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919F8" w14:textId="34F18BF8" w:rsidR="00BD7B0E" w:rsidRDefault="00870464" w:rsidP="00574DAE">
      <w:pPr>
        <w:pStyle w:val="Sagniadetextindependent"/>
        <w:ind w:left="0"/>
        <w:jc w:val="left"/>
        <w:rPr>
          <w:rFonts w:cs="Arial"/>
        </w:rPr>
        <w:sectPr w:rsidR="00BD7B0E" w:rsidSect="00B10FF6">
          <w:headerReference w:type="default" r:id="rId11"/>
          <w:footerReference w:type="default" r:id="rId12"/>
          <w:type w:val="continuous"/>
          <w:pgSz w:w="11906" w:h="16838" w:code="9"/>
          <w:pgMar w:top="2127" w:right="991" w:bottom="-1702" w:left="1418" w:header="454" w:footer="449" w:gutter="0"/>
          <w:cols w:space="708"/>
        </w:sectPr>
      </w:pPr>
      <w:r>
        <w:rPr>
          <w:noProof/>
          <w:sz w:val="24"/>
          <w:lang w:val="es-ES"/>
        </w:rPr>
        <mc:AlternateContent>
          <mc:Choice Requires="wps">
            <w:drawing>
              <wp:inline distT="0" distB="0" distL="0" distR="0" wp14:anchorId="319366E9" wp14:editId="3F33B0B5">
                <wp:extent cx="6030595" cy="1725083"/>
                <wp:effectExtent l="19050" t="19050" r="27305" b="2794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0595" cy="1725083"/>
                        </a:xfrm>
                        <a:prstGeom prst="rect">
                          <a:avLst/>
                        </a:prstGeom>
                        <a:solidFill>
                          <a:srgbClr val="FFFFFF"/>
                        </a:solidFill>
                        <a:ln w="28575">
                          <a:solidFill>
                            <a:srgbClr val="7E0845"/>
                          </a:solidFill>
                          <a:miter lim="800000"/>
                          <a:headEnd/>
                          <a:tailEnd/>
                        </a:ln>
                        <a:effectLst/>
                      </wps:spPr>
                      <wps:txbx>
                        <w:txbxContent>
                          <w:p w14:paraId="6E95F38C" w14:textId="77777777" w:rsidR="00322A94" w:rsidRDefault="00870464" w:rsidP="00870464">
                            <w:pPr>
                              <w:jc w:val="center"/>
                              <w:rPr>
                                <w:rFonts w:ascii="Arial" w:hAnsi="Arial" w:cs="Arial"/>
                                <w:b/>
                                <w:iCs/>
                                <w:sz w:val="28"/>
                                <w:szCs w:val="28"/>
                                <w:lang w:eastAsia="ca-ES"/>
                              </w:rPr>
                            </w:pPr>
                            <w:r w:rsidRPr="00322A94">
                              <w:rPr>
                                <w:rFonts w:ascii="Arial" w:hAnsi="Arial" w:cs="Arial"/>
                                <w:b/>
                                <w:iCs/>
                                <w:sz w:val="28"/>
                                <w:szCs w:val="28"/>
                                <w:lang w:eastAsia="ca-ES"/>
                              </w:rPr>
                              <w:t xml:space="preserve">ANNEX DE LA SOL·LICITUD DEL PROGRAMA </w:t>
                            </w:r>
                          </w:p>
                          <w:p w14:paraId="62CBE9EE" w14:textId="77777777" w:rsidR="005F7ABE" w:rsidRDefault="00870464" w:rsidP="00870464">
                            <w:pPr>
                              <w:jc w:val="center"/>
                              <w:rPr>
                                <w:rFonts w:ascii="Arial" w:hAnsi="Arial" w:cs="Arial"/>
                                <w:b/>
                                <w:iCs/>
                                <w:sz w:val="28"/>
                                <w:szCs w:val="28"/>
                                <w:lang w:eastAsia="ca-ES"/>
                              </w:rPr>
                            </w:pPr>
                            <w:r w:rsidRPr="00322A94">
                              <w:rPr>
                                <w:rFonts w:ascii="Arial" w:hAnsi="Arial" w:cs="Arial"/>
                                <w:b/>
                                <w:iCs/>
                                <w:sz w:val="28"/>
                                <w:szCs w:val="28"/>
                                <w:lang w:eastAsia="ca-ES"/>
                              </w:rPr>
                              <w:t>ACADÈMIA D’EXCEL·LÈNCIA 2026</w:t>
                            </w:r>
                          </w:p>
                          <w:p w14:paraId="2DAEC5EC" w14:textId="2A20817A" w:rsidR="00870464" w:rsidRDefault="00870464" w:rsidP="005F7ABE">
                            <w:pPr>
                              <w:jc w:val="center"/>
                              <w:rPr>
                                <w:rFonts w:ascii="Arial" w:hAnsi="Arial" w:cs="Arial"/>
                                <w:color w:val="595959"/>
                                <w:sz w:val="22"/>
                                <w:szCs w:val="22"/>
                              </w:rPr>
                            </w:pPr>
                            <w:r w:rsidRPr="00322A94">
                              <w:rPr>
                                <w:rFonts w:ascii="Arial" w:hAnsi="Arial" w:cs="Arial"/>
                                <w:b/>
                                <w:iCs/>
                                <w:sz w:val="28"/>
                                <w:szCs w:val="28"/>
                                <w:lang w:eastAsia="ca-ES"/>
                              </w:rPr>
                              <w:t xml:space="preserve"> </w:t>
                            </w:r>
                            <w:r w:rsidRPr="00654E7F">
                              <w:rPr>
                                <w:rFonts w:ascii="Arial" w:hAnsi="Arial" w:cs="Arial"/>
                                <w:color w:val="595959"/>
                                <w:sz w:val="22"/>
                                <w:szCs w:val="22"/>
                              </w:rPr>
                              <w:t xml:space="preserve">Aquest document només és vàlid per annexar-lo, </w:t>
                            </w:r>
                            <w:r w:rsidRPr="00654E7F">
                              <w:rPr>
                                <w:rFonts w:ascii="Arial" w:hAnsi="Arial" w:cs="Arial"/>
                                <w:b/>
                                <w:color w:val="595959"/>
                                <w:sz w:val="22"/>
                                <w:szCs w:val="22"/>
                              </w:rPr>
                              <w:t>en format PDF</w:t>
                            </w:r>
                            <w:r w:rsidRPr="00654E7F">
                              <w:rPr>
                                <w:rFonts w:ascii="Arial" w:hAnsi="Arial" w:cs="Arial"/>
                                <w:color w:val="595959"/>
                                <w:sz w:val="22"/>
                                <w:szCs w:val="22"/>
                              </w:rPr>
                              <w:t>, al formulari de sol·licitud</w:t>
                            </w:r>
                            <w:r>
                              <w:rPr>
                                <w:rFonts w:ascii="Arial" w:hAnsi="Arial" w:cs="Arial"/>
                                <w:color w:val="595959"/>
                                <w:sz w:val="22"/>
                                <w:szCs w:val="22"/>
                              </w:rPr>
                              <w:t xml:space="preserve"> del Programa Acadèmia d’Excel·lència 202</w:t>
                            </w:r>
                            <w:r w:rsidR="00CC3259">
                              <w:rPr>
                                <w:rFonts w:ascii="Arial" w:hAnsi="Arial" w:cs="Arial"/>
                                <w:color w:val="595959"/>
                                <w:sz w:val="22"/>
                                <w:szCs w:val="22"/>
                              </w:rPr>
                              <w:t>6</w:t>
                            </w:r>
                            <w:r>
                              <w:rPr>
                                <w:rFonts w:ascii="Arial" w:hAnsi="Arial" w:cs="Arial"/>
                                <w:color w:val="595959"/>
                                <w:sz w:val="22"/>
                                <w:szCs w:val="22"/>
                              </w:rPr>
                              <w:t xml:space="preserve"> (ACADEMIA 2026)</w:t>
                            </w:r>
                            <w:r w:rsidRPr="00654E7F">
                              <w:rPr>
                                <w:rFonts w:ascii="Arial" w:hAnsi="Arial" w:cs="Arial"/>
                                <w:color w:val="595959"/>
                                <w:sz w:val="22"/>
                                <w:szCs w:val="22"/>
                              </w:rPr>
                              <w:t>.</w:t>
                            </w:r>
                            <w:r w:rsidR="005F7ABE">
                              <w:rPr>
                                <w:rFonts w:ascii="Arial" w:hAnsi="Arial" w:cs="Arial"/>
                                <w:color w:val="595959"/>
                                <w:sz w:val="22"/>
                                <w:szCs w:val="22"/>
                              </w:rPr>
                              <w:t xml:space="preserve"> S’ha d’emplenar, preferentment, en anglès.</w:t>
                            </w:r>
                          </w:p>
                          <w:p w14:paraId="24EBB0D3" w14:textId="77777777" w:rsidR="00870464" w:rsidRDefault="00870464" w:rsidP="00870464">
                            <w:pPr>
                              <w:rPr>
                                <w:rFonts w:ascii="Arial" w:hAnsi="Arial" w:cs="Arial"/>
                                <w:color w:val="595959"/>
                                <w:sz w:val="22"/>
                                <w:szCs w:val="22"/>
                              </w:rPr>
                            </w:pPr>
                          </w:p>
                          <w:p w14:paraId="00EB4A13" w14:textId="77777777" w:rsidR="00870464" w:rsidRPr="00154CE8" w:rsidRDefault="00870464" w:rsidP="00870464">
                            <w:pPr>
                              <w:jc w:val="center"/>
                              <w:rPr>
                                <w:rFonts w:ascii="Arial" w:hAnsi="Arial" w:cs="Arial"/>
                                <w:b/>
                                <w:i/>
                                <w:sz w:val="24"/>
                                <w:szCs w:val="24"/>
                                <w:lang w:eastAsia="ca-ES"/>
                              </w:rPr>
                            </w:pPr>
                            <w:r w:rsidRPr="00154CE8">
                              <w:rPr>
                                <w:rFonts w:ascii="Arial" w:hAnsi="Arial" w:cs="Arial"/>
                                <w:b/>
                                <w:i/>
                                <w:sz w:val="24"/>
                                <w:szCs w:val="24"/>
                                <w:lang w:eastAsia="ca-ES"/>
                              </w:rPr>
                              <w:t xml:space="preserve">ANNEX TO APPLICATIONS FOR 2026 ACADEMY OF EXCELLENCE CALL </w:t>
                            </w:r>
                          </w:p>
                          <w:p w14:paraId="6324AE32" w14:textId="77777777" w:rsidR="00870464" w:rsidRPr="00662935" w:rsidRDefault="00870464" w:rsidP="005F7ABE">
                            <w:pPr>
                              <w:jc w:val="center"/>
                              <w:rPr>
                                <w:rFonts w:ascii="Arial" w:hAnsi="Arial" w:cs="Arial"/>
                                <w:i/>
                                <w:color w:val="595959"/>
                                <w:sz w:val="22"/>
                                <w:szCs w:val="22"/>
                                <w:lang w:val="en-GB"/>
                              </w:rPr>
                            </w:pPr>
                            <w:r w:rsidRPr="00662935">
                              <w:rPr>
                                <w:rFonts w:ascii="Arial" w:hAnsi="Arial" w:cs="Arial"/>
                                <w:i/>
                                <w:color w:val="595959"/>
                                <w:sz w:val="22"/>
                                <w:szCs w:val="22"/>
                                <w:lang w:val="en-GB"/>
                              </w:rPr>
                              <w:t xml:space="preserve">This document is valid only when attached, </w:t>
                            </w:r>
                            <w:r w:rsidRPr="00662935">
                              <w:rPr>
                                <w:rFonts w:ascii="Arial" w:hAnsi="Arial" w:cs="Arial"/>
                                <w:b/>
                                <w:bCs/>
                                <w:i/>
                                <w:color w:val="595959"/>
                                <w:sz w:val="22"/>
                                <w:szCs w:val="22"/>
                                <w:lang w:val="en-GB"/>
                              </w:rPr>
                              <w:t>in PDF format</w:t>
                            </w:r>
                            <w:r w:rsidRPr="00662935">
                              <w:rPr>
                                <w:rFonts w:ascii="Arial" w:hAnsi="Arial" w:cs="Arial"/>
                                <w:i/>
                                <w:color w:val="595959"/>
                                <w:sz w:val="22"/>
                                <w:szCs w:val="22"/>
                                <w:lang w:val="en-GB"/>
                              </w:rPr>
                              <w:t>, to the application form for the Academy</w:t>
                            </w:r>
                            <w:r>
                              <w:rPr>
                                <w:rFonts w:ascii="Arial" w:hAnsi="Arial" w:cs="Arial"/>
                                <w:i/>
                                <w:color w:val="595959"/>
                                <w:sz w:val="22"/>
                                <w:szCs w:val="22"/>
                                <w:lang w:val="en-GB"/>
                              </w:rPr>
                              <w:t xml:space="preserve"> of Excellence</w:t>
                            </w:r>
                            <w:r w:rsidRPr="00662935">
                              <w:rPr>
                                <w:rFonts w:ascii="Arial" w:hAnsi="Arial" w:cs="Arial"/>
                                <w:i/>
                                <w:color w:val="595959"/>
                                <w:sz w:val="22"/>
                                <w:szCs w:val="22"/>
                                <w:lang w:val="en-GB"/>
                              </w:rPr>
                              <w:t xml:space="preserve"> call</w:t>
                            </w:r>
                            <w:r>
                              <w:rPr>
                                <w:rFonts w:ascii="Arial" w:hAnsi="Arial" w:cs="Arial"/>
                                <w:i/>
                                <w:color w:val="595959"/>
                                <w:sz w:val="22"/>
                                <w:szCs w:val="22"/>
                                <w:lang w:val="en-GB"/>
                              </w:rPr>
                              <w:t xml:space="preserve"> 2026</w:t>
                            </w:r>
                            <w:r w:rsidRPr="00662935">
                              <w:rPr>
                                <w:rFonts w:ascii="Arial" w:hAnsi="Arial" w:cs="Arial"/>
                                <w:i/>
                                <w:color w:val="595959"/>
                                <w:sz w:val="22"/>
                                <w:szCs w:val="22"/>
                                <w:lang w:val="en-GB"/>
                              </w:rPr>
                              <w:t xml:space="preserve"> (</w:t>
                            </w:r>
                            <w:r>
                              <w:rPr>
                                <w:rFonts w:ascii="Arial" w:hAnsi="Arial" w:cs="Arial"/>
                                <w:i/>
                                <w:color w:val="595959"/>
                                <w:sz w:val="22"/>
                                <w:szCs w:val="22"/>
                                <w:lang w:val="en-GB"/>
                              </w:rPr>
                              <w:t>ACADEMY</w:t>
                            </w:r>
                            <w:r w:rsidRPr="00662935">
                              <w:rPr>
                                <w:rFonts w:ascii="Arial" w:hAnsi="Arial" w:cs="Arial"/>
                                <w:i/>
                                <w:color w:val="595959"/>
                                <w:sz w:val="22"/>
                                <w:szCs w:val="22"/>
                                <w:lang w:val="en-GB"/>
                              </w:rPr>
                              <w:t xml:space="preserve"> 202</w:t>
                            </w:r>
                            <w:r>
                              <w:rPr>
                                <w:rFonts w:ascii="Arial" w:hAnsi="Arial" w:cs="Arial"/>
                                <w:i/>
                                <w:color w:val="595959"/>
                                <w:sz w:val="22"/>
                                <w:szCs w:val="22"/>
                                <w:lang w:val="en-GB"/>
                              </w:rPr>
                              <w:t>6</w:t>
                            </w:r>
                            <w:r w:rsidRPr="00662935">
                              <w:rPr>
                                <w:rFonts w:ascii="Arial" w:hAnsi="Arial" w:cs="Arial"/>
                                <w:i/>
                                <w:color w:val="595959"/>
                                <w:sz w:val="22"/>
                                <w:szCs w:val="22"/>
                                <w:lang w:val="en-GB"/>
                              </w:rPr>
                              <w:t>).</w:t>
                            </w:r>
                          </w:p>
                          <w:p w14:paraId="113B8F35" w14:textId="77777777" w:rsidR="00870464" w:rsidRPr="00654E7F" w:rsidRDefault="00870464" w:rsidP="00870464">
                            <w:pPr>
                              <w:rPr>
                                <w:rFonts w:ascii="Arial" w:hAnsi="Arial" w:cs="Arial"/>
                                <w:color w:val="595959"/>
                                <w:sz w:val="22"/>
                                <w:szCs w:val="22"/>
                                <w:lang w:eastAsia="ca-ES"/>
                              </w:rPr>
                            </w:pPr>
                          </w:p>
                        </w:txbxContent>
                      </wps:txbx>
                      <wps:bodyPr rot="0" vert="horz" wrap="square" lIns="91440" tIns="45720" rIns="91440" bIns="45720" anchor="t" anchorCtr="0" upright="1">
                        <a:noAutofit/>
                      </wps:bodyPr>
                    </wps:wsp>
                  </a:graphicData>
                </a:graphic>
              </wp:inline>
            </w:drawing>
          </mc:Choice>
          <mc:Fallback>
            <w:pict>
              <v:shapetype w14:anchorId="319366E9" id="_x0000_t202" coordsize="21600,21600" o:spt="202" path="m,l,21600r21600,l21600,xe">
                <v:stroke joinstyle="miter"/>
                <v:path gradientshapeok="t" o:connecttype="rect"/>
              </v:shapetype>
              <v:shape id="Text Box 3" o:spid="_x0000_s1026" type="#_x0000_t202" style="width:474.85pt;height:13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" strokecolor="#7e0845" strokeweight="2.25pt">
                <v:textbox>
                  <w:txbxContent>
                    <w:p w14:paraId="6E95F38C" w14:textId="77777777" w:rsidR="00322A94" w:rsidRDefault="00870464" w:rsidP="00870464">
                      <w:pPr>
                        <w:jc w:val="center"/>
                        <w:rPr>
                          <w:rFonts w:ascii="Arial" w:hAnsi="Arial" w:cs="Arial"/>
                          <w:b/>
                          <w:iCs/>
                          <w:sz w:val="28"/>
                          <w:szCs w:val="28"/>
                          <w:lang w:eastAsia="ca-ES"/>
                        </w:rPr>
                      </w:pPr>
                      <w:r w:rsidRPr="00322A94">
                        <w:rPr>
                          <w:rFonts w:ascii="Arial" w:hAnsi="Arial" w:cs="Arial"/>
                          <w:b/>
                          <w:iCs/>
                          <w:sz w:val="28"/>
                          <w:szCs w:val="28"/>
                          <w:lang w:eastAsia="ca-ES"/>
                        </w:rPr>
                        <w:t xml:space="preserve">ANNEX DE LA SOL·LICITUD DEL PROGRAMA </w:t>
                      </w:r>
                    </w:p>
                    <w:p w14:paraId="62CBE9EE" w14:textId="77777777" w:rsidR="005F7ABE" w:rsidRDefault="00870464" w:rsidP="00870464">
                      <w:pPr>
                        <w:jc w:val="center"/>
                        <w:rPr>
                          <w:rFonts w:ascii="Arial" w:hAnsi="Arial" w:cs="Arial"/>
                          <w:b/>
                          <w:iCs/>
                          <w:sz w:val="28"/>
                          <w:szCs w:val="28"/>
                          <w:lang w:eastAsia="ca-ES"/>
                        </w:rPr>
                      </w:pPr>
                      <w:r w:rsidRPr="00322A94">
                        <w:rPr>
                          <w:rFonts w:ascii="Arial" w:hAnsi="Arial" w:cs="Arial"/>
                          <w:b/>
                          <w:iCs/>
                          <w:sz w:val="28"/>
                          <w:szCs w:val="28"/>
                          <w:lang w:eastAsia="ca-ES"/>
                        </w:rPr>
                        <w:t>ACADÈMIA D’EXCEL·LÈNCIA 2026</w:t>
                      </w:r>
                    </w:p>
                    <w:p w14:paraId="2DAEC5EC" w14:textId="2A20817A" w:rsidR="00870464" w:rsidRDefault="00870464" w:rsidP="005F7ABE">
                      <w:pPr>
                        <w:jc w:val="center"/>
                        <w:rPr>
                          <w:rFonts w:ascii="Arial" w:hAnsi="Arial" w:cs="Arial"/>
                          <w:color w:val="595959"/>
                          <w:sz w:val="22"/>
                          <w:szCs w:val="22"/>
                        </w:rPr>
                      </w:pPr>
                      <w:r w:rsidRPr="00322A94">
                        <w:rPr>
                          <w:rFonts w:ascii="Arial" w:hAnsi="Arial" w:cs="Arial"/>
                          <w:b/>
                          <w:iCs/>
                          <w:sz w:val="28"/>
                          <w:szCs w:val="28"/>
                          <w:lang w:eastAsia="ca-ES"/>
                        </w:rPr>
                        <w:t xml:space="preserve"> </w:t>
                      </w:r>
                      <w:r w:rsidRPr="00654E7F">
                        <w:rPr>
                          <w:rFonts w:ascii="Arial" w:hAnsi="Arial" w:cs="Arial"/>
                          <w:color w:val="595959"/>
                          <w:sz w:val="22"/>
                          <w:szCs w:val="22"/>
                        </w:rPr>
                        <w:t xml:space="preserve">Aquest document només és vàlid per annexar-lo, </w:t>
                      </w:r>
                      <w:r w:rsidRPr="00654E7F">
                        <w:rPr>
                          <w:rFonts w:ascii="Arial" w:hAnsi="Arial" w:cs="Arial"/>
                          <w:b/>
                          <w:color w:val="595959"/>
                          <w:sz w:val="22"/>
                          <w:szCs w:val="22"/>
                        </w:rPr>
                        <w:t>en format PDF</w:t>
                      </w:r>
                      <w:r w:rsidRPr="00654E7F">
                        <w:rPr>
                          <w:rFonts w:ascii="Arial" w:hAnsi="Arial" w:cs="Arial"/>
                          <w:color w:val="595959"/>
                          <w:sz w:val="22"/>
                          <w:szCs w:val="22"/>
                        </w:rPr>
                        <w:t>, al formulari de sol·licitud</w:t>
                      </w:r>
                      <w:r>
                        <w:rPr>
                          <w:rFonts w:ascii="Arial" w:hAnsi="Arial" w:cs="Arial"/>
                          <w:color w:val="595959"/>
                          <w:sz w:val="22"/>
                          <w:szCs w:val="22"/>
                        </w:rPr>
                        <w:t xml:space="preserve"> del Programa Acadèmia d’Excel·lència 202</w:t>
                      </w:r>
                      <w:r w:rsidR="00CC3259">
                        <w:rPr>
                          <w:rFonts w:ascii="Arial" w:hAnsi="Arial" w:cs="Arial"/>
                          <w:color w:val="595959"/>
                          <w:sz w:val="22"/>
                          <w:szCs w:val="22"/>
                        </w:rPr>
                        <w:t>6</w:t>
                      </w:r>
                      <w:r>
                        <w:rPr>
                          <w:rFonts w:ascii="Arial" w:hAnsi="Arial" w:cs="Arial"/>
                          <w:color w:val="595959"/>
                          <w:sz w:val="22"/>
                          <w:szCs w:val="22"/>
                        </w:rPr>
                        <w:t xml:space="preserve"> (ACADEMIA 2026)</w:t>
                      </w:r>
                      <w:r w:rsidRPr="00654E7F">
                        <w:rPr>
                          <w:rFonts w:ascii="Arial" w:hAnsi="Arial" w:cs="Arial"/>
                          <w:color w:val="595959"/>
                          <w:sz w:val="22"/>
                          <w:szCs w:val="22"/>
                        </w:rPr>
                        <w:t>.</w:t>
                      </w:r>
                      <w:r w:rsidR="005F7ABE">
                        <w:rPr>
                          <w:rFonts w:ascii="Arial" w:hAnsi="Arial" w:cs="Arial"/>
                          <w:color w:val="595959"/>
                          <w:sz w:val="22"/>
                          <w:szCs w:val="22"/>
                        </w:rPr>
                        <w:t xml:space="preserve"> S’ha d’emplenar, preferentment, en anglès.</w:t>
                      </w:r>
                    </w:p>
                    <w:p w14:paraId="24EBB0D3" w14:textId="77777777" w:rsidR="00870464" w:rsidRDefault="00870464" w:rsidP="00870464">
                      <w:pPr>
                        <w:rPr>
                          <w:rFonts w:ascii="Arial" w:hAnsi="Arial" w:cs="Arial"/>
                          <w:color w:val="595959"/>
                          <w:sz w:val="22"/>
                          <w:szCs w:val="22"/>
                        </w:rPr>
                      </w:pPr>
                    </w:p>
                    <w:p w14:paraId="00EB4A13" w14:textId="77777777" w:rsidR="00870464" w:rsidRPr="00154CE8" w:rsidRDefault="00870464" w:rsidP="00870464">
                      <w:pPr>
                        <w:jc w:val="center"/>
                        <w:rPr>
                          <w:rFonts w:ascii="Arial" w:hAnsi="Arial" w:cs="Arial"/>
                          <w:b/>
                          <w:i/>
                          <w:sz w:val="24"/>
                          <w:szCs w:val="24"/>
                          <w:lang w:eastAsia="ca-ES"/>
                        </w:rPr>
                      </w:pPr>
                      <w:r w:rsidRPr="00154CE8">
                        <w:rPr>
                          <w:rFonts w:ascii="Arial" w:hAnsi="Arial" w:cs="Arial"/>
                          <w:b/>
                          <w:i/>
                          <w:sz w:val="24"/>
                          <w:szCs w:val="24"/>
                          <w:lang w:eastAsia="ca-ES"/>
                        </w:rPr>
                        <w:t xml:space="preserve">ANNEX TO APPLICATIONS FOR 2026 ACADEMY OF EXCELLENCE CALL </w:t>
                      </w:r>
                    </w:p>
                    <w:p w14:paraId="6324AE32" w14:textId="77777777" w:rsidR="00870464" w:rsidRPr="00662935" w:rsidRDefault="00870464" w:rsidP="005F7ABE">
                      <w:pPr>
                        <w:jc w:val="center"/>
                        <w:rPr>
                          <w:rFonts w:ascii="Arial" w:hAnsi="Arial" w:cs="Arial"/>
                          <w:i/>
                          <w:color w:val="595959"/>
                          <w:sz w:val="22"/>
                          <w:szCs w:val="22"/>
                          <w:lang w:val="en-GB"/>
                        </w:rPr>
                      </w:pPr>
                      <w:r w:rsidRPr="00662935">
                        <w:rPr>
                          <w:rFonts w:ascii="Arial" w:hAnsi="Arial" w:cs="Arial"/>
                          <w:i/>
                          <w:color w:val="595959"/>
                          <w:sz w:val="22"/>
                          <w:szCs w:val="22"/>
                          <w:lang w:val="en-GB"/>
                        </w:rPr>
                        <w:t xml:space="preserve">This document is valid only when attached, </w:t>
                      </w:r>
                      <w:r w:rsidRPr="00662935">
                        <w:rPr>
                          <w:rFonts w:ascii="Arial" w:hAnsi="Arial" w:cs="Arial"/>
                          <w:b/>
                          <w:bCs/>
                          <w:i/>
                          <w:color w:val="595959"/>
                          <w:sz w:val="22"/>
                          <w:szCs w:val="22"/>
                          <w:lang w:val="en-GB"/>
                        </w:rPr>
                        <w:t>in PDF format</w:t>
                      </w:r>
                      <w:r w:rsidRPr="00662935">
                        <w:rPr>
                          <w:rFonts w:ascii="Arial" w:hAnsi="Arial" w:cs="Arial"/>
                          <w:i/>
                          <w:color w:val="595959"/>
                          <w:sz w:val="22"/>
                          <w:szCs w:val="22"/>
                          <w:lang w:val="en-GB"/>
                        </w:rPr>
                        <w:t>, to the application form for the Academy</w:t>
                      </w:r>
                      <w:r>
                        <w:rPr>
                          <w:rFonts w:ascii="Arial" w:hAnsi="Arial" w:cs="Arial"/>
                          <w:i/>
                          <w:color w:val="595959"/>
                          <w:sz w:val="22"/>
                          <w:szCs w:val="22"/>
                          <w:lang w:val="en-GB"/>
                        </w:rPr>
                        <w:t xml:space="preserve"> of Excellence</w:t>
                      </w:r>
                      <w:r w:rsidRPr="00662935">
                        <w:rPr>
                          <w:rFonts w:ascii="Arial" w:hAnsi="Arial" w:cs="Arial"/>
                          <w:i/>
                          <w:color w:val="595959"/>
                          <w:sz w:val="22"/>
                          <w:szCs w:val="22"/>
                          <w:lang w:val="en-GB"/>
                        </w:rPr>
                        <w:t xml:space="preserve"> call</w:t>
                      </w:r>
                      <w:r>
                        <w:rPr>
                          <w:rFonts w:ascii="Arial" w:hAnsi="Arial" w:cs="Arial"/>
                          <w:i/>
                          <w:color w:val="595959"/>
                          <w:sz w:val="22"/>
                          <w:szCs w:val="22"/>
                          <w:lang w:val="en-GB"/>
                        </w:rPr>
                        <w:t xml:space="preserve"> 2026</w:t>
                      </w:r>
                      <w:r w:rsidRPr="00662935">
                        <w:rPr>
                          <w:rFonts w:ascii="Arial" w:hAnsi="Arial" w:cs="Arial"/>
                          <w:i/>
                          <w:color w:val="595959"/>
                          <w:sz w:val="22"/>
                          <w:szCs w:val="22"/>
                          <w:lang w:val="en-GB"/>
                        </w:rPr>
                        <w:t xml:space="preserve"> (</w:t>
                      </w:r>
                      <w:r>
                        <w:rPr>
                          <w:rFonts w:ascii="Arial" w:hAnsi="Arial" w:cs="Arial"/>
                          <w:i/>
                          <w:color w:val="595959"/>
                          <w:sz w:val="22"/>
                          <w:szCs w:val="22"/>
                          <w:lang w:val="en-GB"/>
                        </w:rPr>
                        <w:t>ACADEMY</w:t>
                      </w:r>
                      <w:r w:rsidRPr="00662935">
                        <w:rPr>
                          <w:rFonts w:ascii="Arial" w:hAnsi="Arial" w:cs="Arial"/>
                          <w:i/>
                          <w:color w:val="595959"/>
                          <w:sz w:val="22"/>
                          <w:szCs w:val="22"/>
                          <w:lang w:val="en-GB"/>
                        </w:rPr>
                        <w:t xml:space="preserve"> 202</w:t>
                      </w:r>
                      <w:r>
                        <w:rPr>
                          <w:rFonts w:ascii="Arial" w:hAnsi="Arial" w:cs="Arial"/>
                          <w:i/>
                          <w:color w:val="595959"/>
                          <w:sz w:val="22"/>
                          <w:szCs w:val="22"/>
                          <w:lang w:val="en-GB"/>
                        </w:rPr>
                        <w:t>6</w:t>
                      </w:r>
                      <w:r w:rsidRPr="00662935">
                        <w:rPr>
                          <w:rFonts w:ascii="Arial" w:hAnsi="Arial" w:cs="Arial"/>
                          <w:i/>
                          <w:color w:val="595959"/>
                          <w:sz w:val="22"/>
                          <w:szCs w:val="22"/>
                          <w:lang w:val="en-GB"/>
                        </w:rPr>
                        <w:t>).</w:t>
                      </w:r>
                    </w:p>
                    <w:p w14:paraId="113B8F35" w14:textId="77777777" w:rsidR="00870464" w:rsidRPr="00654E7F" w:rsidRDefault="00870464" w:rsidP="00870464">
                      <w:pPr>
                        <w:rPr>
                          <w:rFonts w:ascii="Arial" w:hAnsi="Arial" w:cs="Arial"/>
                          <w:color w:val="595959"/>
                          <w:sz w:val="22"/>
                          <w:szCs w:val="22"/>
                          <w:lang w:eastAsia="ca-ES"/>
                        </w:rPr>
                      </w:pPr>
                    </w:p>
                  </w:txbxContent>
                </v:textbox>
                <w10:anchorlock/>
              </v:shape>
            </w:pict>
          </mc:Fallback>
        </mc:AlternateContent>
      </w:r>
    </w:p>
    <w:p w14:paraId="17E4164C" w14:textId="77777777" w:rsidR="00BD7B0E" w:rsidRDefault="00BD7B0E" w:rsidP="00574DAE">
      <w:pPr>
        <w:pStyle w:val="Sagniadetextindependent"/>
        <w:ind w:left="0"/>
        <w:jc w:val="left"/>
        <w:rPr>
          <w:rFonts w:cs="Arial"/>
        </w:rPr>
      </w:pPr>
    </w:p>
    <w:p w14:paraId="695A2700" w14:textId="77777777" w:rsidR="00C70CD5" w:rsidRDefault="00C70CD5" w:rsidP="00C70CD5">
      <w:pPr>
        <w:pStyle w:val="Sagniadetextindependent"/>
        <w:ind w:left="0"/>
        <w:jc w:val="left"/>
        <w:rPr>
          <w:rFonts w:cs="Arial"/>
        </w:rPr>
      </w:pPr>
    </w:p>
    <w:tbl>
      <w:tblPr>
        <w:tblStyle w:val="Taulasenzilla11"/>
        <w:tblW w:w="951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3"/>
        <w:gridCol w:w="5420"/>
      </w:tblGrid>
      <w:tr w:rsidR="00270B29" w:rsidRPr="00CC0D42" w14:paraId="60F7A336" w14:textId="77777777" w:rsidTr="001103B8">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13" w:type="dxa"/>
            <w:gridSpan w:val="2"/>
            <w:shd w:val="clear" w:color="auto" w:fill="808080" w:themeFill="background1" w:themeFillShade="80"/>
            <w:vAlign w:val="center"/>
          </w:tcPr>
          <w:p w14:paraId="43A9B7A9" w14:textId="195591DD" w:rsidR="00270B29" w:rsidRPr="00324FA4" w:rsidRDefault="00270B29" w:rsidP="00297C89">
            <w:pPr>
              <w:pStyle w:val="Sagniadetextindependent"/>
              <w:ind w:left="0" w:right="-2"/>
              <w:jc w:val="left"/>
              <w:rPr>
                <w:b/>
                <w:bCs w:val="0"/>
                <w:smallCaps/>
                <w:sz w:val="24"/>
                <w:szCs w:val="32"/>
              </w:rPr>
            </w:pPr>
            <w:r w:rsidRPr="00324FA4">
              <w:rPr>
                <w:rStyle w:val="Refernciasubtil"/>
                <w:b/>
                <w:bCs w:val="0"/>
                <w:color w:val="FFFFFF" w:themeColor="background1"/>
                <w:sz w:val="24"/>
                <w:szCs w:val="32"/>
              </w:rPr>
              <w:t>dades de la persona candidata</w:t>
            </w:r>
            <w:r w:rsidR="00985BBF">
              <w:rPr>
                <w:rStyle w:val="Refernciasubtil"/>
                <w:b/>
                <w:bCs w:val="0"/>
                <w:color w:val="FFFFFF" w:themeColor="background1"/>
                <w:sz w:val="24"/>
                <w:szCs w:val="32"/>
              </w:rPr>
              <w:t xml:space="preserve"> </w:t>
            </w:r>
            <w:r w:rsidR="00985BBF">
              <w:rPr>
                <w:rStyle w:val="Refernciasubtil"/>
                <w:b/>
                <w:color w:val="FFFFFF" w:themeColor="background1"/>
                <w:sz w:val="24"/>
                <w:szCs w:val="32"/>
              </w:rPr>
              <w:t xml:space="preserve">/ </w:t>
            </w:r>
            <w:r w:rsidR="00985BBF" w:rsidRPr="00C0715E">
              <w:rPr>
                <w:rStyle w:val="Refernciasubtil"/>
                <w:bCs w:val="0"/>
                <w:i/>
                <w:iCs/>
                <w:color w:val="FFFFFF" w:themeColor="background1"/>
                <w:sz w:val="24"/>
                <w:szCs w:val="32"/>
              </w:rPr>
              <w:t>personal data</w:t>
            </w:r>
          </w:p>
        </w:tc>
      </w:tr>
      <w:tr w:rsidR="00270B29" w:rsidRPr="00684130" w14:paraId="52ED6730" w14:textId="77777777" w:rsidTr="007A69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93" w:type="dxa"/>
            <w:tcBorders>
              <w:bottom w:val="single" w:sz="4" w:space="0" w:color="auto"/>
              <w:right w:val="single" w:sz="4" w:space="0" w:color="auto"/>
            </w:tcBorders>
            <w:shd w:val="clear" w:color="auto" w:fill="auto"/>
            <w:vAlign w:val="center"/>
          </w:tcPr>
          <w:p w14:paraId="173D4023" w14:textId="154F96EE" w:rsidR="00270B29" w:rsidRPr="00991065" w:rsidRDefault="00270B29" w:rsidP="00297C89">
            <w:pPr>
              <w:pStyle w:val="Sagniadetextindependent"/>
              <w:ind w:left="0" w:right="-143"/>
              <w:jc w:val="left"/>
              <w:rPr>
                <w:b/>
                <w:bCs w:val="0"/>
              </w:rPr>
            </w:pPr>
            <w:r w:rsidRPr="00991065">
              <w:rPr>
                <w:b/>
                <w:bCs w:val="0"/>
              </w:rPr>
              <w:t>Nom i cognoms</w:t>
            </w:r>
            <w:r w:rsidR="0074563B">
              <w:rPr>
                <w:b/>
                <w:bCs w:val="0"/>
              </w:rPr>
              <w:t xml:space="preserve"> </w:t>
            </w:r>
            <w:r w:rsidR="0074563B" w:rsidRPr="00D51EE3">
              <w:rPr>
                <w:i/>
                <w:iCs/>
              </w:rPr>
              <w:t xml:space="preserve">/ </w:t>
            </w:r>
            <w:r w:rsidR="0074563B" w:rsidRPr="00662935">
              <w:rPr>
                <w:i/>
                <w:iCs/>
                <w:lang w:val="en-GB"/>
              </w:rPr>
              <w:t>Full name</w:t>
            </w:r>
          </w:p>
        </w:tc>
        <w:tc>
          <w:tcPr>
            <w:tcW w:w="5420" w:type="dxa"/>
            <w:tcBorders>
              <w:left w:val="single" w:sz="4" w:space="0" w:color="auto"/>
              <w:bottom w:val="single" w:sz="4" w:space="0" w:color="auto"/>
            </w:tcBorders>
            <w:shd w:val="clear" w:color="auto" w:fill="auto"/>
            <w:vAlign w:val="center"/>
          </w:tcPr>
          <w:p w14:paraId="23D23950" w14:textId="32F333C4" w:rsidR="00270B29" w:rsidRPr="00684130" w:rsidRDefault="00DD4400" w:rsidP="003A55FD">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sdt>
              <w:sdtPr>
                <w:rPr>
                  <w:sz w:val="22"/>
                </w:rPr>
                <w:id w:val="-289440783"/>
                <w:placeholder>
                  <w:docPart w:val="5189869C2D2C400081D54BB6A994E4FD"/>
                </w:placeholder>
                <w:showingPlcHdr/>
              </w:sdtPr>
              <w:sdtEndPr/>
              <w:sdtContent>
                <w:r w:rsidR="0062002B" w:rsidRPr="003A55FD">
                  <w:rPr>
                    <w:rStyle w:val="Textdelcontenidor"/>
                    <w:i/>
                    <w:iCs/>
                    <w:sz w:val="16"/>
                    <w:szCs w:val="16"/>
                  </w:rPr>
                  <w:t>Feu clic o toqueu aquí per escriure text.</w:t>
                </w:r>
              </w:sdtContent>
            </w:sdt>
          </w:p>
        </w:tc>
      </w:tr>
      <w:tr w:rsidR="00270B29" w:rsidRPr="00684130" w14:paraId="6EBC0B8A" w14:textId="77777777" w:rsidTr="007A69C5">
        <w:trPr>
          <w:trHeight w:val="20"/>
        </w:trPr>
        <w:tc>
          <w:tcPr>
            <w:cnfStyle w:val="001000000000" w:firstRow="0" w:lastRow="0" w:firstColumn="1" w:lastColumn="0" w:oddVBand="0" w:evenVBand="0" w:oddHBand="0" w:evenHBand="0" w:firstRowFirstColumn="0" w:firstRowLastColumn="0" w:lastRowFirstColumn="0" w:lastRowLastColumn="0"/>
            <w:tcW w:w="4093" w:type="dxa"/>
            <w:tcBorders>
              <w:top w:val="single" w:sz="4" w:space="0" w:color="auto"/>
              <w:bottom w:val="single" w:sz="4" w:space="0" w:color="auto"/>
              <w:right w:val="single" w:sz="4" w:space="0" w:color="auto"/>
            </w:tcBorders>
            <w:vAlign w:val="center"/>
          </w:tcPr>
          <w:p w14:paraId="42B8CB67" w14:textId="6C5AF3C0" w:rsidR="00270B29" w:rsidRPr="00991065" w:rsidRDefault="00270B29" w:rsidP="00297C89">
            <w:pPr>
              <w:pStyle w:val="Sagniadetextindependent"/>
              <w:ind w:left="0" w:right="-143"/>
              <w:jc w:val="left"/>
              <w:rPr>
                <w:b/>
                <w:bCs w:val="0"/>
              </w:rPr>
            </w:pPr>
            <w:r>
              <w:rPr>
                <w:rFonts w:cs="Arial"/>
                <w:b/>
                <w:bCs w:val="0"/>
              </w:rPr>
              <w:t>ORCID</w:t>
            </w:r>
          </w:p>
        </w:tc>
        <w:sdt>
          <w:sdtPr>
            <w:rPr>
              <w:sz w:val="22"/>
            </w:rPr>
            <w:id w:val="-938220650"/>
            <w:placeholder>
              <w:docPart w:val="DA8F6F58927C409CA622187BEFD23801"/>
            </w:placeholder>
          </w:sdtPr>
          <w:sdtEndPr/>
          <w:sdtContent>
            <w:sdt>
              <w:sdtPr>
                <w:rPr>
                  <w:sz w:val="22"/>
                </w:rPr>
                <w:id w:val="2059125719"/>
                <w:placeholder>
                  <w:docPart w:val="0786314E5C624BF7BDA9B3D586BFC84E"/>
                </w:placeholder>
                <w:showingPlcHdr/>
              </w:sdtPr>
              <w:sdtEndPr/>
              <w:sdtContent>
                <w:tc>
                  <w:tcPr>
                    <w:tcW w:w="5420" w:type="dxa"/>
                    <w:tcBorders>
                      <w:top w:val="single" w:sz="4" w:space="0" w:color="auto"/>
                      <w:left w:val="single" w:sz="4" w:space="0" w:color="auto"/>
                      <w:bottom w:val="single" w:sz="4" w:space="0" w:color="auto"/>
                    </w:tcBorders>
                    <w:vAlign w:val="center"/>
                  </w:tcPr>
                  <w:p w14:paraId="466012BF" w14:textId="5EBDA9D3" w:rsidR="00270B29" w:rsidRPr="00684130" w:rsidRDefault="0062002B" w:rsidP="00297C89">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270B29" w:rsidRPr="00684130" w14:paraId="7B4DE80E" w14:textId="77777777" w:rsidTr="007A69C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93" w:type="dxa"/>
            <w:tcBorders>
              <w:top w:val="single" w:sz="4" w:space="0" w:color="auto"/>
              <w:bottom w:val="single" w:sz="4" w:space="0" w:color="auto"/>
              <w:right w:val="single" w:sz="4" w:space="0" w:color="auto"/>
            </w:tcBorders>
            <w:shd w:val="clear" w:color="auto" w:fill="auto"/>
            <w:vAlign w:val="center"/>
          </w:tcPr>
          <w:p w14:paraId="5C7DC056" w14:textId="763AD000" w:rsidR="003B6E2B" w:rsidRDefault="00270B29" w:rsidP="00297C89">
            <w:pPr>
              <w:pStyle w:val="Sagniadetextindependent"/>
              <w:ind w:left="0" w:right="-143"/>
              <w:jc w:val="left"/>
              <w:rPr>
                <w:b/>
                <w:bCs w:val="0"/>
                <w:i/>
                <w:iCs/>
                <w:lang w:val="en-GB"/>
              </w:rPr>
            </w:pPr>
            <w:r w:rsidRPr="00200A4B">
              <w:rPr>
                <w:rFonts w:cs="Arial"/>
                <w:b/>
                <w:bCs w:val="0"/>
              </w:rPr>
              <w:t>Researcher</w:t>
            </w:r>
            <w:r w:rsidR="00525C8F">
              <w:rPr>
                <w:rFonts w:cs="Arial"/>
                <w:b/>
                <w:bCs w:val="0"/>
              </w:rPr>
              <w:t xml:space="preserve"> </w:t>
            </w:r>
            <w:r w:rsidRPr="00200A4B">
              <w:rPr>
                <w:rFonts w:cs="Arial"/>
                <w:b/>
                <w:bCs w:val="0"/>
              </w:rPr>
              <w:t>ID</w:t>
            </w:r>
            <w:r w:rsidR="003639DB" w:rsidRPr="00200A4B">
              <w:rPr>
                <w:rFonts w:cs="Arial"/>
                <w:b/>
                <w:bCs w:val="0"/>
              </w:rPr>
              <w:t xml:space="preserve"> o Altres ID</w:t>
            </w:r>
            <w:r w:rsidR="003639DB" w:rsidRPr="003639DB">
              <w:rPr>
                <w:rFonts w:cs="Arial"/>
                <w:b/>
                <w:bCs w:val="0"/>
                <w:lang w:val="en-GB"/>
              </w:rPr>
              <w:t xml:space="preserve"> / </w:t>
            </w:r>
            <w:r w:rsidR="003639DB" w:rsidRPr="005A75FC">
              <w:rPr>
                <w:rFonts w:cs="Arial"/>
                <w:i/>
                <w:iCs/>
                <w:lang w:val="en-GB"/>
              </w:rPr>
              <w:t>R</w:t>
            </w:r>
            <w:r w:rsidR="003639DB" w:rsidRPr="003639DB">
              <w:rPr>
                <w:i/>
                <w:iCs/>
                <w:lang w:val="en-GB"/>
              </w:rPr>
              <w:t xml:space="preserve">esearcherID </w:t>
            </w:r>
          </w:p>
          <w:p w14:paraId="70A4DD04" w14:textId="263864BF" w:rsidR="00270B29" w:rsidRPr="003639DB" w:rsidRDefault="003639DB" w:rsidP="00297C89">
            <w:pPr>
              <w:pStyle w:val="Sagniadetextindependent"/>
              <w:ind w:left="0" w:right="-143"/>
              <w:jc w:val="left"/>
              <w:rPr>
                <w:rFonts w:cs="Arial"/>
                <w:b/>
                <w:bCs w:val="0"/>
                <w:lang w:val="en-GB"/>
              </w:rPr>
            </w:pPr>
            <w:r w:rsidRPr="003639DB">
              <w:rPr>
                <w:i/>
                <w:iCs/>
                <w:lang w:val="en-GB"/>
              </w:rPr>
              <w:t>or other ID</w:t>
            </w:r>
          </w:p>
        </w:tc>
        <w:sdt>
          <w:sdtPr>
            <w:rPr>
              <w:sz w:val="22"/>
            </w:rPr>
            <w:id w:val="-1101795615"/>
            <w:placeholder>
              <w:docPart w:val="19DB0967A8E64FE68B673F4B5267BC8E"/>
            </w:placeholder>
          </w:sdtPr>
          <w:sdtEndPr/>
          <w:sdtContent>
            <w:sdt>
              <w:sdtPr>
                <w:rPr>
                  <w:sz w:val="22"/>
                </w:rPr>
                <w:id w:val="-1452092739"/>
                <w:placeholder>
                  <w:docPart w:val="08869434C34542229FD1DE16A32CB740"/>
                </w:placeholder>
                <w:showingPlcHdr/>
              </w:sdtPr>
              <w:sdtEndPr/>
              <w:sdtContent>
                <w:tc>
                  <w:tcPr>
                    <w:tcW w:w="5420" w:type="dxa"/>
                    <w:tcBorders>
                      <w:top w:val="single" w:sz="4" w:space="0" w:color="auto"/>
                      <w:left w:val="single" w:sz="4" w:space="0" w:color="auto"/>
                      <w:bottom w:val="single" w:sz="4" w:space="0" w:color="auto"/>
                    </w:tcBorders>
                    <w:shd w:val="clear" w:color="auto" w:fill="auto"/>
                    <w:vAlign w:val="center"/>
                  </w:tcPr>
                  <w:p w14:paraId="7FBFC74E" w14:textId="0D8D5B7F" w:rsidR="00270B29" w:rsidRPr="00684130" w:rsidRDefault="0062002B" w:rsidP="00297C89">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9B389D" w:rsidRPr="00684130" w14:paraId="7EC875E1" w14:textId="77777777" w:rsidTr="007A69C5">
        <w:trPr>
          <w:trHeight w:val="20"/>
        </w:trPr>
        <w:tc>
          <w:tcPr>
            <w:cnfStyle w:val="001000000000" w:firstRow="0" w:lastRow="0" w:firstColumn="1" w:lastColumn="0" w:oddVBand="0" w:evenVBand="0" w:oddHBand="0" w:evenHBand="0" w:firstRowFirstColumn="0" w:firstRowLastColumn="0" w:lastRowFirstColumn="0" w:lastRowLastColumn="0"/>
            <w:tcW w:w="4093" w:type="dxa"/>
            <w:tcBorders>
              <w:top w:val="single" w:sz="4" w:space="0" w:color="auto"/>
              <w:bottom w:val="single" w:sz="4" w:space="0" w:color="auto"/>
              <w:right w:val="single" w:sz="4" w:space="0" w:color="auto"/>
            </w:tcBorders>
            <w:vAlign w:val="center"/>
          </w:tcPr>
          <w:p w14:paraId="5BA073C6" w14:textId="36DD33D7" w:rsidR="009B389D" w:rsidRPr="009C1102" w:rsidRDefault="009B389D" w:rsidP="00297C89">
            <w:pPr>
              <w:pStyle w:val="Sagniadetextindependent"/>
              <w:ind w:left="0" w:right="-143"/>
              <w:jc w:val="left"/>
              <w:rPr>
                <w:rFonts w:cs="Arial"/>
                <w:lang w:val="en-GB"/>
              </w:rPr>
            </w:pPr>
            <w:r w:rsidRPr="002A4387">
              <w:rPr>
                <w:rFonts w:cs="Arial"/>
                <w:b/>
                <w:bCs w:val="0"/>
              </w:rPr>
              <w:t>Posició actual</w:t>
            </w:r>
            <w:r>
              <w:rPr>
                <w:rFonts w:cs="Arial"/>
                <w:lang w:val="en-GB"/>
              </w:rPr>
              <w:t xml:space="preserve"> / </w:t>
            </w:r>
            <w:r w:rsidRPr="00881CC5">
              <w:rPr>
                <w:rFonts w:cs="Arial"/>
                <w:i/>
                <w:iCs/>
                <w:lang w:val="en-GB"/>
              </w:rPr>
              <w:t>Current position</w:t>
            </w:r>
          </w:p>
        </w:tc>
        <w:sdt>
          <w:sdtPr>
            <w:rPr>
              <w:sz w:val="22"/>
            </w:rPr>
            <w:id w:val="-180971633"/>
            <w:placeholder>
              <w:docPart w:val="4F72AE1E556943E3BD34A5D456EFDDB7"/>
            </w:placeholder>
          </w:sdtPr>
          <w:sdtEndPr/>
          <w:sdtContent>
            <w:sdt>
              <w:sdtPr>
                <w:rPr>
                  <w:sz w:val="22"/>
                </w:rPr>
                <w:id w:val="1651626029"/>
                <w:placeholder>
                  <w:docPart w:val="1A18FB3EEBE34BBA9DE742F9FED2117D"/>
                </w:placeholder>
                <w:showingPlcHdr/>
              </w:sdtPr>
              <w:sdtEndPr/>
              <w:sdtContent>
                <w:tc>
                  <w:tcPr>
                    <w:tcW w:w="5420" w:type="dxa"/>
                    <w:tcBorders>
                      <w:top w:val="single" w:sz="4" w:space="0" w:color="auto"/>
                      <w:left w:val="single" w:sz="4" w:space="0" w:color="auto"/>
                      <w:bottom w:val="single" w:sz="4" w:space="0" w:color="auto"/>
                    </w:tcBorders>
                    <w:vAlign w:val="center"/>
                  </w:tcPr>
                  <w:p w14:paraId="35865DC7" w14:textId="66C33002" w:rsidR="009B389D" w:rsidRPr="00684130" w:rsidRDefault="0062002B" w:rsidP="00297C89">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78587F" w:rsidRPr="00684130" w14:paraId="5BE7B1F4" w14:textId="77777777" w:rsidTr="00BF01C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93" w:type="dxa"/>
            <w:tcBorders>
              <w:top w:val="single" w:sz="4" w:space="0" w:color="auto"/>
              <w:bottom w:val="single" w:sz="4" w:space="0" w:color="auto"/>
              <w:right w:val="single" w:sz="4" w:space="0" w:color="auto"/>
            </w:tcBorders>
            <w:shd w:val="clear" w:color="auto" w:fill="auto"/>
            <w:vAlign w:val="center"/>
          </w:tcPr>
          <w:p w14:paraId="5DA5A8EE" w14:textId="00298642" w:rsidR="0078587F" w:rsidRPr="002A4387" w:rsidRDefault="0078587F" w:rsidP="00297C89">
            <w:pPr>
              <w:pStyle w:val="Sagniadetextindependent"/>
              <w:ind w:left="0" w:right="-143"/>
              <w:jc w:val="left"/>
              <w:rPr>
                <w:rFonts w:cs="Arial"/>
              </w:rPr>
            </w:pPr>
            <w:r w:rsidRPr="0078587F">
              <w:rPr>
                <w:rFonts w:cs="Arial"/>
                <w:b/>
                <w:bCs w:val="0"/>
              </w:rPr>
              <w:t>Any de doctorat</w:t>
            </w:r>
            <w:r>
              <w:rPr>
                <w:rFonts w:cs="Arial"/>
                <w:b/>
                <w:bCs w:val="0"/>
              </w:rPr>
              <w:t xml:space="preserve"> / </w:t>
            </w:r>
            <w:r w:rsidR="0015571B" w:rsidRPr="003B6E2B">
              <w:rPr>
                <w:rFonts w:cs="Arial"/>
                <w:i/>
                <w:iCs/>
              </w:rPr>
              <w:t>PhD year</w:t>
            </w:r>
          </w:p>
        </w:tc>
        <w:sdt>
          <w:sdtPr>
            <w:rPr>
              <w:sz w:val="22"/>
            </w:rPr>
            <w:id w:val="-1952691607"/>
            <w:placeholder>
              <w:docPart w:val="834CDF302CFB49FB96C9440CC3D4620D"/>
            </w:placeholder>
            <w:showingPlcHdr/>
          </w:sdtPr>
          <w:sdtEndPr/>
          <w:sdtContent>
            <w:tc>
              <w:tcPr>
                <w:tcW w:w="5420" w:type="dxa"/>
                <w:tcBorders>
                  <w:top w:val="single" w:sz="4" w:space="0" w:color="auto"/>
                  <w:left w:val="single" w:sz="4" w:space="0" w:color="auto"/>
                  <w:bottom w:val="single" w:sz="4" w:space="0" w:color="auto"/>
                </w:tcBorders>
                <w:shd w:val="clear" w:color="auto" w:fill="auto"/>
                <w:vAlign w:val="center"/>
              </w:tcPr>
              <w:p w14:paraId="374E8F99" w14:textId="3B7347D1" w:rsidR="0078587F" w:rsidRDefault="0062002B" w:rsidP="00297C89">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tr>
    </w:tbl>
    <w:p w14:paraId="1316846F" w14:textId="77777777" w:rsidR="00323E88" w:rsidRDefault="00323E88" w:rsidP="00C70CD5">
      <w:pPr>
        <w:pStyle w:val="Sagniadetextindependent"/>
        <w:ind w:left="0"/>
        <w:jc w:val="left"/>
        <w:rPr>
          <w:rFonts w:cs="Arial"/>
        </w:rPr>
        <w:sectPr w:rsidR="00323E88" w:rsidSect="00B10FF6">
          <w:type w:val="continuous"/>
          <w:pgSz w:w="11906" w:h="16838" w:code="9"/>
          <w:pgMar w:top="2127" w:right="991" w:bottom="-1702" w:left="1418" w:header="454" w:footer="449" w:gutter="0"/>
          <w:cols w:space="708"/>
        </w:sectPr>
      </w:pPr>
    </w:p>
    <w:p w14:paraId="1A121B30" w14:textId="77777777" w:rsidR="00270B29" w:rsidRDefault="00270B29" w:rsidP="00C70CD5">
      <w:pPr>
        <w:pStyle w:val="Sagniadetextindependent"/>
        <w:ind w:left="0"/>
        <w:jc w:val="left"/>
        <w:rPr>
          <w:rFonts w:cs="Arial"/>
        </w:rPr>
      </w:pPr>
    </w:p>
    <w:p w14:paraId="50B06BBF" w14:textId="77777777" w:rsidR="00BF44FD" w:rsidRDefault="00BF44FD" w:rsidP="00C70CD5">
      <w:pPr>
        <w:pStyle w:val="Sagniadetextindependent"/>
        <w:ind w:left="0"/>
        <w:jc w:val="left"/>
        <w:rPr>
          <w:rFonts w:cs="Arial"/>
        </w:rPr>
      </w:pPr>
    </w:p>
    <w:tbl>
      <w:tblPr>
        <w:tblStyle w:val="Taulasenzilla11"/>
        <w:tblW w:w="95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445"/>
      </w:tblGrid>
      <w:tr w:rsidR="00270B29" w:rsidRPr="00CC0D42" w14:paraId="06804339" w14:textId="77777777" w:rsidTr="00363B61">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9557" w:type="dxa"/>
            <w:gridSpan w:val="2"/>
            <w:shd w:val="clear" w:color="auto" w:fill="808080" w:themeFill="background1" w:themeFillShade="80"/>
            <w:vAlign w:val="center"/>
          </w:tcPr>
          <w:p w14:paraId="2625782E" w14:textId="0692EB2B" w:rsidR="00270B29" w:rsidRPr="00324FA4" w:rsidRDefault="00270B29" w:rsidP="00297C89">
            <w:pPr>
              <w:pStyle w:val="Sagniadetextindependent"/>
              <w:ind w:left="0" w:right="-2"/>
              <w:jc w:val="left"/>
              <w:rPr>
                <w:b/>
                <w:bCs w:val="0"/>
                <w:smallCaps/>
                <w:sz w:val="24"/>
                <w:szCs w:val="32"/>
              </w:rPr>
            </w:pPr>
            <w:r w:rsidRPr="00324FA4">
              <w:rPr>
                <w:rStyle w:val="Refernciasubtil"/>
                <w:b/>
                <w:bCs w:val="0"/>
                <w:color w:val="FFFFFF" w:themeColor="background1"/>
                <w:sz w:val="24"/>
                <w:szCs w:val="32"/>
              </w:rPr>
              <w:t>dades de l’entitat sol·licitant</w:t>
            </w:r>
            <w:r w:rsidR="00951489">
              <w:rPr>
                <w:rStyle w:val="Refernciasubtil"/>
                <w:b/>
                <w:bCs w:val="0"/>
                <w:color w:val="FFFFFF" w:themeColor="background1"/>
                <w:sz w:val="24"/>
                <w:szCs w:val="32"/>
              </w:rPr>
              <w:t xml:space="preserve"> </w:t>
            </w:r>
            <w:r w:rsidR="00951489">
              <w:rPr>
                <w:rStyle w:val="Refernciasubtil"/>
                <w:b/>
                <w:color w:val="FFFFFF" w:themeColor="background1"/>
                <w:sz w:val="24"/>
                <w:szCs w:val="32"/>
              </w:rPr>
              <w:t xml:space="preserve">/ </w:t>
            </w:r>
            <w:r w:rsidR="00951489" w:rsidRPr="00EF7C84">
              <w:rPr>
                <w:rStyle w:val="Refernciasubtil"/>
                <w:bCs w:val="0"/>
                <w:i/>
                <w:iCs/>
                <w:color w:val="FFFFFF" w:themeColor="background1"/>
                <w:sz w:val="24"/>
                <w:szCs w:val="32"/>
                <w:lang w:val="fr-FR"/>
              </w:rPr>
              <w:t xml:space="preserve">host </w:t>
            </w:r>
            <w:r w:rsidR="00951489" w:rsidRPr="00E061CA">
              <w:rPr>
                <w:rStyle w:val="Refernciasubtil"/>
                <w:bCs w:val="0"/>
                <w:i/>
                <w:iCs/>
                <w:color w:val="FFFFFF" w:themeColor="background1"/>
                <w:sz w:val="24"/>
                <w:szCs w:val="32"/>
                <w:lang w:val="fr-FR"/>
              </w:rPr>
              <w:t>institution</w:t>
            </w:r>
            <w:r w:rsidR="00951489">
              <w:rPr>
                <w:rStyle w:val="Refernciasubtil"/>
                <w:b/>
                <w:color w:val="FFFFFF" w:themeColor="background1"/>
                <w:sz w:val="24"/>
                <w:szCs w:val="32"/>
              </w:rPr>
              <w:t xml:space="preserve"> </w:t>
            </w:r>
          </w:p>
        </w:tc>
      </w:tr>
      <w:tr w:rsidR="00270B29" w:rsidRPr="00684130" w14:paraId="599B400A" w14:textId="77777777" w:rsidTr="007A69C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4112" w:type="dxa"/>
            <w:tcBorders>
              <w:bottom w:val="single" w:sz="4" w:space="0" w:color="auto"/>
              <w:right w:val="single" w:sz="4" w:space="0" w:color="auto"/>
            </w:tcBorders>
            <w:shd w:val="clear" w:color="auto" w:fill="auto"/>
            <w:vAlign w:val="center"/>
          </w:tcPr>
          <w:p w14:paraId="019F9244" w14:textId="1FCCA7D9" w:rsidR="00270B29" w:rsidRPr="00991065" w:rsidRDefault="00270B29" w:rsidP="00297C89">
            <w:pPr>
              <w:pStyle w:val="Sagniadetextindependent"/>
              <w:ind w:left="0" w:right="-143"/>
              <w:jc w:val="left"/>
              <w:rPr>
                <w:b/>
                <w:bCs w:val="0"/>
              </w:rPr>
            </w:pPr>
            <w:r>
              <w:rPr>
                <w:b/>
                <w:bCs w:val="0"/>
              </w:rPr>
              <w:t>U</w:t>
            </w:r>
            <w:r>
              <w:rPr>
                <w:b/>
              </w:rPr>
              <w:t>niversitat</w:t>
            </w:r>
            <w:r w:rsidR="00BF44FD">
              <w:rPr>
                <w:b/>
              </w:rPr>
              <w:t xml:space="preserve"> </w:t>
            </w:r>
            <w:r w:rsidR="00BF44FD" w:rsidRPr="00BF44FD">
              <w:rPr>
                <w:bCs w:val="0"/>
                <w:i/>
                <w:iCs/>
              </w:rPr>
              <w:t>/ University</w:t>
            </w:r>
          </w:p>
        </w:tc>
        <w:sdt>
          <w:sdtPr>
            <w:rPr>
              <w:sz w:val="22"/>
            </w:rPr>
            <w:id w:val="-861969988"/>
            <w:placeholder>
              <w:docPart w:val="8F26D10EE241468CBA2890AF4594A5A5"/>
            </w:placeholder>
          </w:sdtPr>
          <w:sdtEndPr/>
          <w:sdtContent>
            <w:sdt>
              <w:sdtPr>
                <w:rPr>
                  <w:sz w:val="22"/>
                </w:rPr>
                <w:id w:val="-38437628"/>
                <w:placeholder>
                  <w:docPart w:val="CA0C729F2D4A45DAAA9C9D70DF0FFC45"/>
                </w:placeholder>
                <w:showingPlcHdr/>
              </w:sdtPr>
              <w:sdtEndPr/>
              <w:sdtContent>
                <w:tc>
                  <w:tcPr>
                    <w:tcW w:w="5445" w:type="dxa"/>
                    <w:tcBorders>
                      <w:left w:val="single" w:sz="4" w:space="0" w:color="auto"/>
                      <w:bottom w:val="single" w:sz="4" w:space="0" w:color="auto"/>
                    </w:tcBorders>
                    <w:shd w:val="clear" w:color="auto" w:fill="auto"/>
                    <w:vAlign w:val="center"/>
                  </w:tcPr>
                  <w:p w14:paraId="61BAE2CA" w14:textId="007E014D" w:rsidR="00270B29" w:rsidRPr="00684130" w:rsidRDefault="0062002B" w:rsidP="00297C89">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270B29" w:rsidRPr="00684130" w14:paraId="451AAD70" w14:textId="77777777" w:rsidTr="007A69C5">
        <w:trPr>
          <w:trHeight w:val="291"/>
        </w:trPr>
        <w:tc>
          <w:tcPr>
            <w:cnfStyle w:val="001000000000" w:firstRow="0" w:lastRow="0" w:firstColumn="1" w:lastColumn="0" w:oddVBand="0" w:evenVBand="0" w:oddHBand="0" w:evenHBand="0" w:firstRowFirstColumn="0" w:firstRowLastColumn="0" w:lastRowFirstColumn="0" w:lastRowLastColumn="0"/>
            <w:tcW w:w="4112" w:type="dxa"/>
            <w:tcBorders>
              <w:top w:val="single" w:sz="4" w:space="0" w:color="auto"/>
              <w:bottom w:val="single" w:sz="4" w:space="0" w:color="auto"/>
              <w:right w:val="single" w:sz="4" w:space="0" w:color="auto"/>
            </w:tcBorders>
            <w:vAlign w:val="center"/>
          </w:tcPr>
          <w:p w14:paraId="33F4B113" w14:textId="2C7B4071" w:rsidR="00270B29" w:rsidRPr="00991065" w:rsidRDefault="00270B29" w:rsidP="00297C89">
            <w:pPr>
              <w:pStyle w:val="Sagniadetextindependent"/>
              <w:ind w:left="0" w:right="-143"/>
              <w:jc w:val="left"/>
              <w:rPr>
                <w:b/>
                <w:bCs w:val="0"/>
              </w:rPr>
            </w:pPr>
            <w:r>
              <w:rPr>
                <w:b/>
                <w:bCs w:val="0"/>
              </w:rPr>
              <w:t>N</w:t>
            </w:r>
            <w:r>
              <w:rPr>
                <w:b/>
              </w:rPr>
              <w:t>om del departament</w:t>
            </w:r>
            <w:r w:rsidR="00BF44FD">
              <w:rPr>
                <w:b/>
              </w:rPr>
              <w:t xml:space="preserve"> </w:t>
            </w:r>
            <w:r w:rsidR="00BF44FD" w:rsidRPr="00BF44FD">
              <w:rPr>
                <w:bCs w:val="0"/>
                <w:i/>
                <w:iCs/>
              </w:rPr>
              <w:t xml:space="preserve">/ </w:t>
            </w:r>
            <w:r w:rsidR="00BF44FD" w:rsidRPr="00662935">
              <w:rPr>
                <w:bCs w:val="0"/>
                <w:i/>
                <w:iCs/>
                <w:lang w:val="en-GB"/>
              </w:rPr>
              <w:t>Department</w:t>
            </w:r>
          </w:p>
        </w:tc>
        <w:sdt>
          <w:sdtPr>
            <w:rPr>
              <w:sz w:val="22"/>
            </w:rPr>
            <w:id w:val="-885946411"/>
            <w:placeholder>
              <w:docPart w:val="AF57EA8BDA004D85BDCCEFBA8BEBE1F7"/>
            </w:placeholder>
          </w:sdtPr>
          <w:sdtEndPr/>
          <w:sdtContent>
            <w:sdt>
              <w:sdtPr>
                <w:rPr>
                  <w:sz w:val="22"/>
                </w:rPr>
                <w:id w:val="16048738"/>
                <w:placeholder>
                  <w:docPart w:val="56F7CE1E5C6A47D184655130DFAD0064"/>
                </w:placeholder>
                <w:showingPlcHdr/>
              </w:sdtPr>
              <w:sdtEndPr/>
              <w:sdtContent>
                <w:tc>
                  <w:tcPr>
                    <w:tcW w:w="5445" w:type="dxa"/>
                    <w:tcBorders>
                      <w:top w:val="single" w:sz="4" w:space="0" w:color="auto"/>
                      <w:left w:val="single" w:sz="4" w:space="0" w:color="auto"/>
                      <w:bottom w:val="single" w:sz="4" w:space="0" w:color="auto"/>
                    </w:tcBorders>
                    <w:vAlign w:val="center"/>
                  </w:tcPr>
                  <w:p w14:paraId="4D39FFE4" w14:textId="2A128CDD" w:rsidR="00270B29" w:rsidRPr="00684130" w:rsidRDefault="0062002B" w:rsidP="00297C89">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bl>
    <w:p w14:paraId="61E3544A" w14:textId="77777777" w:rsidR="00323E88" w:rsidRDefault="00323E88" w:rsidP="00C70CD5">
      <w:pPr>
        <w:pStyle w:val="Sagniadetextindependent"/>
        <w:ind w:left="0"/>
        <w:jc w:val="left"/>
        <w:rPr>
          <w:rFonts w:cs="Arial"/>
        </w:rPr>
        <w:sectPr w:rsidR="00323E88" w:rsidSect="00B10FF6">
          <w:type w:val="continuous"/>
          <w:pgSz w:w="11906" w:h="16838" w:code="9"/>
          <w:pgMar w:top="2127" w:right="991" w:bottom="-1702" w:left="1418" w:header="454" w:footer="449" w:gutter="0"/>
          <w:cols w:space="708"/>
        </w:sectPr>
      </w:pPr>
    </w:p>
    <w:p w14:paraId="212DC78B" w14:textId="77777777" w:rsidR="00270B29" w:rsidRDefault="00270B29" w:rsidP="00C70CD5">
      <w:pPr>
        <w:pStyle w:val="Sagniadetextindependent"/>
        <w:ind w:left="0"/>
        <w:jc w:val="left"/>
        <w:rPr>
          <w:rFonts w:cs="Arial"/>
        </w:rPr>
      </w:pPr>
    </w:p>
    <w:p w14:paraId="3F0DEBF5" w14:textId="77777777" w:rsidR="00324FA4" w:rsidRDefault="00324FA4" w:rsidP="00C70CD5">
      <w:pPr>
        <w:pStyle w:val="Sagniadetextindependent"/>
        <w:ind w:left="0"/>
        <w:jc w:val="left"/>
        <w:rPr>
          <w:rFonts w:cs="Arial"/>
        </w:rPr>
      </w:pPr>
    </w:p>
    <w:tbl>
      <w:tblPr>
        <w:tblStyle w:val="Taulasenzilla11"/>
        <w:tblW w:w="950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02"/>
        <w:gridCol w:w="1701"/>
      </w:tblGrid>
      <w:tr w:rsidR="00270B29" w:rsidRPr="00CC0D42" w14:paraId="6CF500C3" w14:textId="77777777" w:rsidTr="00363B61">
        <w:trPr>
          <w:cnfStyle w:val="100000000000" w:firstRow="1" w:lastRow="0" w:firstColumn="0" w:lastColumn="0" w:oddVBand="0" w:evenVBand="0" w:oddHBand="0" w:evenHBand="0" w:firstRowFirstColumn="0" w:firstRowLastColumn="0" w:lastRowFirstColumn="0" w:lastRowLastColumn="0"/>
          <w:trHeight w:val="327"/>
        </w:trPr>
        <w:tc>
          <w:tcPr>
            <w:cnfStyle w:val="001000000000" w:firstRow="0" w:lastRow="0" w:firstColumn="1" w:lastColumn="0" w:oddVBand="0" w:evenVBand="0" w:oddHBand="0" w:evenHBand="0" w:firstRowFirstColumn="0" w:firstRowLastColumn="0" w:lastRowFirstColumn="0" w:lastRowLastColumn="0"/>
            <w:tcW w:w="9503" w:type="dxa"/>
            <w:gridSpan w:val="2"/>
            <w:shd w:val="clear" w:color="auto" w:fill="808080" w:themeFill="background1" w:themeFillShade="80"/>
            <w:vAlign w:val="center"/>
          </w:tcPr>
          <w:p w14:paraId="6E0FBDE6" w14:textId="18B4E41F" w:rsidR="00270B29" w:rsidRPr="00324FA4" w:rsidRDefault="00270B29">
            <w:pPr>
              <w:pStyle w:val="Sagniadetextindependent"/>
              <w:ind w:left="0" w:right="-2"/>
              <w:jc w:val="left"/>
              <w:rPr>
                <w:b/>
                <w:bCs w:val="0"/>
                <w:smallCaps/>
                <w:sz w:val="24"/>
                <w:szCs w:val="32"/>
              </w:rPr>
            </w:pPr>
            <w:r w:rsidRPr="00324FA4">
              <w:rPr>
                <w:rStyle w:val="Refernciasubtil"/>
                <w:b/>
                <w:bCs w:val="0"/>
                <w:color w:val="FFFFFF" w:themeColor="background1"/>
                <w:sz w:val="24"/>
                <w:szCs w:val="32"/>
              </w:rPr>
              <w:t>activitat docent</w:t>
            </w:r>
            <w:r w:rsidR="003626A6">
              <w:rPr>
                <w:rStyle w:val="Refernciasubtil"/>
                <w:b/>
                <w:bCs w:val="0"/>
                <w:color w:val="FFFFFF" w:themeColor="background1"/>
                <w:sz w:val="24"/>
                <w:szCs w:val="32"/>
              </w:rPr>
              <w:t xml:space="preserve"> /</w:t>
            </w:r>
            <w:r w:rsidR="003626A6" w:rsidRPr="00C0715E">
              <w:rPr>
                <w:rStyle w:val="Refernciasubtil"/>
                <w:i/>
                <w:iCs/>
                <w:color w:val="FFFFFF" w:themeColor="background1"/>
                <w:sz w:val="24"/>
                <w:szCs w:val="32"/>
              </w:rPr>
              <w:t xml:space="preserve"> </w:t>
            </w:r>
            <w:r w:rsidR="003626A6" w:rsidRPr="00662935">
              <w:rPr>
                <w:rStyle w:val="Refernciasubtil"/>
                <w:i/>
                <w:iCs/>
                <w:color w:val="FFFFFF" w:themeColor="background1"/>
                <w:sz w:val="24"/>
                <w:szCs w:val="32"/>
                <w:lang w:val="en-GB"/>
              </w:rPr>
              <w:t>teaching</w:t>
            </w:r>
            <w:r w:rsidR="00926893">
              <w:rPr>
                <w:rStyle w:val="Refernciasubtil"/>
                <w:i/>
                <w:iCs/>
                <w:color w:val="FFFFFF" w:themeColor="background1"/>
                <w:sz w:val="24"/>
                <w:szCs w:val="32"/>
                <w:lang w:val="en-GB"/>
              </w:rPr>
              <w:t xml:space="preserve"> activity</w:t>
            </w:r>
          </w:p>
        </w:tc>
      </w:tr>
      <w:tr w:rsidR="00270B29" w:rsidRPr="00684130" w14:paraId="102D88AF" w14:textId="77777777" w:rsidTr="00F47617">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7802" w:type="dxa"/>
            <w:tcBorders>
              <w:bottom w:val="single" w:sz="4" w:space="0" w:color="auto"/>
              <w:right w:val="single" w:sz="4" w:space="0" w:color="auto"/>
            </w:tcBorders>
            <w:shd w:val="clear" w:color="auto" w:fill="auto"/>
            <w:vAlign w:val="center"/>
          </w:tcPr>
          <w:p w14:paraId="0E2B1B60" w14:textId="6DCF1CA5" w:rsidR="00270B29" w:rsidRPr="00991065" w:rsidRDefault="00270B29">
            <w:pPr>
              <w:pStyle w:val="Sagniadetextindependent"/>
              <w:ind w:left="0" w:right="-143"/>
              <w:jc w:val="left"/>
              <w:rPr>
                <w:b/>
                <w:bCs w:val="0"/>
              </w:rPr>
            </w:pPr>
            <w:r w:rsidRPr="00270B29">
              <w:rPr>
                <w:b/>
                <w:bCs w:val="0"/>
              </w:rPr>
              <w:t xml:space="preserve">Total d’hores de </w:t>
            </w:r>
            <w:r w:rsidRPr="003A283E">
              <w:rPr>
                <w:b/>
                <w:bCs w:val="0"/>
              </w:rPr>
              <w:t>docència presencial prevista</w:t>
            </w:r>
            <w:r w:rsidRPr="00270B29">
              <w:rPr>
                <w:b/>
                <w:bCs w:val="0"/>
              </w:rPr>
              <w:t xml:space="preserve"> per al proper curs</w:t>
            </w:r>
            <w:r w:rsidR="003626A6">
              <w:rPr>
                <w:b/>
                <w:bCs w:val="0"/>
              </w:rPr>
              <w:t xml:space="preserve"> </w:t>
            </w:r>
            <w:r w:rsidR="003626A6">
              <w:rPr>
                <w:bCs w:val="0"/>
              </w:rPr>
              <w:t xml:space="preserve">/ </w:t>
            </w:r>
            <w:r w:rsidR="00326E2E" w:rsidRPr="00662935">
              <w:rPr>
                <w:bCs w:val="0"/>
                <w:i/>
                <w:iCs/>
                <w:lang w:val="en-GB"/>
              </w:rPr>
              <w:t>Amount of in-person teaching scheduled for next acad</w:t>
            </w:r>
            <w:r w:rsidR="00662935">
              <w:rPr>
                <w:bCs w:val="0"/>
                <w:i/>
                <w:iCs/>
                <w:lang w:val="en-GB"/>
              </w:rPr>
              <w:t>e</w:t>
            </w:r>
            <w:r w:rsidR="00326E2E" w:rsidRPr="00662935">
              <w:rPr>
                <w:bCs w:val="0"/>
                <w:i/>
                <w:iCs/>
                <w:lang w:val="en-GB"/>
              </w:rPr>
              <w:t>mic year</w:t>
            </w:r>
          </w:p>
        </w:tc>
        <w:sdt>
          <w:sdtPr>
            <w:rPr>
              <w:sz w:val="22"/>
            </w:rPr>
            <w:id w:val="-768316585"/>
            <w:placeholder>
              <w:docPart w:val="2EBEAE5D29AD4D849C7404A480C2FD92"/>
            </w:placeholder>
          </w:sdtPr>
          <w:sdtEndPr/>
          <w:sdtContent>
            <w:sdt>
              <w:sdtPr>
                <w:rPr>
                  <w:sz w:val="22"/>
                </w:rPr>
                <w:id w:val="82112370"/>
                <w:placeholder>
                  <w:docPart w:val="19DF6063FFE84C2786F85A0FF4A3F87A"/>
                </w:placeholder>
                <w:showingPlcHdr/>
              </w:sdtPr>
              <w:sdtEndPr/>
              <w:sdtContent>
                <w:tc>
                  <w:tcPr>
                    <w:tcW w:w="1701" w:type="dxa"/>
                    <w:tcBorders>
                      <w:left w:val="single" w:sz="4" w:space="0" w:color="auto"/>
                      <w:bottom w:val="single" w:sz="4" w:space="0" w:color="auto"/>
                    </w:tcBorders>
                    <w:shd w:val="clear" w:color="auto" w:fill="auto"/>
                    <w:vAlign w:val="center"/>
                  </w:tcPr>
                  <w:p w14:paraId="26C5DFF5" w14:textId="0253A35A" w:rsidR="00270B29" w:rsidRPr="00684130" w:rsidRDefault="0062002B">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270B29" w:rsidRPr="00684130" w14:paraId="522F309B" w14:textId="77777777" w:rsidTr="00F47617">
        <w:trPr>
          <w:trHeight w:val="675"/>
        </w:trPr>
        <w:tc>
          <w:tcPr>
            <w:cnfStyle w:val="001000000000" w:firstRow="0" w:lastRow="0" w:firstColumn="1" w:lastColumn="0" w:oddVBand="0" w:evenVBand="0" w:oddHBand="0" w:evenHBand="0" w:firstRowFirstColumn="0" w:firstRowLastColumn="0" w:lastRowFirstColumn="0" w:lastRowLastColumn="0"/>
            <w:tcW w:w="7802" w:type="dxa"/>
            <w:tcBorders>
              <w:top w:val="single" w:sz="4" w:space="0" w:color="auto"/>
              <w:bottom w:val="single" w:sz="4" w:space="0" w:color="auto"/>
              <w:right w:val="single" w:sz="4" w:space="0" w:color="auto"/>
            </w:tcBorders>
            <w:vAlign w:val="center"/>
          </w:tcPr>
          <w:p w14:paraId="3DE14A69" w14:textId="7DD7AA33" w:rsidR="00270B29" w:rsidRPr="00991065" w:rsidRDefault="00270B29">
            <w:pPr>
              <w:pStyle w:val="Sagniadetextindependent"/>
              <w:ind w:left="0" w:right="-143"/>
              <w:jc w:val="left"/>
              <w:rPr>
                <w:b/>
                <w:bCs w:val="0"/>
              </w:rPr>
            </w:pPr>
            <w:r w:rsidRPr="00270B29">
              <w:rPr>
                <w:b/>
                <w:bCs w:val="0"/>
              </w:rPr>
              <w:t xml:space="preserve">Total d’hores de </w:t>
            </w:r>
            <w:r w:rsidRPr="003A283E">
              <w:rPr>
                <w:b/>
                <w:bCs w:val="0"/>
              </w:rPr>
              <w:t>docència presencial en cas d’atorgament</w:t>
            </w:r>
            <w:r w:rsidRPr="00270B29">
              <w:rPr>
                <w:b/>
                <w:bCs w:val="0"/>
              </w:rPr>
              <w:t xml:space="preserve"> de l’ajut</w:t>
            </w:r>
            <w:r w:rsidR="00326E2E">
              <w:rPr>
                <w:b/>
                <w:bCs w:val="0"/>
              </w:rPr>
              <w:t xml:space="preserve"> </w:t>
            </w:r>
            <w:r w:rsidR="00326E2E" w:rsidRPr="00167850">
              <w:rPr>
                <w:bCs w:val="0"/>
                <w:i/>
                <w:iCs/>
              </w:rPr>
              <w:t xml:space="preserve">/ </w:t>
            </w:r>
            <w:r w:rsidR="00326E2E" w:rsidRPr="00662935">
              <w:rPr>
                <w:bCs w:val="0"/>
                <w:i/>
                <w:iCs/>
                <w:lang w:val="en-GB"/>
              </w:rPr>
              <w:t>Amount of in-person teaching</w:t>
            </w:r>
            <w:r w:rsidR="00C249F0" w:rsidRPr="00662935">
              <w:rPr>
                <w:bCs w:val="0"/>
                <w:i/>
                <w:iCs/>
                <w:lang w:val="en-GB"/>
              </w:rPr>
              <w:t xml:space="preserve"> in case of award being granted</w:t>
            </w:r>
          </w:p>
        </w:tc>
        <w:sdt>
          <w:sdtPr>
            <w:rPr>
              <w:sz w:val="22"/>
            </w:rPr>
            <w:id w:val="-472368810"/>
            <w:placeholder>
              <w:docPart w:val="5C98AECD669A49DBA4B7AB959D14DC4F"/>
            </w:placeholder>
          </w:sdtPr>
          <w:sdtEndPr/>
          <w:sdtContent>
            <w:sdt>
              <w:sdtPr>
                <w:rPr>
                  <w:sz w:val="22"/>
                </w:rPr>
                <w:id w:val="1881286779"/>
                <w:placeholder>
                  <w:docPart w:val="9142EF28729A4753A47E73545C6FB6C2"/>
                </w:placeholder>
                <w:showingPlcHdr/>
              </w:sdtPr>
              <w:sdtEndPr/>
              <w:sdtContent>
                <w:tc>
                  <w:tcPr>
                    <w:tcW w:w="1701" w:type="dxa"/>
                    <w:tcBorders>
                      <w:top w:val="single" w:sz="4" w:space="0" w:color="auto"/>
                      <w:left w:val="single" w:sz="4" w:space="0" w:color="auto"/>
                      <w:bottom w:val="single" w:sz="4" w:space="0" w:color="auto"/>
                    </w:tcBorders>
                    <w:vAlign w:val="center"/>
                  </w:tcPr>
                  <w:p w14:paraId="06F077C3" w14:textId="52C4DA3D" w:rsidR="00270B29" w:rsidRPr="00684130" w:rsidRDefault="0062002B">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CB1071" w:rsidRPr="00684130" w14:paraId="50881807" w14:textId="77777777" w:rsidTr="007A69C5">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9503" w:type="dxa"/>
            <w:gridSpan w:val="2"/>
            <w:tcBorders>
              <w:top w:val="single" w:sz="4" w:space="0" w:color="auto"/>
            </w:tcBorders>
            <w:shd w:val="clear" w:color="auto" w:fill="auto"/>
            <w:vAlign w:val="center"/>
          </w:tcPr>
          <w:p w14:paraId="1636D4A2" w14:textId="7D6D7E92" w:rsidR="00CB1071" w:rsidRPr="00684130" w:rsidRDefault="00CB1071">
            <w:pPr>
              <w:pStyle w:val="normal2"/>
              <w:tabs>
                <w:tab w:val="right" w:pos="8506"/>
              </w:tabs>
              <w:ind w:right="-2"/>
              <w:rPr>
                <w:sz w:val="22"/>
              </w:rPr>
            </w:pPr>
            <w:r w:rsidRPr="007479E3">
              <w:t xml:space="preserve">Observacions </w:t>
            </w:r>
            <w:r>
              <w:t xml:space="preserve">/ </w:t>
            </w:r>
            <w:r w:rsidRPr="00F70FA9">
              <w:rPr>
                <w:b w:val="0"/>
                <w:bCs w:val="0"/>
                <w:i/>
                <w:iCs/>
                <w:lang w:val="en-GB"/>
              </w:rPr>
              <w:t>Remarks</w:t>
            </w:r>
            <w:r w:rsidRPr="007479E3">
              <w:rPr>
                <w:b w:val="0"/>
                <w:bCs w:val="0"/>
                <w:i/>
                <w:iCs/>
              </w:rPr>
              <w:t>:</w:t>
            </w:r>
            <w:r>
              <w:rPr>
                <w:i/>
                <w:iCs/>
              </w:rPr>
              <w:t xml:space="preserve"> </w:t>
            </w:r>
            <w:sdt>
              <w:sdtPr>
                <w:rPr>
                  <w:i/>
                  <w:iCs/>
                </w:rPr>
                <w:id w:val="-2061238146"/>
                <w:placeholder>
                  <w:docPart w:val="B4A476F6A8A940C896D7A0D3B583EC48"/>
                </w:placeholder>
              </w:sdtPr>
              <w:sdtEndPr/>
              <w:sdtContent>
                <w:sdt>
                  <w:sdtPr>
                    <w:rPr>
                      <w:sz w:val="22"/>
                    </w:rPr>
                    <w:id w:val="1542781332"/>
                    <w:placeholder>
                      <w:docPart w:val="CFB072778F994617BF5B2A2529BBBCB2"/>
                    </w:placeholder>
                    <w:showingPlcHdr/>
                  </w:sdtPr>
                  <w:sdtEndPr/>
                  <w:sdtContent>
                    <w:r w:rsidR="0062002B" w:rsidRPr="00C81C95">
                      <w:rPr>
                        <w:rStyle w:val="Textdelcontenidor"/>
                        <w:b w:val="0"/>
                        <w:bCs w:val="0"/>
                        <w:i/>
                        <w:iCs/>
                        <w:sz w:val="16"/>
                        <w:szCs w:val="16"/>
                      </w:rPr>
                      <w:t>Feu clic o toqueu aquí per escriure text.</w:t>
                    </w:r>
                  </w:sdtContent>
                </w:sdt>
              </w:sdtContent>
            </w:sdt>
          </w:p>
        </w:tc>
      </w:tr>
    </w:tbl>
    <w:p w14:paraId="38AD4C44" w14:textId="77777777" w:rsidR="00C228DD" w:rsidRDefault="00C228DD" w:rsidP="00C228DD"/>
    <w:p w14:paraId="2790DAB5" w14:textId="77777777" w:rsidR="00CF17C7" w:rsidRDefault="00AB0F06" w:rsidP="00AB0F06">
      <w:r>
        <w:br w:type="page"/>
      </w:r>
    </w:p>
    <w:p w14:paraId="19191C38" w14:textId="77777777" w:rsidR="0068126A" w:rsidRDefault="00CC2DD4" w:rsidP="00AB0F06">
      <w:r>
        <w:rPr>
          <w:noProof/>
          <w:sz w:val="24"/>
          <w:lang w:val="es-ES"/>
        </w:rPr>
        <w:lastRenderedPageBreak/>
        <mc:AlternateContent>
          <mc:Choice Requires="wps">
            <w:drawing>
              <wp:inline distT="0" distB="0" distL="0" distR="0" wp14:anchorId="17F22C37" wp14:editId="26C44117">
                <wp:extent cx="6086475" cy="1352550"/>
                <wp:effectExtent l="19050" t="19050" r="28575" b="19050"/>
                <wp:docPr id="1392157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352550"/>
                        </a:xfrm>
                        <a:prstGeom prst="rect">
                          <a:avLst/>
                        </a:prstGeom>
                        <a:solidFill>
                          <a:srgbClr val="FFFFFF"/>
                        </a:solidFill>
                        <a:ln w="28575">
                          <a:solidFill>
                            <a:srgbClr val="7E0845"/>
                          </a:solidFill>
                          <a:miter lim="800000"/>
                          <a:headEnd/>
                          <a:tailEnd/>
                        </a:ln>
                        <a:effectLst/>
                      </wps:spPr>
                      <wps:txbx>
                        <w:txbxContent>
                          <w:p w14:paraId="07C9575E" w14:textId="12FB1863" w:rsidR="00CC2DD4" w:rsidRDefault="008C2743" w:rsidP="0068126A">
                            <w:pPr>
                              <w:jc w:val="both"/>
                              <w:rPr>
                                <w:rFonts w:ascii="Arial" w:hAnsi="Arial" w:cs="Arial"/>
                                <w:b/>
                                <w:iCs/>
                                <w:sz w:val="24"/>
                                <w:szCs w:val="24"/>
                                <w:lang w:eastAsia="ca-ES"/>
                              </w:rPr>
                            </w:pPr>
                            <w:r w:rsidRPr="00BC2165">
                              <w:rPr>
                                <w:rFonts w:ascii="Arial" w:hAnsi="Arial" w:cs="Arial"/>
                                <w:b/>
                                <w:iCs/>
                                <w:sz w:val="24"/>
                                <w:szCs w:val="24"/>
                                <w:lang w:eastAsia="ca-ES"/>
                              </w:rPr>
                              <w:t>RESPON</w:t>
                            </w:r>
                            <w:r w:rsidR="00BC2165">
                              <w:rPr>
                                <w:rFonts w:ascii="Arial" w:hAnsi="Arial" w:cs="Arial"/>
                                <w:b/>
                                <w:iCs/>
                                <w:sz w:val="24"/>
                                <w:szCs w:val="24"/>
                                <w:lang w:eastAsia="ca-ES"/>
                              </w:rPr>
                              <w:t xml:space="preserve">EU </w:t>
                            </w:r>
                            <w:r w:rsidR="00847C02">
                              <w:rPr>
                                <w:rFonts w:ascii="Arial" w:hAnsi="Arial" w:cs="Arial"/>
                                <w:b/>
                                <w:iCs/>
                                <w:sz w:val="24"/>
                                <w:szCs w:val="24"/>
                                <w:lang w:eastAsia="ca-ES"/>
                              </w:rPr>
                              <w:t>A</w:t>
                            </w:r>
                            <w:r w:rsidRPr="00BC2165">
                              <w:rPr>
                                <w:rFonts w:ascii="Arial" w:hAnsi="Arial" w:cs="Arial"/>
                                <w:b/>
                                <w:iCs/>
                                <w:sz w:val="24"/>
                                <w:szCs w:val="24"/>
                                <w:lang w:eastAsia="ca-ES"/>
                              </w:rPr>
                              <w:t xml:space="preserve"> LES SEGÜENTS </w:t>
                            </w:r>
                            <w:r w:rsidR="003511BF">
                              <w:rPr>
                                <w:rFonts w:ascii="Arial" w:hAnsi="Arial" w:cs="Arial"/>
                                <w:b/>
                                <w:iCs/>
                                <w:sz w:val="24"/>
                                <w:szCs w:val="24"/>
                                <w:lang w:eastAsia="ca-ES"/>
                              </w:rPr>
                              <w:t>QÜESTIONS</w:t>
                            </w:r>
                            <w:r w:rsidRPr="00BC2165">
                              <w:rPr>
                                <w:rFonts w:ascii="Arial" w:hAnsi="Arial" w:cs="Arial"/>
                                <w:b/>
                                <w:iCs/>
                                <w:sz w:val="24"/>
                                <w:szCs w:val="24"/>
                                <w:lang w:eastAsia="ca-ES"/>
                              </w:rPr>
                              <w:t xml:space="preserve"> </w:t>
                            </w:r>
                            <w:r w:rsidR="00847C02">
                              <w:rPr>
                                <w:rFonts w:ascii="Arial" w:hAnsi="Arial" w:cs="Arial"/>
                                <w:b/>
                                <w:iCs/>
                                <w:sz w:val="24"/>
                                <w:szCs w:val="24"/>
                                <w:lang w:eastAsia="ca-ES"/>
                              </w:rPr>
                              <w:t xml:space="preserve">NOMÉS SI SOU </w:t>
                            </w:r>
                            <w:r w:rsidRPr="00BC2165">
                              <w:rPr>
                                <w:rFonts w:ascii="Arial" w:hAnsi="Arial" w:cs="Arial"/>
                                <w:b/>
                                <w:iCs/>
                                <w:sz w:val="24"/>
                                <w:szCs w:val="24"/>
                                <w:lang w:eastAsia="ca-ES"/>
                              </w:rPr>
                              <w:t>BENEFICIARI D’UN AJUT ICREA ACADÈMIA ANTERIOR</w:t>
                            </w:r>
                            <w:r w:rsidR="006939B8">
                              <w:rPr>
                                <w:rFonts w:ascii="Arial" w:hAnsi="Arial" w:cs="Arial"/>
                                <w:b/>
                                <w:iCs/>
                                <w:sz w:val="24"/>
                                <w:szCs w:val="24"/>
                                <w:lang w:eastAsia="ca-ES"/>
                              </w:rPr>
                              <w:t>*</w:t>
                            </w:r>
                            <w:r w:rsidRPr="00BC2165">
                              <w:rPr>
                                <w:rFonts w:ascii="Arial" w:hAnsi="Arial" w:cs="Arial"/>
                                <w:b/>
                                <w:iCs/>
                                <w:sz w:val="24"/>
                                <w:szCs w:val="24"/>
                                <w:lang w:eastAsia="ca-ES"/>
                              </w:rPr>
                              <w:t>.</w:t>
                            </w:r>
                            <w:r w:rsidR="00B549B9" w:rsidRPr="00BC2165">
                              <w:rPr>
                                <w:rFonts w:ascii="Arial" w:hAnsi="Arial" w:cs="Arial"/>
                                <w:b/>
                                <w:iCs/>
                                <w:sz w:val="24"/>
                                <w:szCs w:val="24"/>
                                <w:lang w:eastAsia="ca-ES"/>
                              </w:rPr>
                              <w:t xml:space="preserve"> </w:t>
                            </w:r>
                          </w:p>
                          <w:p w14:paraId="5823E790" w14:textId="77777777" w:rsidR="00934F5D" w:rsidRPr="00BC2165" w:rsidRDefault="00934F5D" w:rsidP="0068126A">
                            <w:pPr>
                              <w:jc w:val="both"/>
                              <w:rPr>
                                <w:rFonts w:ascii="Arial" w:hAnsi="Arial" w:cs="Arial"/>
                                <w:b/>
                                <w:iCs/>
                                <w:sz w:val="24"/>
                                <w:szCs w:val="24"/>
                                <w:lang w:eastAsia="ca-ES"/>
                              </w:rPr>
                            </w:pPr>
                          </w:p>
                          <w:p w14:paraId="5B15F3FD" w14:textId="1B80CCC3" w:rsidR="00B549B9" w:rsidRDefault="00032510" w:rsidP="0068126A">
                            <w:pPr>
                              <w:jc w:val="both"/>
                              <w:rPr>
                                <w:rFonts w:ascii="Arial" w:hAnsi="Arial" w:cs="Arial"/>
                                <w:bCs/>
                                <w:i/>
                                <w:sz w:val="24"/>
                                <w:szCs w:val="24"/>
                                <w:lang w:eastAsia="ca-ES"/>
                              </w:rPr>
                            </w:pPr>
                            <w:r w:rsidRPr="00BA10C5">
                              <w:rPr>
                                <w:rFonts w:ascii="Arial" w:hAnsi="Arial" w:cs="Arial"/>
                                <w:bCs/>
                                <w:i/>
                                <w:sz w:val="24"/>
                                <w:szCs w:val="24"/>
                                <w:lang w:eastAsia="ca-ES"/>
                              </w:rPr>
                              <w:t xml:space="preserve">ONLY ANSWER THE FOLLOWING QUESTIONS IF YOU ARE BENEFICIARIES OF A PREVIOUS </w:t>
                            </w:r>
                            <w:r w:rsidR="009143B9" w:rsidRPr="00BA10C5">
                              <w:rPr>
                                <w:rFonts w:ascii="Arial" w:hAnsi="Arial" w:cs="Arial"/>
                                <w:bCs/>
                                <w:i/>
                                <w:sz w:val="24"/>
                                <w:szCs w:val="24"/>
                                <w:lang w:eastAsia="ca-ES"/>
                              </w:rPr>
                              <w:t>ICREA ACADEMY</w:t>
                            </w:r>
                            <w:r w:rsidRPr="00BA10C5">
                              <w:rPr>
                                <w:rFonts w:ascii="Arial" w:hAnsi="Arial" w:cs="Arial"/>
                                <w:bCs/>
                                <w:i/>
                                <w:sz w:val="24"/>
                                <w:szCs w:val="24"/>
                                <w:lang w:eastAsia="ca-ES"/>
                              </w:rPr>
                              <w:t xml:space="preserve"> GRANT.</w:t>
                            </w:r>
                          </w:p>
                          <w:p w14:paraId="6FEB9834" w14:textId="77777777" w:rsidR="00F27C2D" w:rsidRDefault="00F27C2D" w:rsidP="0068126A">
                            <w:pPr>
                              <w:jc w:val="both"/>
                              <w:rPr>
                                <w:rFonts w:ascii="Arial" w:hAnsi="Arial" w:cs="Arial"/>
                                <w:bCs/>
                                <w:i/>
                                <w:sz w:val="24"/>
                                <w:szCs w:val="24"/>
                                <w:lang w:eastAsia="ca-ES"/>
                              </w:rPr>
                            </w:pPr>
                          </w:p>
                          <w:p w14:paraId="508A1534" w14:textId="788EAFD2" w:rsidR="00F27C2D" w:rsidRPr="00F507FF" w:rsidRDefault="00F27C2D" w:rsidP="0068126A">
                            <w:pPr>
                              <w:jc w:val="both"/>
                              <w:rPr>
                                <w:rStyle w:val="Refernciasubtil"/>
                                <w:rFonts w:ascii="Arial" w:hAnsi="Arial" w:cs="Arial"/>
                                <w:bCs/>
                                <w:i/>
                                <w:smallCaps w:val="0"/>
                                <w:color w:val="auto"/>
                                <w:sz w:val="24"/>
                                <w:szCs w:val="24"/>
                                <w:lang w:eastAsia="ca-ES"/>
                              </w:rPr>
                            </w:pPr>
                            <w:r w:rsidRPr="00F27C2D">
                              <w:rPr>
                                <w:rFonts w:ascii="Arial" w:hAnsi="Arial" w:cs="Arial"/>
                                <w:sz w:val="18"/>
                                <w:szCs w:val="18"/>
                              </w:rPr>
                              <w:t>*Només omplir en cas de concatenar ajuts</w:t>
                            </w:r>
                            <w:r>
                              <w:rPr>
                                <w:rFonts w:ascii="Arial" w:hAnsi="Arial" w:cs="Arial"/>
                                <w:sz w:val="18"/>
                                <w:szCs w:val="18"/>
                              </w:rPr>
                              <w:t xml:space="preserve"> </w:t>
                            </w:r>
                            <w:r w:rsidRPr="00F27C2D">
                              <w:rPr>
                                <w:rFonts w:ascii="Arial" w:hAnsi="Arial" w:cs="Arial"/>
                                <w:sz w:val="18"/>
                                <w:szCs w:val="18"/>
                              </w:rPr>
                              <w:t xml:space="preserve">/ </w:t>
                            </w:r>
                            <w:r w:rsidRPr="00F27C2D">
                              <w:rPr>
                                <w:rFonts w:ascii="Arial" w:hAnsi="Arial" w:cs="Arial"/>
                                <w:i/>
                                <w:iCs/>
                                <w:sz w:val="18"/>
                                <w:szCs w:val="18"/>
                                <w:lang w:val="en-GB"/>
                              </w:rPr>
                              <w:t>Only complete if combining grants.</w:t>
                            </w:r>
                          </w:p>
                        </w:txbxContent>
                      </wps:txbx>
                      <wps:bodyPr rot="0" vert="horz" wrap="square" lIns="91440" tIns="45720" rIns="91440" bIns="45720" anchor="t" anchorCtr="0" upright="1">
                        <a:noAutofit/>
                      </wps:bodyPr>
                    </wps:wsp>
                  </a:graphicData>
                </a:graphic>
              </wp:inline>
            </w:drawing>
          </mc:Choice>
          <mc:Fallback>
            <w:pict>
              <v:shape w14:anchorId="17F22C37" id="_x0000_s1027" type="#_x0000_t202" style="width:479.25pt;height:1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" strokecolor="#7e0845" strokeweight="2.25pt">
                <v:textbox>
                  <w:txbxContent>
                    <w:p w14:paraId="07C9575E" w14:textId="12FB1863" w:rsidR="00CC2DD4" w:rsidRDefault="008C2743" w:rsidP="0068126A">
                      <w:pPr>
                        <w:jc w:val="both"/>
                        <w:rPr>
                          <w:rFonts w:ascii="Arial" w:hAnsi="Arial" w:cs="Arial"/>
                          <w:b/>
                          <w:iCs/>
                          <w:sz w:val="24"/>
                          <w:szCs w:val="24"/>
                          <w:lang w:eastAsia="ca-ES"/>
                        </w:rPr>
                      </w:pPr>
                      <w:r w:rsidRPr="00BC2165">
                        <w:rPr>
                          <w:rFonts w:ascii="Arial" w:hAnsi="Arial" w:cs="Arial"/>
                          <w:b/>
                          <w:iCs/>
                          <w:sz w:val="24"/>
                          <w:szCs w:val="24"/>
                          <w:lang w:eastAsia="ca-ES"/>
                        </w:rPr>
                        <w:t>RESPON</w:t>
                      </w:r>
                      <w:r w:rsidR="00BC2165">
                        <w:rPr>
                          <w:rFonts w:ascii="Arial" w:hAnsi="Arial" w:cs="Arial"/>
                          <w:b/>
                          <w:iCs/>
                          <w:sz w:val="24"/>
                          <w:szCs w:val="24"/>
                          <w:lang w:eastAsia="ca-ES"/>
                        </w:rPr>
                        <w:t xml:space="preserve">EU </w:t>
                      </w:r>
                      <w:r w:rsidR="00847C02">
                        <w:rPr>
                          <w:rFonts w:ascii="Arial" w:hAnsi="Arial" w:cs="Arial"/>
                          <w:b/>
                          <w:iCs/>
                          <w:sz w:val="24"/>
                          <w:szCs w:val="24"/>
                          <w:lang w:eastAsia="ca-ES"/>
                        </w:rPr>
                        <w:t>A</w:t>
                      </w:r>
                      <w:r w:rsidRPr="00BC2165">
                        <w:rPr>
                          <w:rFonts w:ascii="Arial" w:hAnsi="Arial" w:cs="Arial"/>
                          <w:b/>
                          <w:iCs/>
                          <w:sz w:val="24"/>
                          <w:szCs w:val="24"/>
                          <w:lang w:eastAsia="ca-ES"/>
                        </w:rPr>
                        <w:t xml:space="preserve"> LES SEGÜENTS </w:t>
                      </w:r>
                      <w:r w:rsidR="003511BF">
                        <w:rPr>
                          <w:rFonts w:ascii="Arial" w:hAnsi="Arial" w:cs="Arial"/>
                          <w:b/>
                          <w:iCs/>
                          <w:sz w:val="24"/>
                          <w:szCs w:val="24"/>
                          <w:lang w:eastAsia="ca-ES"/>
                        </w:rPr>
                        <w:t>QÜESTIONS</w:t>
                      </w:r>
                      <w:r w:rsidRPr="00BC2165">
                        <w:rPr>
                          <w:rFonts w:ascii="Arial" w:hAnsi="Arial" w:cs="Arial"/>
                          <w:b/>
                          <w:iCs/>
                          <w:sz w:val="24"/>
                          <w:szCs w:val="24"/>
                          <w:lang w:eastAsia="ca-ES"/>
                        </w:rPr>
                        <w:t xml:space="preserve"> </w:t>
                      </w:r>
                      <w:r w:rsidR="00847C02">
                        <w:rPr>
                          <w:rFonts w:ascii="Arial" w:hAnsi="Arial" w:cs="Arial"/>
                          <w:b/>
                          <w:iCs/>
                          <w:sz w:val="24"/>
                          <w:szCs w:val="24"/>
                          <w:lang w:eastAsia="ca-ES"/>
                        </w:rPr>
                        <w:t xml:space="preserve">NOMÉS SI SOU </w:t>
                      </w:r>
                      <w:r w:rsidRPr="00BC2165">
                        <w:rPr>
                          <w:rFonts w:ascii="Arial" w:hAnsi="Arial" w:cs="Arial"/>
                          <w:b/>
                          <w:iCs/>
                          <w:sz w:val="24"/>
                          <w:szCs w:val="24"/>
                          <w:lang w:eastAsia="ca-ES"/>
                        </w:rPr>
                        <w:t>BENEFICIARI D’UN AJUT ICREA ACADÈMIA ANTERIOR</w:t>
                      </w:r>
                      <w:r w:rsidR="006939B8">
                        <w:rPr>
                          <w:rFonts w:ascii="Arial" w:hAnsi="Arial" w:cs="Arial"/>
                          <w:b/>
                          <w:iCs/>
                          <w:sz w:val="24"/>
                          <w:szCs w:val="24"/>
                          <w:lang w:eastAsia="ca-ES"/>
                        </w:rPr>
                        <w:t>*</w:t>
                      </w:r>
                      <w:r w:rsidRPr="00BC2165">
                        <w:rPr>
                          <w:rFonts w:ascii="Arial" w:hAnsi="Arial" w:cs="Arial"/>
                          <w:b/>
                          <w:iCs/>
                          <w:sz w:val="24"/>
                          <w:szCs w:val="24"/>
                          <w:lang w:eastAsia="ca-ES"/>
                        </w:rPr>
                        <w:t>.</w:t>
                      </w:r>
                      <w:r w:rsidR="00B549B9" w:rsidRPr="00BC2165">
                        <w:rPr>
                          <w:rFonts w:ascii="Arial" w:hAnsi="Arial" w:cs="Arial"/>
                          <w:b/>
                          <w:iCs/>
                          <w:sz w:val="24"/>
                          <w:szCs w:val="24"/>
                          <w:lang w:eastAsia="ca-ES"/>
                        </w:rPr>
                        <w:t xml:space="preserve"> </w:t>
                      </w:r>
                    </w:p>
                    <w:p w14:paraId="5823E790" w14:textId="77777777" w:rsidR="00934F5D" w:rsidRPr="00BC2165" w:rsidRDefault="00934F5D" w:rsidP="0068126A">
                      <w:pPr>
                        <w:jc w:val="both"/>
                        <w:rPr>
                          <w:rFonts w:ascii="Arial" w:hAnsi="Arial" w:cs="Arial"/>
                          <w:b/>
                          <w:iCs/>
                          <w:sz w:val="24"/>
                          <w:szCs w:val="24"/>
                          <w:lang w:eastAsia="ca-ES"/>
                        </w:rPr>
                      </w:pPr>
                    </w:p>
                    <w:p w14:paraId="5B15F3FD" w14:textId="1B80CCC3" w:rsidR="00B549B9" w:rsidRDefault="00032510" w:rsidP="0068126A">
                      <w:pPr>
                        <w:jc w:val="both"/>
                        <w:rPr>
                          <w:rFonts w:ascii="Arial" w:hAnsi="Arial" w:cs="Arial"/>
                          <w:bCs/>
                          <w:i/>
                          <w:sz w:val="24"/>
                          <w:szCs w:val="24"/>
                          <w:lang w:eastAsia="ca-ES"/>
                        </w:rPr>
                      </w:pPr>
                      <w:r w:rsidRPr="00BA10C5">
                        <w:rPr>
                          <w:rFonts w:ascii="Arial" w:hAnsi="Arial" w:cs="Arial"/>
                          <w:bCs/>
                          <w:i/>
                          <w:sz w:val="24"/>
                          <w:szCs w:val="24"/>
                          <w:lang w:eastAsia="ca-ES"/>
                        </w:rPr>
                        <w:t xml:space="preserve">ONLY ANSWER THE FOLLOWING QUESTIONS IF YOU ARE BENEFICIARIES OF A PREVIOUS </w:t>
                      </w:r>
                      <w:r w:rsidR="009143B9" w:rsidRPr="00BA10C5">
                        <w:rPr>
                          <w:rFonts w:ascii="Arial" w:hAnsi="Arial" w:cs="Arial"/>
                          <w:bCs/>
                          <w:i/>
                          <w:sz w:val="24"/>
                          <w:szCs w:val="24"/>
                          <w:lang w:eastAsia="ca-ES"/>
                        </w:rPr>
                        <w:t>ICREA ACADEMY</w:t>
                      </w:r>
                      <w:r w:rsidRPr="00BA10C5">
                        <w:rPr>
                          <w:rFonts w:ascii="Arial" w:hAnsi="Arial" w:cs="Arial"/>
                          <w:bCs/>
                          <w:i/>
                          <w:sz w:val="24"/>
                          <w:szCs w:val="24"/>
                          <w:lang w:eastAsia="ca-ES"/>
                        </w:rPr>
                        <w:t xml:space="preserve"> GRANT.</w:t>
                      </w:r>
                    </w:p>
                    <w:p w14:paraId="6FEB9834" w14:textId="77777777" w:rsidR="00F27C2D" w:rsidRDefault="00F27C2D" w:rsidP="0068126A">
                      <w:pPr>
                        <w:jc w:val="both"/>
                        <w:rPr>
                          <w:rFonts w:ascii="Arial" w:hAnsi="Arial" w:cs="Arial"/>
                          <w:bCs/>
                          <w:i/>
                          <w:sz w:val="24"/>
                          <w:szCs w:val="24"/>
                          <w:lang w:eastAsia="ca-ES"/>
                        </w:rPr>
                      </w:pPr>
                    </w:p>
                    <w:p w14:paraId="508A1534" w14:textId="788EAFD2" w:rsidR="00F27C2D" w:rsidRPr="00F507FF" w:rsidRDefault="00F27C2D" w:rsidP="0068126A">
                      <w:pPr>
                        <w:jc w:val="both"/>
                        <w:rPr>
                          <w:rStyle w:val="Refernciasubtil"/>
                          <w:rFonts w:ascii="Arial" w:hAnsi="Arial" w:cs="Arial"/>
                          <w:bCs/>
                          <w:i/>
                          <w:smallCaps w:val="0"/>
                          <w:color w:val="auto"/>
                          <w:sz w:val="24"/>
                          <w:szCs w:val="24"/>
                          <w:lang w:eastAsia="ca-ES"/>
                        </w:rPr>
                      </w:pPr>
                      <w:r w:rsidRPr="00F27C2D">
                        <w:rPr>
                          <w:rFonts w:ascii="Arial" w:hAnsi="Arial" w:cs="Arial"/>
                          <w:sz w:val="18"/>
                          <w:szCs w:val="18"/>
                        </w:rPr>
                        <w:t>*Només omplir en cas de concatenar ajuts</w:t>
                      </w:r>
                      <w:r>
                        <w:rPr>
                          <w:rFonts w:ascii="Arial" w:hAnsi="Arial" w:cs="Arial"/>
                          <w:sz w:val="18"/>
                          <w:szCs w:val="18"/>
                        </w:rPr>
                        <w:t xml:space="preserve"> </w:t>
                      </w:r>
                      <w:r w:rsidRPr="00F27C2D">
                        <w:rPr>
                          <w:rFonts w:ascii="Arial" w:hAnsi="Arial" w:cs="Arial"/>
                          <w:sz w:val="18"/>
                          <w:szCs w:val="18"/>
                        </w:rPr>
                        <w:t xml:space="preserve">/ </w:t>
                      </w:r>
                      <w:r w:rsidRPr="00F27C2D">
                        <w:rPr>
                          <w:rFonts w:ascii="Arial" w:hAnsi="Arial" w:cs="Arial"/>
                          <w:i/>
                          <w:iCs/>
                          <w:sz w:val="18"/>
                          <w:szCs w:val="18"/>
                          <w:lang w:val="en-GB"/>
                        </w:rPr>
                        <w:t>Only complete if combining grants.</w:t>
                      </w:r>
                    </w:p>
                  </w:txbxContent>
                </v:textbox>
                <w10:anchorlock/>
              </v:shape>
            </w:pict>
          </mc:Fallback>
        </mc:AlternateContent>
      </w:r>
    </w:p>
    <w:p w14:paraId="53A1A83F" w14:textId="0DF33F2A" w:rsidR="00F27C2D" w:rsidRPr="00F27C2D" w:rsidRDefault="00F27C2D" w:rsidP="00F27C2D">
      <w:pPr>
        <w:rPr>
          <w:rFonts w:ascii="Arial" w:hAnsi="Arial" w:cs="Arial"/>
          <w:sz w:val="18"/>
          <w:szCs w:val="18"/>
        </w:rPr>
      </w:pPr>
    </w:p>
    <w:tbl>
      <w:tblPr>
        <w:tblStyle w:val="Taulasenzilla11"/>
        <w:tblW w:w="96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5321"/>
      </w:tblGrid>
      <w:tr w:rsidR="002641F8" w:rsidRPr="00CC0D42" w14:paraId="3E51BA1A" w14:textId="77777777" w:rsidTr="00363B61">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9644" w:type="dxa"/>
            <w:gridSpan w:val="2"/>
            <w:shd w:val="clear" w:color="auto" w:fill="808080" w:themeFill="background1" w:themeFillShade="80"/>
            <w:vAlign w:val="center"/>
          </w:tcPr>
          <w:p w14:paraId="52450EB3" w14:textId="3D0EF163" w:rsidR="002641F8" w:rsidRPr="00324FA4" w:rsidRDefault="002641F8">
            <w:pPr>
              <w:pStyle w:val="Sagniadetextindependent"/>
              <w:ind w:left="0" w:right="-2"/>
              <w:jc w:val="left"/>
              <w:rPr>
                <w:b/>
                <w:bCs w:val="0"/>
                <w:smallCaps/>
                <w:sz w:val="24"/>
                <w:szCs w:val="32"/>
              </w:rPr>
            </w:pPr>
            <w:r w:rsidRPr="00324FA4">
              <w:rPr>
                <w:rStyle w:val="Refernciasubtil"/>
                <w:b/>
                <w:bCs w:val="0"/>
                <w:color w:val="FFFFFF" w:themeColor="background1"/>
                <w:sz w:val="24"/>
                <w:szCs w:val="32"/>
              </w:rPr>
              <w:t>dades de</w:t>
            </w:r>
            <w:r>
              <w:rPr>
                <w:rStyle w:val="Refernciasubtil"/>
                <w:b/>
                <w:bCs w:val="0"/>
                <w:color w:val="FFFFFF" w:themeColor="background1"/>
                <w:sz w:val="24"/>
                <w:szCs w:val="32"/>
              </w:rPr>
              <w:t>ls</w:t>
            </w:r>
            <w:r w:rsidR="003E4710">
              <w:rPr>
                <w:rStyle w:val="Refernciasubtil"/>
                <w:b/>
                <w:bCs w:val="0"/>
                <w:color w:val="FFFFFF" w:themeColor="background1"/>
                <w:sz w:val="24"/>
                <w:szCs w:val="32"/>
              </w:rPr>
              <w:t xml:space="preserve"> ajut</w:t>
            </w:r>
            <w:r w:rsidR="00393D47">
              <w:rPr>
                <w:rStyle w:val="Refernciasubtil"/>
                <w:b/>
                <w:bCs w:val="0"/>
                <w:color w:val="FFFFFF" w:themeColor="background1"/>
                <w:sz w:val="24"/>
                <w:szCs w:val="32"/>
              </w:rPr>
              <w:t xml:space="preserve">s </w:t>
            </w:r>
            <w:r w:rsidR="004A7B9A">
              <w:rPr>
                <w:rStyle w:val="Refernciasubtil"/>
                <w:b/>
                <w:bCs w:val="0"/>
                <w:color w:val="FFFFFF" w:themeColor="background1"/>
                <w:sz w:val="24"/>
                <w:szCs w:val="32"/>
              </w:rPr>
              <w:t>icrea acadèmia</w:t>
            </w:r>
            <w:r>
              <w:rPr>
                <w:rStyle w:val="Refernciasubtil"/>
                <w:b/>
                <w:bCs w:val="0"/>
                <w:color w:val="FFFFFF" w:themeColor="background1"/>
                <w:sz w:val="24"/>
                <w:szCs w:val="32"/>
              </w:rPr>
              <w:t xml:space="preserve"> anteriors</w:t>
            </w:r>
            <w:r w:rsidR="002C6AFF">
              <w:rPr>
                <w:rStyle w:val="Refernciasubtil"/>
                <w:b/>
                <w:bCs w:val="0"/>
                <w:color w:val="FFFFFF" w:themeColor="background1"/>
                <w:sz w:val="24"/>
                <w:szCs w:val="32"/>
              </w:rPr>
              <w:t xml:space="preserve"> </w:t>
            </w:r>
            <w:r>
              <w:rPr>
                <w:rStyle w:val="Refernciasubtil"/>
                <w:b/>
                <w:color w:val="FFFFFF" w:themeColor="background1"/>
                <w:sz w:val="24"/>
                <w:szCs w:val="32"/>
              </w:rPr>
              <w:t xml:space="preserve">/ </w:t>
            </w:r>
            <w:r w:rsidR="004A7B9A" w:rsidRPr="00690572">
              <w:rPr>
                <w:rStyle w:val="Refernciasubtil"/>
                <w:bCs w:val="0"/>
                <w:i/>
                <w:iCs/>
                <w:color w:val="FFFFFF" w:themeColor="background1"/>
                <w:sz w:val="24"/>
                <w:szCs w:val="32"/>
                <w:lang w:val="en-GB"/>
              </w:rPr>
              <w:t>previous icrea academy grants</w:t>
            </w:r>
            <w:r>
              <w:rPr>
                <w:rStyle w:val="Refernciasubtil"/>
                <w:b/>
                <w:color w:val="FFFFFF" w:themeColor="background1"/>
                <w:sz w:val="24"/>
                <w:szCs w:val="32"/>
              </w:rPr>
              <w:t xml:space="preserve"> </w:t>
            </w:r>
          </w:p>
        </w:tc>
      </w:tr>
      <w:tr w:rsidR="002641F8" w:rsidRPr="00684130" w14:paraId="711CD236" w14:textId="77777777" w:rsidTr="00111F22">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4323" w:type="dxa"/>
            <w:tcBorders>
              <w:bottom w:val="single" w:sz="4" w:space="0" w:color="auto"/>
              <w:right w:val="single" w:sz="4" w:space="0" w:color="auto"/>
            </w:tcBorders>
            <w:shd w:val="clear" w:color="auto" w:fill="auto"/>
            <w:vAlign w:val="center"/>
          </w:tcPr>
          <w:p w14:paraId="605D3F73" w14:textId="5CCD484D" w:rsidR="002641F8" w:rsidRPr="00991065" w:rsidRDefault="004A7B9A">
            <w:pPr>
              <w:pStyle w:val="Sagniadetextindependent"/>
              <w:ind w:left="0" w:right="-143"/>
              <w:jc w:val="left"/>
              <w:rPr>
                <w:b/>
                <w:bCs w:val="0"/>
              </w:rPr>
            </w:pPr>
            <w:r>
              <w:rPr>
                <w:b/>
              </w:rPr>
              <w:t>Any</w:t>
            </w:r>
            <w:r w:rsidR="00541ABC">
              <w:rPr>
                <w:b/>
              </w:rPr>
              <w:t>(s) de concessió</w:t>
            </w:r>
            <w:r w:rsidR="002641F8">
              <w:rPr>
                <w:b/>
              </w:rPr>
              <w:t xml:space="preserve"> </w:t>
            </w:r>
            <w:r w:rsidR="002641F8" w:rsidRPr="00BF44FD">
              <w:rPr>
                <w:bCs w:val="0"/>
                <w:i/>
                <w:iCs/>
              </w:rPr>
              <w:t xml:space="preserve">/ </w:t>
            </w:r>
            <w:r w:rsidRPr="00857217">
              <w:rPr>
                <w:bCs w:val="0"/>
                <w:i/>
                <w:iCs/>
                <w:lang w:val="en-GB"/>
              </w:rPr>
              <w:t>Year</w:t>
            </w:r>
          </w:p>
        </w:tc>
        <w:sdt>
          <w:sdtPr>
            <w:rPr>
              <w:sz w:val="22"/>
            </w:rPr>
            <w:id w:val="-750965016"/>
            <w:placeholder>
              <w:docPart w:val="B39E317125A543E98E259F7E2D4F8A38"/>
            </w:placeholder>
          </w:sdtPr>
          <w:sdtEndPr/>
          <w:sdtContent>
            <w:sdt>
              <w:sdtPr>
                <w:rPr>
                  <w:sz w:val="22"/>
                </w:rPr>
                <w:id w:val="-1206872711"/>
                <w:placeholder>
                  <w:docPart w:val="22E9DBE8388B4FD5AD3FDAC094296368"/>
                </w:placeholder>
                <w:showingPlcHdr/>
              </w:sdtPr>
              <w:sdtEndPr/>
              <w:sdtContent>
                <w:tc>
                  <w:tcPr>
                    <w:tcW w:w="5321" w:type="dxa"/>
                    <w:tcBorders>
                      <w:left w:val="single" w:sz="4" w:space="0" w:color="auto"/>
                      <w:bottom w:val="single" w:sz="4" w:space="0" w:color="auto"/>
                    </w:tcBorders>
                    <w:shd w:val="clear" w:color="auto" w:fill="auto"/>
                    <w:vAlign w:val="center"/>
                  </w:tcPr>
                  <w:p w14:paraId="74580DF8" w14:textId="77777777" w:rsidR="002641F8" w:rsidRPr="00684130" w:rsidRDefault="002641F8">
                    <w:pPr>
                      <w:pStyle w:val="normal2"/>
                      <w:tabs>
                        <w:tab w:val="right" w:pos="8506"/>
                      </w:tabs>
                      <w:ind w:right="-2"/>
                      <w:cnfStyle w:val="000000100000" w:firstRow="0" w:lastRow="0" w:firstColumn="0" w:lastColumn="0" w:oddVBand="0" w:evenVBand="0" w:oddHBand="1"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r w:rsidR="002641F8" w:rsidRPr="00684130" w14:paraId="0346E7B2" w14:textId="77777777" w:rsidTr="00111F22">
        <w:trPr>
          <w:trHeight w:val="362"/>
        </w:trPr>
        <w:tc>
          <w:tcPr>
            <w:cnfStyle w:val="001000000000" w:firstRow="0" w:lastRow="0" w:firstColumn="1" w:lastColumn="0" w:oddVBand="0" w:evenVBand="0" w:oddHBand="0" w:evenHBand="0" w:firstRowFirstColumn="0" w:firstRowLastColumn="0" w:lastRowFirstColumn="0" w:lastRowLastColumn="0"/>
            <w:tcW w:w="4323" w:type="dxa"/>
            <w:tcBorders>
              <w:top w:val="single" w:sz="4" w:space="0" w:color="auto"/>
              <w:bottom w:val="single" w:sz="4" w:space="0" w:color="auto"/>
              <w:right w:val="single" w:sz="4" w:space="0" w:color="auto"/>
            </w:tcBorders>
            <w:vAlign w:val="center"/>
          </w:tcPr>
          <w:p w14:paraId="79B949D7" w14:textId="6B42DCFE" w:rsidR="002641F8" w:rsidRPr="00991065" w:rsidRDefault="004A7B9A">
            <w:pPr>
              <w:pStyle w:val="Sagniadetextindependent"/>
              <w:ind w:left="0" w:right="-143"/>
              <w:jc w:val="left"/>
              <w:rPr>
                <w:b/>
                <w:bCs w:val="0"/>
              </w:rPr>
            </w:pPr>
            <w:r>
              <w:rPr>
                <w:b/>
                <w:bCs w:val="0"/>
              </w:rPr>
              <w:t>Universitat</w:t>
            </w:r>
            <w:r w:rsidR="002641F8">
              <w:rPr>
                <w:b/>
              </w:rPr>
              <w:t xml:space="preserve"> </w:t>
            </w:r>
            <w:r w:rsidR="002641F8" w:rsidRPr="00BF44FD">
              <w:rPr>
                <w:bCs w:val="0"/>
                <w:i/>
                <w:iCs/>
              </w:rPr>
              <w:t xml:space="preserve">/ </w:t>
            </w:r>
            <w:r w:rsidRPr="00857217">
              <w:rPr>
                <w:bCs w:val="0"/>
                <w:i/>
                <w:iCs/>
                <w:lang w:val="en-GB"/>
              </w:rPr>
              <w:t>Host institu</w:t>
            </w:r>
            <w:r w:rsidR="00253051" w:rsidRPr="00857217">
              <w:rPr>
                <w:bCs w:val="0"/>
                <w:i/>
                <w:iCs/>
                <w:lang w:val="en-GB"/>
              </w:rPr>
              <w:t>tion</w:t>
            </w:r>
          </w:p>
        </w:tc>
        <w:sdt>
          <w:sdtPr>
            <w:rPr>
              <w:sz w:val="22"/>
            </w:rPr>
            <w:id w:val="-1678950866"/>
            <w:placeholder>
              <w:docPart w:val="6E1BEA06915E405E93F81C1273EDDBF0"/>
            </w:placeholder>
          </w:sdtPr>
          <w:sdtEndPr/>
          <w:sdtContent>
            <w:sdt>
              <w:sdtPr>
                <w:rPr>
                  <w:sz w:val="22"/>
                </w:rPr>
                <w:id w:val="-1205789455"/>
                <w:placeholder>
                  <w:docPart w:val="A08401963BC444FB8DB0CB6DE1053AD6"/>
                </w:placeholder>
                <w:showingPlcHdr/>
              </w:sdtPr>
              <w:sdtEndPr/>
              <w:sdtContent>
                <w:tc>
                  <w:tcPr>
                    <w:tcW w:w="5321" w:type="dxa"/>
                    <w:tcBorders>
                      <w:top w:val="single" w:sz="4" w:space="0" w:color="auto"/>
                      <w:left w:val="single" w:sz="4" w:space="0" w:color="auto"/>
                      <w:bottom w:val="single" w:sz="4" w:space="0" w:color="auto"/>
                    </w:tcBorders>
                    <w:vAlign w:val="center"/>
                  </w:tcPr>
                  <w:p w14:paraId="5452B06B" w14:textId="77777777" w:rsidR="002641F8" w:rsidRPr="00684130" w:rsidRDefault="002641F8">
                    <w:pPr>
                      <w:pStyle w:val="normal2"/>
                      <w:tabs>
                        <w:tab w:val="right" w:pos="8506"/>
                      </w:tabs>
                      <w:ind w:right="-2"/>
                      <w:cnfStyle w:val="000000000000" w:firstRow="0" w:lastRow="0" w:firstColumn="0" w:lastColumn="0" w:oddVBand="0" w:evenVBand="0" w:oddHBand="0" w:evenHBand="0" w:firstRowFirstColumn="0" w:firstRowLastColumn="0" w:lastRowFirstColumn="0" w:lastRowLastColumn="0"/>
                      <w:rPr>
                        <w:sz w:val="22"/>
                      </w:rPr>
                    </w:pPr>
                    <w:r w:rsidRPr="003A55FD">
                      <w:rPr>
                        <w:rStyle w:val="Textdelcontenidor"/>
                        <w:i/>
                        <w:iCs/>
                        <w:sz w:val="16"/>
                        <w:szCs w:val="16"/>
                      </w:rPr>
                      <w:t>Feu clic o toqueu aquí per escriure text.</w:t>
                    </w:r>
                  </w:p>
                </w:tc>
              </w:sdtContent>
            </w:sdt>
          </w:sdtContent>
        </w:sdt>
      </w:tr>
    </w:tbl>
    <w:p w14:paraId="40293940" w14:textId="77777777" w:rsidR="00031391" w:rsidRDefault="00031391" w:rsidP="00AB0F06"/>
    <w:p w14:paraId="65EDFB9C" w14:textId="77777777" w:rsidR="00AB0F06" w:rsidRDefault="00AB0F06" w:rsidP="00AB0F06"/>
    <w:p w14:paraId="7DBE3737" w14:textId="77777777" w:rsidR="00180FB1" w:rsidRPr="004B219C" w:rsidRDefault="00673014" w:rsidP="00180FB1">
      <w:pPr>
        <w:pStyle w:val="Pargrafdellista"/>
        <w:numPr>
          <w:ilvl w:val="0"/>
          <w:numId w:val="11"/>
        </w:numPr>
        <w:jc w:val="both"/>
        <w:rPr>
          <w:rFonts w:ascii="Arial" w:hAnsi="Arial" w:cs="Arial"/>
          <w:i/>
          <w:iCs/>
        </w:rPr>
      </w:pPr>
      <w:r w:rsidRPr="008A1389">
        <w:rPr>
          <w:rFonts w:ascii="Arial" w:hAnsi="Arial" w:cs="Arial"/>
          <w:b/>
          <w:bCs/>
        </w:rPr>
        <w:t xml:space="preserve">Descriviu </w:t>
      </w:r>
      <w:r w:rsidR="00D6444D" w:rsidRPr="008A1389">
        <w:rPr>
          <w:rFonts w:ascii="Arial" w:hAnsi="Arial" w:cs="Arial"/>
          <w:b/>
          <w:bCs/>
        </w:rPr>
        <w:t xml:space="preserve">els resultats més rellevants que heu assolit durant el període d’intensificació de la recerca </w:t>
      </w:r>
      <w:r w:rsidR="003573DF" w:rsidRPr="008A1389">
        <w:rPr>
          <w:rFonts w:ascii="Arial" w:hAnsi="Arial" w:cs="Arial"/>
          <w:b/>
          <w:bCs/>
        </w:rPr>
        <w:t>del qual heu gaudit amb l’ajut ICR</w:t>
      </w:r>
      <w:r w:rsidR="008A5C5D" w:rsidRPr="008A1389">
        <w:rPr>
          <w:rFonts w:ascii="Arial" w:hAnsi="Arial" w:cs="Arial"/>
          <w:b/>
          <w:bCs/>
        </w:rPr>
        <w:t>E</w:t>
      </w:r>
      <w:r w:rsidR="003573DF" w:rsidRPr="008A1389">
        <w:rPr>
          <w:rFonts w:ascii="Arial" w:hAnsi="Arial" w:cs="Arial"/>
          <w:b/>
          <w:bCs/>
        </w:rPr>
        <w:t>A Acadèmia</w:t>
      </w:r>
      <w:r w:rsidR="002A23EA" w:rsidRPr="008A1389">
        <w:rPr>
          <w:rFonts w:ascii="Arial" w:hAnsi="Arial" w:cs="Arial"/>
          <w:b/>
          <w:bCs/>
        </w:rPr>
        <w:t xml:space="preserve"> </w:t>
      </w:r>
      <w:r w:rsidR="00516C5D" w:rsidRPr="008A1389">
        <w:rPr>
          <w:rFonts w:ascii="Arial" w:hAnsi="Arial" w:cs="Arial"/>
          <w:b/>
          <w:bCs/>
        </w:rPr>
        <w:t xml:space="preserve">(màxim </w:t>
      </w:r>
      <w:r w:rsidR="00CC3259">
        <w:rPr>
          <w:rFonts w:ascii="Arial" w:hAnsi="Arial" w:cs="Arial"/>
          <w:b/>
          <w:bCs/>
        </w:rPr>
        <w:t>2</w:t>
      </w:r>
      <w:r w:rsidR="00516C5D" w:rsidRPr="008A1389">
        <w:rPr>
          <w:rFonts w:ascii="Arial" w:hAnsi="Arial" w:cs="Arial"/>
          <w:b/>
          <w:bCs/>
        </w:rPr>
        <w:t xml:space="preserve"> pàgin</w:t>
      </w:r>
      <w:r w:rsidR="002A23EA" w:rsidRPr="008A1389">
        <w:rPr>
          <w:rFonts w:ascii="Arial" w:hAnsi="Arial" w:cs="Arial"/>
          <w:b/>
          <w:bCs/>
        </w:rPr>
        <w:t>es</w:t>
      </w:r>
      <w:r w:rsidR="00516C5D" w:rsidRPr="008A1389">
        <w:rPr>
          <w:rFonts w:ascii="Arial" w:hAnsi="Arial" w:cs="Arial"/>
          <w:b/>
          <w:bCs/>
        </w:rPr>
        <w:t>)</w:t>
      </w:r>
      <w:r w:rsidR="002A23EA" w:rsidRPr="008A1389">
        <w:rPr>
          <w:rFonts w:ascii="Arial" w:hAnsi="Arial" w:cs="Arial"/>
        </w:rPr>
        <w:t>.</w:t>
      </w:r>
      <w:r w:rsidR="00516C5D" w:rsidRPr="008A1389">
        <w:rPr>
          <w:rFonts w:ascii="Arial" w:hAnsi="Arial" w:cs="Arial"/>
        </w:rPr>
        <w:t xml:space="preserve"> </w:t>
      </w:r>
      <w:r w:rsidR="00180FB1">
        <w:rPr>
          <w:rFonts w:ascii="Arial" w:hAnsi="Arial" w:cs="Arial"/>
        </w:rPr>
        <w:t xml:space="preserve">/ </w:t>
      </w:r>
      <w:r w:rsidR="00180FB1" w:rsidRPr="004B219C">
        <w:rPr>
          <w:rFonts w:ascii="Arial" w:hAnsi="Arial" w:cs="Arial"/>
          <w:i/>
          <w:iCs/>
        </w:rPr>
        <w:t>Describe the most relevant results you have achieved during the period of research intensification supported by the ICREA Academia grant (maximum 2 pages).</w:t>
      </w:r>
    </w:p>
    <w:p w14:paraId="2B8867E0" w14:textId="05593870" w:rsidR="007E6C7F" w:rsidRPr="004B219C" w:rsidRDefault="007E6C7F" w:rsidP="004B219C">
      <w:pPr>
        <w:jc w:val="both"/>
      </w:pPr>
    </w:p>
    <w:p w14:paraId="2D8D5600" w14:textId="77777777" w:rsidR="004B219C" w:rsidRPr="00F27C2D" w:rsidRDefault="004B219C" w:rsidP="007E6C7F">
      <w:pPr>
        <w:rPr>
          <w:rFonts w:ascii="Arial" w:hAnsi="Arial" w:cs="Arial"/>
        </w:rPr>
        <w:sectPr w:rsidR="004B219C" w:rsidRPr="00F27C2D" w:rsidSect="00B10FF6">
          <w:type w:val="continuous"/>
          <w:pgSz w:w="11906" w:h="16838" w:code="9"/>
          <w:pgMar w:top="2127" w:right="991" w:bottom="-1702" w:left="1418" w:header="454" w:footer="449" w:gutter="0"/>
          <w:cols w:space="708"/>
        </w:sectPr>
      </w:pPr>
    </w:p>
    <w:p w14:paraId="76C0C8CD" w14:textId="60CF6F02" w:rsidR="00513208" w:rsidRPr="009678C0" w:rsidRDefault="00EB4D86" w:rsidP="00513208">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4012E1F5" w14:textId="77777777" w:rsidR="00A13560" w:rsidRDefault="00A13560" w:rsidP="00513208">
      <w:pPr>
        <w:rPr>
          <w:rFonts w:ascii="Arial" w:hAnsi="Arial" w:cs="Arial"/>
        </w:rPr>
      </w:pPr>
    </w:p>
    <w:p w14:paraId="75478B98" w14:textId="77777777" w:rsidR="00A13560" w:rsidRDefault="00A13560" w:rsidP="00513208">
      <w:pPr>
        <w:rPr>
          <w:rFonts w:ascii="Arial" w:hAnsi="Arial" w:cs="Arial"/>
        </w:rPr>
      </w:pPr>
    </w:p>
    <w:p w14:paraId="5E8B89E5" w14:textId="7DB085AC" w:rsidR="00A13560" w:rsidRPr="00513208" w:rsidRDefault="00A13560" w:rsidP="00513208">
      <w:pPr>
        <w:rPr>
          <w:rFonts w:ascii="Arial" w:hAnsi="Arial" w:cs="Arial"/>
        </w:rPr>
        <w:sectPr w:rsidR="00A13560" w:rsidRPr="00513208" w:rsidSect="00B10FF6">
          <w:type w:val="continuous"/>
          <w:pgSz w:w="11906" w:h="16838" w:code="9"/>
          <w:pgMar w:top="2127" w:right="991" w:bottom="-1702" w:left="1418" w:header="454" w:footer="449" w:gutter="0"/>
          <w:cols w:space="708"/>
          <w:formProt w:val="0"/>
        </w:sectPr>
      </w:pPr>
    </w:p>
    <w:p w14:paraId="68AC8CFB" w14:textId="77777777" w:rsidR="003A2431" w:rsidRPr="00F27C2D" w:rsidRDefault="003A2431" w:rsidP="007E6C7F">
      <w:pPr>
        <w:rPr>
          <w:rFonts w:ascii="Arial" w:hAnsi="Arial" w:cs="Arial"/>
        </w:rPr>
      </w:pPr>
    </w:p>
    <w:p w14:paraId="59D806E2" w14:textId="77777777" w:rsidR="007E6C7F" w:rsidRPr="00F27C2D" w:rsidRDefault="007E6C7F" w:rsidP="007E6C7F">
      <w:pPr>
        <w:rPr>
          <w:rFonts w:ascii="Arial" w:hAnsi="Arial" w:cs="Arial"/>
        </w:rPr>
      </w:pPr>
    </w:p>
    <w:p w14:paraId="2FC7AC06" w14:textId="77777777" w:rsidR="00EC7C80" w:rsidRDefault="00FC53C9" w:rsidP="00EC7C80">
      <w:pPr>
        <w:pStyle w:val="Pargrafdellista"/>
        <w:numPr>
          <w:ilvl w:val="0"/>
          <w:numId w:val="11"/>
        </w:numPr>
        <w:jc w:val="both"/>
        <w:rPr>
          <w:rFonts w:ascii="Arial" w:hAnsi="Arial" w:cs="Arial"/>
          <w:i/>
          <w:iCs/>
          <w:lang w:val="en-GB"/>
        </w:rPr>
      </w:pPr>
      <w:r w:rsidRPr="008A1389">
        <w:rPr>
          <w:rFonts w:ascii="Arial" w:hAnsi="Arial" w:cs="Arial"/>
          <w:b/>
          <w:bCs/>
        </w:rPr>
        <w:t xml:space="preserve">Expliqueu el valor afegit que suposaran </w:t>
      </w:r>
      <w:r w:rsidR="00C516E3" w:rsidRPr="008A1389">
        <w:rPr>
          <w:rFonts w:ascii="Arial" w:hAnsi="Arial" w:cs="Arial"/>
          <w:b/>
          <w:bCs/>
        </w:rPr>
        <w:t xml:space="preserve">els nous reptes i objectius que plantejareu </w:t>
      </w:r>
      <w:r w:rsidR="00CC3259">
        <w:rPr>
          <w:rFonts w:ascii="Arial" w:hAnsi="Arial" w:cs="Arial"/>
          <w:b/>
          <w:bCs/>
        </w:rPr>
        <w:t>pels propers 5 anys</w:t>
      </w:r>
      <w:r w:rsidR="00C516E3" w:rsidRPr="008A1389">
        <w:rPr>
          <w:rFonts w:ascii="Arial" w:hAnsi="Arial" w:cs="Arial"/>
          <w:b/>
          <w:bCs/>
        </w:rPr>
        <w:t xml:space="preserve"> en relació </w:t>
      </w:r>
      <w:r w:rsidR="00F91EB7" w:rsidRPr="008A1389">
        <w:rPr>
          <w:rFonts w:ascii="Arial" w:hAnsi="Arial" w:cs="Arial"/>
          <w:b/>
          <w:bCs/>
        </w:rPr>
        <w:t>als de</w:t>
      </w:r>
      <w:r w:rsidR="00CC3259">
        <w:rPr>
          <w:rFonts w:ascii="Arial" w:hAnsi="Arial" w:cs="Arial"/>
          <w:b/>
          <w:bCs/>
        </w:rPr>
        <w:t xml:space="preserve"> </w:t>
      </w:r>
      <w:r w:rsidR="00F91EB7" w:rsidRPr="008A1389">
        <w:rPr>
          <w:rFonts w:ascii="Arial" w:hAnsi="Arial" w:cs="Arial"/>
          <w:b/>
          <w:bCs/>
        </w:rPr>
        <w:t>l</w:t>
      </w:r>
      <w:r w:rsidR="00CC3259">
        <w:rPr>
          <w:rFonts w:ascii="Arial" w:hAnsi="Arial" w:cs="Arial"/>
          <w:b/>
          <w:bCs/>
        </w:rPr>
        <w:t>’anterior ajut</w:t>
      </w:r>
      <w:r w:rsidR="00F91EB7" w:rsidRPr="008A1389">
        <w:rPr>
          <w:rFonts w:ascii="Arial" w:hAnsi="Arial" w:cs="Arial"/>
          <w:b/>
          <w:bCs/>
        </w:rPr>
        <w:t xml:space="preserve"> </w:t>
      </w:r>
      <w:r w:rsidR="005E0831" w:rsidRPr="008A1389">
        <w:rPr>
          <w:rFonts w:ascii="Arial" w:hAnsi="Arial" w:cs="Arial"/>
          <w:b/>
          <w:bCs/>
        </w:rPr>
        <w:t>(màxim 1 pàgina)</w:t>
      </w:r>
      <w:r w:rsidR="00F91EB7" w:rsidRPr="008A1389">
        <w:rPr>
          <w:rFonts w:ascii="Arial" w:hAnsi="Arial" w:cs="Arial"/>
          <w:b/>
          <w:bCs/>
        </w:rPr>
        <w:t>.</w:t>
      </w:r>
      <w:r w:rsidR="00EC7C80">
        <w:rPr>
          <w:rFonts w:ascii="Arial" w:hAnsi="Arial" w:cs="Arial"/>
          <w:b/>
          <w:bCs/>
        </w:rPr>
        <w:t xml:space="preserve"> </w:t>
      </w:r>
      <w:r w:rsidR="00EC7C80" w:rsidRPr="004358F9">
        <w:rPr>
          <w:rFonts w:ascii="Arial" w:hAnsi="Arial" w:cs="Arial"/>
        </w:rPr>
        <w:t>/</w:t>
      </w:r>
      <w:r w:rsidR="00EC7C80">
        <w:rPr>
          <w:rFonts w:ascii="Arial" w:hAnsi="Arial" w:cs="Arial"/>
          <w:b/>
          <w:bCs/>
        </w:rPr>
        <w:t xml:space="preserve"> </w:t>
      </w:r>
      <w:r w:rsidR="00EC7C80" w:rsidRPr="00EC7C80">
        <w:rPr>
          <w:rFonts w:ascii="Arial" w:hAnsi="Arial" w:cs="Arial"/>
          <w:i/>
          <w:iCs/>
          <w:lang w:val="en-GB"/>
        </w:rPr>
        <w:t>Explain the added value of the new challenges and objectives you propose for the next five years in relation to those of the previous grant (maximum 1 page).</w:t>
      </w:r>
    </w:p>
    <w:p w14:paraId="37388221" w14:textId="77777777" w:rsidR="00B510D0" w:rsidRPr="00B510D0" w:rsidRDefault="00B510D0" w:rsidP="00B510D0">
      <w:pPr>
        <w:jc w:val="both"/>
        <w:rPr>
          <w:rFonts w:ascii="Arial" w:hAnsi="Arial" w:cs="Arial"/>
          <w:i/>
          <w:iCs/>
          <w:lang w:val="en-GB"/>
        </w:rPr>
      </w:pPr>
    </w:p>
    <w:p w14:paraId="127EC924" w14:textId="77777777" w:rsidR="00B510D0" w:rsidRDefault="00B510D0" w:rsidP="00A13560">
      <w:pPr>
        <w:jc w:val="both"/>
        <w:sectPr w:rsidR="00B510D0" w:rsidSect="00B10FF6">
          <w:type w:val="continuous"/>
          <w:pgSz w:w="11906" w:h="16838" w:code="9"/>
          <w:pgMar w:top="2127" w:right="991" w:bottom="-1702" w:left="1418" w:header="454" w:footer="449" w:gutter="0"/>
          <w:cols w:space="708"/>
        </w:sectPr>
      </w:pPr>
    </w:p>
    <w:p w14:paraId="268A74D5" w14:textId="35B76F97"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29DFD62E" w14:textId="77777777" w:rsidR="00B510D0" w:rsidRDefault="00B510D0" w:rsidP="00B510D0">
      <w:pPr>
        <w:jc w:val="both"/>
        <w:rPr>
          <w:rFonts w:ascii="Arial" w:hAnsi="Arial" w:cs="Arial"/>
        </w:rPr>
      </w:pPr>
    </w:p>
    <w:p w14:paraId="29F74DA4" w14:textId="77777777" w:rsidR="00A13560" w:rsidRDefault="00A13560" w:rsidP="00B510D0">
      <w:pPr>
        <w:jc w:val="both"/>
        <w:rPr>
          <w:rFonts w:ascii="Arial" w:hAnsi="Arial" w:cs="Arial"/>
        </w:rPr>
      </w:pPr>
    </w:p>
    <w:p w14:paraId="7B811B3C" w14:textId="77777777" w:rsidR="00A13560" w:rsidRDefault="00A13560" w:rsidP="00B510D0">
      <w:pPr>
        <w:jc w:val="both"/>
        <w:rPr>
          <w:rFonts w:ascii="Arial" w:hAnsi="Arial" w:cs="Arial"/>
        </w:rPr>
      </w:pPr>
    </w:p>
    <w:p w14:paraId="249B0448" w14:textId="77777777" w:rsidR="00A13560" w:rsidRDefault="00A13560" w:rsidP="00B510D0">
      <w:pPr>
        <w:jc w:val="both"/>
        <w:rPr>
          <w:rFonts w:ascii="Arial" w:hAnsi="Arial" w:cs="Arial"/>
        </w:rPr>
      </w:pPr>
    </w:p>
    <w:p w14:paraId="265EDA7F" w14:textId="61E67026" w:rsidR="00A13560" w:rsidRPr="00F27C2D" w:rsidRDefault="00A13560" w:rsidP="00B510D0">
      <w:pPr>
        <w:jc w:val="both"/>
        <w:rPr>
          <w:rFonts w:ascii="Arial" w:hAnsi="Arial" w:cs="Arial"/>
        </w:rPr>
        <w:sectPr w:rsidR="00A13560" w:rsidRPr="00F27C2D" w:rsidSect="00B10FF6">
          <w:type w:val="continuous"/>
          <w:pgSz w:w="11906" w:h="16838" w:code="9"/>
          <w:pgMar w:top="2127" w:right="991" w:bottom="-1702" w:left="1418" w:header="454" w:footer="449" w:gutter="0"/>
          <w:cols w:space="708"/>
          <w:formProt w:val="0"/>
        </w:sectPr>
      </w:pPr>
    </w:p>
    <w:p w14:paraId="18724890" w14:textId="77777777" w:rsidR="00B510D0" w:rsidRPr="00F27C2D" w:rsidRDefault="00B510D0" w:rsidP="00B510D0">
      <w:pPr>
        <w:jc w:val="both"/>
        <w:rPr>
          <w:rFonts w:ascii="Arial" w:hAnsi="Arial" w:cs="Arial"/>
        </w:rPr>
      </w:pPr>
    </w:p>
    <w:p w14:paraId="4BA69655" w14:textId="77777777" w:rsidR="007E6C7F" w:rsidRDefault="007E6C7F" w:rsidP="007E6C7F"/>
    <w:p w14:paraId="18703AB2" w14:textId="1CC35FBE" w:rsidR="00B510D0" w:rsidRPr="007E6C7F" w:rsidRDefault="00B510D0" w:rsidP="007E6C7F">
      <w:pPr>
        <w:sectPr w:rsidR="00B510D0" w:rsidRPr="007E6C7F" w:rsidSect="00B10FF6">
          <w:type w:val="continuous"/>
          <w:pgSz w:w="11906" w:h="16838" w:code="9"/>
          <w:pgMar w:top="2127" w:right="991" w:bottom="-1702" w:left="1418" w:header="454" w:footer="449" w:gutter="0"/>
          <w:cols w:space="708"/>
        </w:sectPr>
      </w:pPr>
    </w:p>
    <w:p w14:paraId="02E6F4C2" w14:textId="1EC8E9C1" w:rsidR="006107B4" w:rsidRDefault="008C2743" w:rsidP="00C70CD5">
      <w:pPr>
        <w:pStyle w:val="Sagniadetextindependent"/>
        <w:ind w:left="0"/>
        <w:jc w:val="left"/>
        <w:rPr>
          <w:rFonts w:cs="Arial"/>
        </w:rPr>
      </w:pPr>
      <w:r>
        <w:rPr>
          <w:noProof/>
          <w:sz w:val="24"/>
          <w:lang w:val="es-ES"/>
        </w:rPr>
        <w:lastRenderedPageBreak/>
        <mc:AlternateContent>
          <mc:Choice Requires="wps">
            <w:drawing>
              <wp:inline distT="0" distB="0" distL="0" distR="0" wp14:anchorId="1CBC4557" wp14:editId="25CDFD5D">
                <wp:extent cx="6029960" cy="1047750"/>
                <wp:effectExtent l="19050" t="19050" r="27940" b="19050"/>
                <wp:docPr id="1505074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960" cy="1047750"/>
                        </a:xfrm>
                        <a:prstGeom prst="rect">
                          <a:avLst/>
                        </a:prstGeom>
                        <a:solidFill>
                          <a:srgbClr val="FFFFFF"/>
                        </a:solidFill>
                        <a:ln w="28575">
                          <a:solidFill>
                            <a:srgbClr val="7E0845"/>
                          </a:solidFill>
                          <a:miter lim="800000"/>
                          <a:headEnd/>
                          <a:tailEnd/>
                        </a:ln>
                        <a:effectLst/>
                      </wps:spPr>
                      <wps:txbx>
                        <w:txbxContent>
                          <w:p w14:paraId="08089316" w14:textId="4F9A145F" w:rsidR="008C2743" w:rsidRPr="00B911E6" w:rsidRDefault="008C2743" w:rsidP="008C2743">
                            <w:pPr>
                              <w:rPr>
                                <w:rFonts w:ascii="Arial" w:hAnsi="Arial" w:cs="Arial"/>
                                <w:b/>
                                <w:iCs/>
                                <w:sz w:val="24"/>
                                <w:szCs w:val="24"/>
                                <w:lang w:eastAsia="ca-ES"/>
                              </w:rPr>
                            </w:pPr>
                            <w:r w:rsidRPr="00B911E6">
                              <w:rPr>
                                <w:rFonts w:ascii="Arial" w:hAnsi="Arial" w:cs="Arial"/>
                                <w:b/>
                                <w:iCs/>
                                <w:sz w:val="24"/>
                                <w:szCs w:val="24"/>
                                <w:lang w:eastAsia="ca-ES"/>
                              </w:rPr>
                              <w:t>PREGUNTES PER</w:t>
                            </w:r>
                            <w:r w:rsidR="008767D0">
                              <w:rPr>
                                <w:rFonts w:ascii="Arial" w:hAnsi="Arial" w:cs="Arial"/>
                                <w:b/>
                                <w:iCs/>
                                <w:sz w:val="24"/>
                                <w:szCs w:val="24"/>
                                <w:lang w:eastAsia="ca-ES"/>
                              </w:rPr>
                              <w:t xml:space="preserve"> A</w:t>
                            </w:r>
                            <w:r w:rsidRPr="00B911E6">
                              <w:rPr>
                                <w:rFonts w:ascii="Arial" w:hAnsi="Arial" w:cs="Arial"/>
                                <w:b/>
                                <w:iCs/>
                                <w:sz w:val="24"/>
                                <w:szCs w:val="24"/>
                                <w:lang w:eastAsia="ca-ES"/>
                              </w:rPr>
                              <w:t xml:space="preserve"> TOTES LES PERSONES CANDIDATES</w:t>
                            </w:r>
                            <w:r w:rsidR="00332389" w:rsidRPr="00B911E6">
                              <w:rPr>
                                <w:rFonts w:ascii="Arial" w:hAnsi="Arial" w:cs="Arial"/>
                                <w:b/>
                                <w:iCs/>
                                <w:sz w:val="24"/>
                                <w:szCs w:val="24"/>
                                <w:lang w:eastAsia="ca-ES"/>
                              </w:rPr>
                              <w:t>.</w:t>
                            </w:r>
                          </w:p>
                          <w:p w14:paraId="05052AC2" w14:textId="0D85E110" w:rsidR="00BA10C5" w:rsidRDefault="00BA10C5" w:rsidP="008C2743">
                            <w:pPr>
                              <w:rPr>
                                <w:rFonts w:ascii="Arial" w:hAnsi="Arial" w:cs="Arial"/>
                                <w:bCs/>
                                <w:i/>
                                <w:sz w:val="24"/>
                                <w:szCs w:val="24"/>
                                <w:lang w:eastAsia="ca-ES"/>
                              </w:rPr>
                            </w:pPr>
                            <w:r w:rsidRPr="00B911E6">
                              <w:rPr>
                                <w:rFonts w:ascii="Arial" w:hAnsi="Arial" w:cs="Arial"/>
                                <w:bCs/>
                                <w:i/>
                                <w:sz w:val="24"/>
                                <w:szCs w:val="24"/>
                                <w:lang w:eastAsia="ca-ES"/>
                              </w:rPr>
                              <w:t>QUESTIONS TO BE ANSWERED BY ALL CANDIDATES.</w:t>
                            </w:r>
                          </w:p>
                          <w:p w14:paraId="7242D854" w14:textId="77777777" w:rsidR="005B2752" w:rsidRDefault="005B2752" w:rsidP="008C2743">
                            <w:pPr>
                              <w:rPr>
                                <w:rFonts w:ascii="Arial" w:hAnsi="Arial" w:cs="Arial"/>
                                <w:bCs/>
                                <w:i/>
                                <w:sz w:val="24"/>
                                <w:szCs w:val="24"/>
                                <w:lang w:eastAsia="ca-ES"/>
                              </w:rPr>
                            </w:pPr>
                          </w:p>
                          <w:p w14:paraId="036C9ED8" w14:textId="77777777" w:rsidR="00D05597" w:rsidRDefault="0024093C" w:rsidP="008C2743">
                            <w:r w:rsidRPr="00460981">
                              <w:rPr>
                                <w:rFonts w:ascii="Arial" w:hAnsi="Arial" w:cs="Arial"/>
                                <w:b/>
                                <w:iCs/>
                                <w:sz w:val="24"/>
                                <w:szCs w:val="24"/>
                                <w:lang w:eastAsia="ca-ES"/>
                              </w:rPr>
                              <w:t>L’activitat científica prèvia només ha de fer referència als darrers 5 anys</w:t>
                            </w:r>
                            <w:r>
                              <w:rPr>
                                <w:rFonts w:ascii="Arial" w:hAnsi="Arial" w:cs="Arial"/>
                                <w:bCs/>
                                <w:iCs/>
                                <w:sz w:val="24"/>
                                <w:szCs w:val="24"/>
                                <w:lang w:eastAsia="ca-ES"/>
                              </w:rPr>
                              <w:t>.</w:t>
                            </w:r>
                            <w:r w:rsidR="00D05597" w:rsidRPr="00D05597">
                              <w:t xml:space="preserve"> </w:t>
                            </w:r>
                          </w:p>
                          <w:p w14:paraId="2AB5F3FA" w14:textId="1F3ED42F" w:rsidR="007D07EB" w:rsidRPr="008A10A2" w:rsidRDefault="00460981" w:rsidP="008C2743">
                            <w:pPr>
                              <w:rPr>
                                <w:rFonts w:ascii="Arial" w:hAnsi="Arial" w:cs="Arial"/>
                                <w:bCs/>
                                <w:i/>
                                <w:sz w:val="24"/>
                                <w:szCs w:val="24"/>
                                <w:lang w:val="en-GB" w:eastAsia="ca-ES"/>
                              </w:rPr>
                            </w:pPr>
                            <w:r w:rsidRPr="008A10A2">
                              <w:rPr>
                                <w:rFonts w:ascii="Arial" w:hAnsi="Arial" w:cs="Arial"/>
                                <w:bCs/>
                                <w:i/>
                                <w:sz w:val="24"/>
                                <w:szCs w:val="24"/>
                                <w:lang w:val="en-GB" w:eastAsia="ca-ES"/>
                              </w:rPr>
                              <w:t>Pr</w:t>
                            </w:r>
                            <w:r w:rsidR="00D05597" w:rsidRPr="008A10A2">
                              <w:rPr>
                                <w:rFonts w:ascii="Arial" w:hAnsi="Arial" w:cs="Arial"/>
                                <w:bCs/>
                                <w:i/>
                                <w:sz w:val="24"/>
                                <w:szCs w:val="24"/>
                                <w:lang w:val="en-GB" w:eastAsia="ca-ES"/>
                              </w:rPr>
                              <w:t>evious scientific activity must only refer to the last 5 years.</w:t>
                            </w:r>
                          </w:p>
                        </w:txbxContent>
                      </wps:txbx>
                      <wps:bodyPr rot="0" vert="horz" wrap="square" lIns="91440" tIns="45720" rIns="91440" bIns="45720" anchor="t" anchorCtr="0" upright="1">
                        <a:noAutofit/>
                      </wps:bodyPr>
                    </wps:wsp>
                  </a:graphicData>
                </a:graphic>
              </wp:inline>
            </w:drawing>
          </mc:Choice>
          <mc:Fallback>
            <w:pict>
              <v:shape w14:anchorId="1CBC4557" id="_x0000_s1028" type="#_x0000_t202" style="width:474.8pt;height: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" strokecolor="#7e0845" strokeweight="2.25pt">
                <v:textbox>
                  <w:txbxContent>
                    <w:p w14:paraId="08089316" w14:textId="4F9A145F" w:rsidR="008C2743" w:rsidRPr="00B911E6" w:rsidRDefault="008C2743" w:rsidP="008C2743">
                      <w:pPr>
                        <w:rPr>
                          <w:rFonts w:ascii="Arial" w:hAnsi="Arial" w:cs="Arial"/>
                          <w:b/>
                          <w:iCs/>
                          <w:sz w:val="24"/>
                          <w:szCs w:val="24"/>
                          <w:lang w:eastAsia="ca-ES"/>
                        </w:rPr>
                      </w:pPr>
                      <w:r w:rsidRPr="00B911E6">
                        <w:rPr>
                          <w:rFonts w:ascii="Arial" w:hAnsi="Arial" w:cs="Arial"/>
                          <w:b/>
                          <w:iCs/>
                          <w:sz w:val="24"/>
                          <w:szCs w:val="24"/>
                          <w:lang w:eastAsia="ca-ES"/>
                        </w:rPr>
                        <w:t>PREGUNTES PER</w:t>
                      </w:r>
                      <w:r w:rsidR="008767D0">
                        <w:rPr>
                          <w:rFonts w:ascii="Arial" w:hAnsi="Arial" w:cs="Arial"/>
                          <w:b/>
                          <w:iCs/>
                          <w:sz w:val="24"/>
                          <w:szCs w:val="24"/>
                          <w:lang w:eastAsia="ca-ES"/>
                        </w:rPr>
                        <w:t xml:space="preserve"> A</w:t>
                      </w:r>
                      <w:r w:rsidRPr="00B911E6">
                        <w:rPr>
                          <w:rFonts w:ascii="Arial" w:hAnsi="Arial" w:cs="Arial"/>
                          <w:b/>
                          <w:iCs/>
                          <w:sz w:val="24"/>
                          <w:szCs w:val="24"/>
                          <w:lang w:eastAsia="ca-ES"/>
                        </w:rPr>
                        <w:t xml:space="preserve"> TOTES LES PERSONES CANDIDATES</w:t>
                      </w:r>
                      <w:r w:rsidR="00332389" w:rsidRPr="00B911E6">
                        <w:rPr>
                          <w:rFonts w:ascii="Arial" w:hAnsi="Arial" w:cs="Arial"/>
                          <w:b/>
                          <w:iCs/>
                          <w:sz w:val="24"/>
                          <w:szCs w:val="24"/>
                          <w:lang w:eastAsia="ca-ES"/>
                        </w:rPr>
                        <w:t>.</w:t>
                      </w:r>
                    </w:p>
                    <w:p w14:paraId="05052AC2" w14:textId="0D85E110" w:rsidR="00BA10C5" w:rsidRDefault="00BA10C5" w:rsidP="008C2743">
                      <w:pPr>
                        <w:rPr>
                          <w:rFonts w:ascii="Arial" w:hAnsi="Arial" w:cs="Arial"/>
                          <w:bCs/>
                          <w:i/>
                          <w:sz w:val="24"/>
                          <w:szCs w:val="24"/>
                          <w:lang w:eastAsia="ca-ES"/>
                        </w:rPr>
                      </w:pPr>
                      <w:r w:rsidRPr="00B911E6">
                        <w:rPr>
                          <w:rFonts w:ascii="Arial" w:hAnsi="Arial" w:cs="Arial"/>
                          <w:bCs/>
                          <w:i/>
                          <w:sz w:val="24"/>
                          <w:szCs w:val="24"/>
                          <w:lang w:eastAsia="ca-ES"/>
                        </w:rPr>
                        <w:t>QUESTIONS TO BE ANSWERED BY ALL CANDIDATES.</w:t>
                      </w:r>
                    </w:p>
                    <w:p w14:paraId="7242D854" w14:textId="77777777" w:rsidR="005B2752" w:rsidRDefault="005B2752" w:rsidP="008C2743">
                      <w:pPr>
                        <w:rPr>
                          <w:rFonts w:ascii="Arial" w:hAnsi="Arial" w:cs="Arial"/>
                          <w:bCs/>
                          <w:i/>
                          <w:sz w:val="24"/>
                          <w:szCs w:val="24"/>
                          <w:lang w:eastAsia="ca-ES"/>
                        </w:rPr>
                      </w:pPr>
                    </w:p>
                    <w:p w14:paraId="036C9ED8" w14:textId="77777777" w:rsidR="00D05597" w:rsidRDefault="0024093C" w:rsidP="008C2743">
                      <w:r w:rsidRPr="00460981">
                        <w:rPr>
                          <w:rFonts w:ascii="Arial" w:hAnsi="Arial" w:cs="Arial"/>
                          <w:b/>
                          <w:iCs/>
                          <w:sz w:val="24"/>
                          <w:szCs w:val="24"/>
                          <w:lang w:eastAsia="ca-ES"/>
                        </w:rPr>
                        <w:t>L’activitat científica prèvia només ha de fer referència als darrers 5 anys</w:t>
                      </w:r>
                      <w:r>
                        <w:rPr>
                          <w:rFonts w:ascii="Arial" w:hAnsi="Arial" w:cs="Arial"/>
                          <w:bCs/>
                          <w:iCs/>
                          <w:sz w:val="24"/>
                          <w:szCs w:val="24"/>
                          <w:lang w:eastAsia="ca-ES"/>
                        </w:rPr>
                        <w:t>.</w:t>
                      </w:r>
                      <w:r w:rsidR="00D05597" w:rsidRPr="00D05597">
                        <w:t xml:space="preserve"> </w:t>
                      </w:r>
                    </w:p>
                    <w:p w14:paraId="2AB5F3FA" w14:textId="1F3ED42F" w:rsidR="007D07EB" w:rsidRPr="008A10A2" w:rsidRDefault="00460981" w:rsidP="008C2743">
                      <w:pPr>
                        <w:rPr>
                          <w:rFonts w:ascii="Arial" w:hAnsi="Arial" w:cs="Arial"/>
                          <w:bCs/>
                          <w:i/>
                          <w:sz w:val="24"/>
                          <w:szCs w:val="24"/>
                          <w:lang w:val="en-GB" w:eastAsia="ca-ES"/>
                        </w:rPr>
                      </w:pPr>
                      <w:r w:rsidRPr="008A10A2">
                        <w:rPr>
                          <w:rFonts w:ascii="Arial" w:hAnsi="Arial" w:cs="Arial"/>
                          <w:bCs/>
                          <w:i/>
                          <w:sz w:val="24"/>
                          <w:szCs w:val="24"/>
                          <w:lang w:val="en-GB" w:eastAsia="ca-ES"/>
                        </w:rPr>
                        <w:t>Pr</w:t>
                      </w:r>
                      <w:r w:rsidR="00D05597" w:rsidRPr="008A10A2">
                        <w:rPr>
                          <w:rFonts w:ascii="Arial" w:hAnsi="Arial" w:cs="Arial"/>
                          <w:bCs/>
                          <w:i/>
                          <w:sz w:val="24"/>
                          <w:szCs w:val="24"/>
                          <w:lang w:val="en-GB" w:eastAsia="ca-ES"/>
                        </w:rPr>
                        <w:t>evious scientific activity must only refer to the last 5 years.</w:t>
                      </w:r>
                    </w:p>
                  </w:txbxContent>
                </v:textbox>
                <w10:anchorlock/>
              </v:shape>
            </w:pict>
          </mc:Fallback>
        </mc:AlternateContent>
      </w:r>
    </w:p>
    <w:p w14:paraId="586F109B" w14:textId="77777777" w:rsidR="00CA1374" w:rsidRDefault="00CA1374" w:rsidP="00C70CD5">
      <w:pPr>
        <w:pStyle w:val="Sagniadetextindependent"/>
        <w:ind w:left="0"/>
        <w:jc w:val="left"/>
        <w:rPr>
          <w:rFonts w:cs="Arial"/>
        </w:rPr>
      </w:pPr>
    </w:p>
    <w:p w14:paraId="34AFC35C" w14:textId="77777777" w:rsidR="00CA1374" w:rsidRPr="006969C3" w:rsidRDefault="00CA1374" w:rsidP="006969C3">
      <w:pPr>
        <w:pStyle w:val="Sagniadetextindependent"/>
        <w:ind w:left="0"/>
        <w:jc w:val="both"/>
        <w:rPr>
          <w:rFonts w:cs="Arial"/>
        </w:rPr>
      </w:pPr>
    </w:p>
    <w:p w14:paraId="16C29F06" w14:textId="45D0FD8B" w:rsidR="00FD7727" w:rsidRPr="00FD7727" w:rsidRDefault="00B67701" w:rsidP="00FD7727">
      <w:pPr>
        <w:pStyle w:val="Sagniadetextindependent"/>
        <w:numPr>
          <w:ilvl w:val="0"/>
          <w:numId w:val="10"/>
        </w:numPr>
        <w:jc w:val="both"/>
        <w:rPr>
          <w:rFonts w:cs="Arial"/>
          <w:b w:val="0"/>
          <w:bCs/>
          <w:i/>
          <w:iCs/>
        </w:rPr>
      </w:pPr>
      <w:r>
        <w:rPr>
          <w:rFonts w:cs="Arial"/>
        </w:rPr>
        <w:t xml:space="preserve">RESUM: </w:t>
      </w:r>
      <w:r w:rsidR="007C5BEC" w:rsidRPr="007C5BEC">
        <w:rPr>
          <w:rFonts w:cs="Arial"/>
        </w:rPr>
        <w:t xml:space="preserve">ACTIVITAT I INTERESSOS CIENTÍFICS </w:t>
      </w:r>
      <w:r w:rsidR="00FD7727">
        <w:rPr>
          <w:rFonts w:cs="Arial"/>
        </w:rPr>
        <w:t xml:space="preserve">/ </w:t>
      </w:r>
      <w:r w:rsidR="00FD7727" w:rsidRPr="00FD7727">
        <w:rPr>
          <w:rFonts w:cs="Arial"/>
          <w:b w:val="0"/>
          <w:bCs/>
          <w:i/>
          <w:iCs/>
        </w:rPr>
        <w:t>SUMMARY: SCIENTIFIC ACTIVITY AND RESEARCH INTERESTS.</w:t>
      </w:r>
    </w:p>
    <w:p w14:paraId="79285C3D" w14:textId="77777777" w:rsidR="007A37EE" w:rsidRDefault="007A37EE" w:rsidP="007A37EE">
      <w:pPr>
        <w:pStyle w:val="Sagniadetextindependent"/>
        <w:ind w:left="360"/>
        <w:jc w:val="both"/>
        <w:rPr>
          <w:rFonts w:cs="Arial"/>
        </w:rPr>
      </w:pPr>
    </w:p>
    <w:p w14:paraId="30A3FA6A" w14:textId="3EE69DB9" w:rsidR="000B2E34" w:rsidRPr="00A13C6F" w:rsidRDefault="00307D69" w:rsidP="008A1389">
      <w:pPr>
        <w:pStyle w:val="Sagniadetextindependent"/>
        <w:ind w:left="360"/>
        <w:jc w:val="both"/>
        <w:rPr>
          <w:rFonts w:cs="Arial"/>
          <w:b w:val="0"/>
          <w:bCs/>
        </w:rPr>
      </w:pPr>
      <w:r w:rsidRPr="00A13C6F">
        <w:rPr>
          <w:rFonts w:cs="Arial"/>
          <w:b w:val="0"/>
          <w:bCs/>
        </w:rPr>
        <w:t>Expliqueu</w:t>
      </w:r>
      <w:r w:rsidR="000B2E34" w:rsidRPr="00A13C6F">
        <w:rPr>
          <w:rFonts w:cs="Arial"/>
          <w:b w:val="0"/>
          <w:bCs/>
        </w:rPr>
        <w:t xml:space="preserve"> </w:t>
      </w:r>
      <w:r w:rsidR="00BA28C7" w:rsidRPr="00A13C6F">
        <w:rPr>
          <w:rFonts w:cs="Arial"/>
          <w:b w:val="0"/>
          <w:bCs/>
        </w:rPr>
        <w:t>breument</w:t>
      </w:r>
      <w:r w:rsidRPr="00A13C6F">
        <w:rPr>
          <w:rFonts w:cs="Arial"/>
          <w:b w:val="0"/>
          <w:bCs/>
        </w:rPr>
        <w:t xml:space="preserve"> les principals contribucions</w:t>
      </w:r>
      <w:r w:rsidR="004852FB" w:rsidRPr="00A13C6F">
        <w:rPr>
          <w:rFonts w:cs="Arial"/>
          <w:b w:val="0"/>
          <w:bCs/>
        </w:rPr>
        <w:t xml:space="preserve"> </w:t>
      </w:r>
      <w:r w:rsidR="00CB3BEF" w:rsidRPr="00A13C6F">
        <w:rPr>
          <w:rFonts w:cs="Arial"/>
          <w:b w:val="0"/>
          <w:bCs/>
        </w:rPr>
        <w:t>derivades de</w:t>
      </w:r>
      <w:r w:rsidR="009F25AD" w:rsidRPr="00A13C6F">
        <w:rPr>
          <w:rFonts w:cs="Arial"/>
          <w:b w:val="0"/>
          <w:bCs/>
        </w:rPr>
        <w:t xml:space="preserve"> la vostra activitat </w:t>
      </w:r>
      <w:r w:rsidR="00020464" w:rsidRPr="00A13C6F">
        <w:rPr>
          <w:rFonts w:cs="Arial"/>
          <w:b w:val="0"/>
          <w:bCs/>
        </w:rPr>
        <w:t>científica</w:t>
      </w:r>
      <w:r w:rsidR="009F25AD" w:rsidRPr="00A13C6F">
        <w:rPr>
          <w:rFonts w:cs="Arial"/>
          <w:b w:val="0"/>
          <w:bCs/>
        </w:rPr>
        <w:t xml:space="preserve"> durant els darrers 5 anys</w:t>
      </w:r>
      <w:r w:rsidR="00684716">
        <w:rPr>
          <w:rFonts w:cs="Arial"/>
          <w:b w:val="0"/>
          <w:bCs/>
        </w:rPr>
        <w:t xml:space="preserve">, fent </w:t>
      </w:r>
      <w:r w:rsidR="00020464" w:rsidRPr="00A13C6F">
        <w:rPr>
          <w:rFonts w:cs="Arial"/>
          <w:b w:val="0"/>
          <w:bCs/>
        </w:rPr>
        <w:t xml:space="preserve">èmfasi </w:t>
      </w:r>
      <w:r w:rsidR="00B67701" w:rsidRPr="00A13C6F">
        <w:rPr>
          <w:rFonts w:cs="Arial"/>
          <w:b w:val="0"/>
          <w:bCs/>
        </w:rPr>
        <w:t>en</w:t>
      </w:r>
      <w:r w:rsidR="003D6D98" w:rsidRPr="00A13C6F">
        <w:rPr>
          <w:rFonts w:cs="Arial"/>
          <w:b w:val="0"/>
          <w:bCs/>
        </w:rPr>
        <w:t xml:space="preserve"> </w:t>
      </w:r>
      <w:r w:rsidR="007F1817" w:rsidRPr="00A13C6F">
        <w:rPr>
          <w:rFonts w:cs="Arial"/>
          <w:b w:val="0"/>
          <w:bCs/>
        </w:rPr>
        <w:t xml:space="preserve">la rellevància que han tingut en el vostre àmbit. </w:t>
      </w:r>
      <w:r w:rsidR="00404528" w:rsidRPr="00A13C6F">
        <w:rPr>
          <w:rFonts w:cs="Arial"/>
          <w:b w:val="0"/>
          <w:bCs/>
        </w:rPr>
        <w:t xml:space="preserve">Indiqueu també quins són els </w:t>
      </w:r>
      <w:r w:rsidR="00CC3259">
        <w:rPr>
          <w:rFonts w:cs="Arial"/>
          <w:b w:val="0"/>
          <w:bCs/>
        </w:rPr>
        <w:t>vostres</w:t>
      </w:r>
      <w:r w:rsidR="00404528" w:rsidRPr="00A13C6F">
        <w:rPr>
          <w:rFonts w:cs="Arial"/>
          <w:b w:val="0"/>
          <w:bCs/>
        </w:rPr>
        <w:t xml:space="preserve"> interessos científics</w:t>
      </w:r>
      <w:r w:rsidR="00450333" w:rsidRPr="00A13C6F">
        <w:rPr>
          <w:rFonts w:cs="Arial"/>
          <w:b w:val="0"/>
          <w:bCs/>
        </w:rPr>
        <w:t xml:space="preserve"> actuals</w:t>
      </w:r>
      <w:r w:rsidR="00404528" w:rsidRPr="00A13C6F">
        <w:rPr>
          <w:rFonts w:cs="Arial"/>
          <w:b w:val="0"/>
          <w:bCs/>
        </w:rPr>
        <w:t xml:space="preserve"> </w:t>
      </w:r>
      <w:r w:rsidR="00532178" w:rsidRPr="00A13C6F">
        <w:rPr>
          <w:rFonts w:cs="Arial"/>
          <w:b w:val="0"/>
          <w:bCs/>
        </w:rPr>
        <w:t xml:space="preserve">i la motivació principal </w:t>
      </w:r>
      <w:r w:rsidR="00450333" w:rsidRPr="00A13C6F">
        <w:rPr>
          <w:rFonts w:cs="Arial"/>
          <w:b w:val="0"/>
          <w:bCs/>
        </w:rPr>
        <w:t>per optar a l’ajut Acadèmia d’</w:t>
      </w:r>
      <w:r w:rsidR="008A1389">
        <w:rPr>
          <w:rFonts w:cs="Arial"/>
          <w:b w:val="0"/>
          <w:bCs/>
        </w:rPr>
        <w:t>E</w:t>
      </w:r>
      <w:r w:rsidR="00450333" w:rsidRPr="00A13C6F">
        <w:rPr>
          <w:rFonts w:cs="Arial"/>
          <w:b w:val="0"/>
          <w:bCs/>
        </w:rPr>
        <w:t>xcel·lència.</w:t>
      </w:r>
      <w:r w:rsidR="00B67701" w:rsidRPr="00A13C6F">
        <w:rPr>
          <w:rFonts w:cs="Arial"/>
          <w:b w:val="0"/>
          <w:bCs/>
        </w:rPr>
        <w:t xml:space="preserve"> </w:t>
      </w:r>
    </w:p>
    <w:p w14:paraId="7B0968F0" w14:textId="076AA6F4" w:rsidR="000B2E34" w:rsidRPr="00A13C6F" w:rsidRDefault="008A1389" w:rsidP="008A1389">
      <w:pPr>
        <w:pStyle w:val="Sagniadetextindependent"/>
        <w:ind w:left="0" w:firstLine="360"/>
        <w:jc w:val="both"/>
        <w:rPr>
          <w:rFonts w:cs="Arial"/>
          <w:b w:val="0"/>
          <w:bCs/>
        </w:rPr>
      </w:pPr>
      <w:r>
        <w:rPr>
          <w:rFonts w:cs="Arial"/>
          <w:b w:val="0"/>
          <w:bCs/>
        </w:rPr>
        <w:t>(</w:t>
      </w:r>
      <w:r w:rsidR="00CC3259">
        <w:rPr>
          <w:rFonts w:cs="Arial"/>
          <w:b w:val="0"/>
          <w:bCs/>
        </w:rPr>
        <w:t xml:space="preserve">màxim </w:t>
      </w:r>
      <w:r>
        <w:rPr>
          <w:rFonts w:cs="Arial"/>
          <w:b w:val="0"/>
          <w:bCs/>
        </w:rPr>
        <w:t>1</w:t>
      </w:r>
      <w:r w:rsidR="00503873" w:rsidRPr="00A13C6F">
        <w:rPr>
          <w:rFonts w:cs="Arial"/>
          <w:b w:val="0"/>
          <w:bCs/>
        </w:rPr>
        <w:t xml:space="preserve"> p</w:t>
      </w:r>
      <w:r>
        <w:rPr>
          <w:rFonts w:cs="Arial"/>
          <w:b w:val="0"/>
          <w:bCs/>
        </w:rPr>
        <w:t>à</w:t>
      </w:r>
      <w:r w:rsidR="00503873" w:rsidRPr="00A13C6F">
        <w:rPr>
          <w:rFonts w:cs="Arial"/>
          <w:b w:val="0"/>
          <w:bCs/>
        </w:rPr>
        <w:t>gin</w:t>
      </w:r>
      <w:r>
        <w:rPr>
          <w:rFonts w:cs="Arial"/>
          <w:b w:val="0"/>
          <w:bCs/>
        </w:rPr>
        <w:t>a)</w:t>
      </w:r>
    </w:p>
    <w:p w14:paraId="1EC37FEC" w14:textId="77777777" w:rsidR="000B2E34" w:rsidRDefault="000B2E34" w:rsidP="000B2E34">
      <w:pPr>
        <w:pStyle w:val="Sagniadetextindependent"/>
        <w:ind w:left="364"/>
        <w:jc w:val="both"/>
        <w:rPr>
          <w:rFonts w:cs="Arial"/>
        </w:rPr>
      </w:pPr>
    </w:p>
    <w:p w14:paraId="5D39928B" w14:textId="77777777" w:rsidR="00F15B17" w:rsidRPr="001637DD" w:rsidRDefault="00F15B17" w:rsidP="00F15B17">
      <w:pPr>
        <w:pStyle w:val="Sagniadetextindependent"/>
        <w:ind w:left="364"/>
        <w:jc w:val="both"/>
        <w:rPr>
          <w:rFonts w:cs="Arial"/>
          <w:b w:val="0"/>
          <w:bCs/>
          <w:i/>
          <w:iCs/>
          <w:lang w:val="en-GB"/>
        </w:rPr>
      </w:pPr>
      <w:r w:rsidRPr="001637DD">
        <w:rPr>
          <w:rFonts w:cs="Arial"/>
          <w:b w:val="0"/>
          <w:bCs/>
          <w:i/>
          <w:iCs/>
          <w:lang w:val="en-GB"/>
        </w:rPr>
        <w:t>Briefly describe the main contributions arising from your scientific activity over the last five years, emphasizing their relevance within your field. Also indicate your current scientific interests and your main motivation for applying for the Academic Excellence grant.</w:t>
      </w:r>
    </w:p>
    <w:p w14:paraId="3ABF2C92" w14:textId="68A879A8" w:rsidR="00F15B17" w:rsidRPr="009678C0" w:rsidRDefault="00F15B17" w:rsidP="00BF0FFA">
      <w:pPr>
        <w:pStyle w:val="Sagniadetextindependent"/>
        <w:pBdr>
          <w:bottom w:val="single" w:sz="4" w:space="1" w:color="auto"/>
        </w:pBdr>
        <w:ind w:left="364"/>
        <w:jc w:val="both"/>
        <w:rPr>
          <w:rFonts w:cs="Arial"/>
          <w:b w:val="0"/>
          <w:bCs/>
          <w:i/>
          <w:iCs/>
          <w:lang w:val="es-ES"/>
        </w:rPr>
      </w:pPr>
      <w:r w:rsidRPr="009678C0">
        <w:rPr>
          <w:rFonts w:cs="Arial"/>
          <w:b w:val="0"/>
          <w:bCs/>
          <w:i/>
          <w:iCs/>
          <w:lang w:val="es-ES"/>
        </w:rPr>
        <w:t>(maximum 1 page)</w:t>
      </w:r>
    </w:p>
    <w:p w14:paraId="35ED9C63" w14:textId="77777777" w:rsidR="00F15B17" w:rsidRDefault="00F15B17" w:rsidP="000B2E34">
      <w:pPr>
        <w:pStyle w:val="Sagniadetextindependent"/>
        <w:ind w:left="364"/>
        <w:jc w:val="both"/>
        <w:rPr>
          <w:rFonts w:cs="Arial"/>
        </w:rPr>
      </w:pPr>
    </w:p>
    <w:p w14:paraId="47AADC36" w14:textId="77777777" w:rsidR="00B510D0" w:rsidRDefault="00B510D0" w:rsidP="00D05E0A">
      <w:pPr>
        <w:jc w:val="both"/>
        <w:rPr>
          <w:rFonts w:asciiTheme="minorBidi" w:hAnsiTheme="minorBidi"/>
          <w:lang w:val="es-ES"/>
        </w:rPr>
        <w:sectPr w:rsidR="00B510D0" w:rsidSect="000E454F">
          <w:pgSz w:w="11906" w:h="16838" w:code="9"/>
          <w:pgMar w:top="2126" w:right="992" w:bottom="-1701" w:left="1418" w:header="454" w:footer="448" w:gutter="0"/>
          <w:cols w:space="708"/>
          <w:docGrid w:linePitch="272"/>
        </w:sectPr>
      </w:pPr>
    </w:p>
    <w:p w14:paraId="21948D32" w14:textId="3FC2B8DF"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3BE9F4D3" w14:textId="77777777" w:rsidR="00B510D0" w:rsidRPr="009678C0" w:rsidRDefault="00B510D0" w:rsidP="00724A3A">
      <w:pPr>
        <w:jc w:val="both"/>
        <w:rPr>
          <w:rFonts w:ascii="Arial" w:hAnsi="Arial" w:cs="Arial"/>
        </w:rPr>
      </w:pPr>
    </w:p>
    <w:p w14:paraId="1F7D50A2" w14:textId="77777777" w:rsidR="003A1B63" w:rsidRDefault="003A1B63" w:rsidP="003A1B63">
      <w:pPr>
        <w:rPr>
          <w:rFonts w:ascii="Arial" w:hAnsi="Arial" w:cs="Arial"/>
          <w:lang w:val="es-ES"/>
        </w:rPr>
      </w:pPr>
    </w:p>
    <w:p w14:paraId="6265A6B2" w14:textId="77777777" w:rsidR="00A13560" w:rsidRDefault="00A13560" w:rsidP="003A1B63">
      <w:pPr>
        <w:rPr>
          <w:rFonts w:ascii="Arial" w:hAnsi="Arial" w:cs="Arial"/>
          <w:lang w:val="es-ES"/>
        </w:rPr>
      </w:pPr>
    </w:p>
    <w:p w14:paraId="7E3E84B6" w14:textId="77777777" w:rsidR="00A13560" w:rsidRDefault="00A13560" w:rsidP="003A1B63">
      <w:pPr>
        <w:rPr>
          <w:rFonts w:ascii="Arial" w:hAnsi="Arial" w:cs="Arial"/>
          <w:lang w:val="es-ES"/>
        </w:rPr>
      </w:pPr>
    </w:p>
    <w:p w14:paraId="368E2331" w14:textId="77777777" w:rsidR="00A13560" w:rsidRDefault="00A13560" w:rsidP="003A1B63">
      <w:pPr>
        <w:rPr>
          <w:rFonts w:ascii="Arial" w:hAnsi="Arial" w:cs="Arial"/>
          <w:lang w:val="es-ES"/>
        </w:rPr>
      </w:pPr>
    </w:p>
    <w:p w14:paraId="00CEE900" w14:textId="77777777" w:rsidR="00A13560" w:rsidRPr="003A1B63" w:rsidRDefault="00A13560" w:rsidP="003A1B63">
      <w:pPr>
        <w:rPr>
          <w:rFonts w:ascii="Arial" w:hAnsi="Arial" w:cs="Arial"/>
          <w:lang w:val="es-ES"/>
        </w:rPr>
        <w:sectPr w:rsidR="00A13560" w:rsidRPr="003A1B63" w:rsidSect="00B510D0">
          <w:type w:val="continuous"/>
          <w:pgSz w:w="11906" w:h="16838" w:code="9"/>
          <w:pgMar w:top="2126" w:right="992" w:bottom="-1701" w:left="1418" w:header="454" w:footer="448" w:gutter="0"/>
          <w:cols w:space="708"/>
          <w:formProt w:val="0"/>
          <w:docGrid w:linePitch="272"/>
        </w:sectPr>
      </w:pPr>
    </w:p>
    <w:p w14:paraId="2DB3C38B" w14:textId="77777777" w:rsidR="002F6F40" w:rsidRPr="00F27C2D" w:rsidRDefault="002F6F40" w:rsidP="00724A3A">
      <w:pPr>
        <w:jc w:val="both"/>
        <w:rPr>
          <w:rFonts w:ascii="Arial" w:hAnsi="Arial" w:cs="Arial"/>
          <w:lang w:val="es-ES"/>
        </w:rPr>
      </w:pPr>
    </w:p>
    <w:p w14:paraId="08907098" w14:textId="77777777" w:rsidR="002F6F40" w:rsidRPr="00F27C2D" w:rsidRDefault="002F6F40" w:rsidP="00724A3A">
      <w:pPr>
        <w:jc w:val="both"/>
        <w:rPr>
          <w:rFonts w:ascii="Arial" w:hAnsi="Arial" w:cs="Arial"/>
          <w:lang w:val="es-ES"/>
        </w:rPr>
      </w:pPr>
    </w:p>
    <w:p w14:paraId="29C2A35E" w14:textId="77777777" w:rsidR="002F6F40" w:rsidRPr="00F27C2D" w:rsidRDefault="002F6F40" w:rsidP="00724A3A">
      <w:pPr>
        <w:jc w:val="both"/>
        <w:rPr>
          <w:rFonts w:ascii="Arial" w:hAnsi="Arial" w:cs="Arial"/>
          <w:lang w:val="es-ES"/>
        </w:rPr>
      </w:pPr>
    </w:p>
    <w:p w14:paraId="0C314E80" w14:textId="77777777" w:rsidR="002F6F40" w:rsidRPr="00F27C2D" w:rsidRDefault="002F6F40" w:rsidP="00724A3A">
      <w:pPr>
        <w:jc w:val="both"/>
        <w:rPr>
          <w:rFonts w:ascii="Arial" w:hAnsi="Arial" w:cs="Arial"/>
          <w:lang w:val="es-ES"/>
        </w:rPr>
      </w:pPr>
    </w:p>
    <w:p w14:paraId="5CE0BED6" w14:textId="77777777" w:rsidR="002F6F40" w:rsidRPr="00F27C2D" w:rsidRDefault="002F6F40" w:rsidP="00724A3A">
      <w:pPr>
        <w:jc w:val="both"/>
        <w:rPr>
          <w:rFonts w:ascii="Arial" w:hAnsi="Arial" w:cs="Arial"/>
          <w:lang w:val="es-ES"/>
        </w:rPr>
      </w:pPr>
    </w:p>
    <w:p w14:paraId="40C3EAC8" w14:textId="77777777" w:rsidR="002F6F40" w:rsidRPr="00F27C2D" w:rsidRDefault="002F6F40" w:rsidP="00724A3A">
      <w:pPr>
        <w:jc w:val="both"/>
        <w:rPr>
          <w:rFonts w:ascii="Arial" w:hAnsi="Arial" w:cs="Arial"/>
          <w:lang w:val="es-ES"/>
        </w:rPr>
      </w:pPr>
    </w:p>
    <w:p w14:paraId="6A51C814" w14:textId="77777777" w:rsidR="002F6F40" w:rsidRPr="00F27C2D" w:rsidRDefault="002F6F40" w:rsidP="00724A3A">
      <w:pPr>
        <w:jc w:val="both"/>
        <w:rPr>
          <w:rFonts w:ascii="Arial" w:hAnsi="Arial" w:cs="Arial"/>
          <w:lang w:val="es-ES"/>
        </w:rPr>
      </w:pPr>
    </w:p>
    <w:p w14:paraId="62503C25" w14:textId="77777777" w:rsidR="002F6F40" w:rsidRPr="00F27C2D" w:rsidRDefault="002F6F40" w:rsidP="00724A3A">
      <w:pPr>
        <w:jc w:val="both"/>
        <w:rPr>
          <w:rFonts w:ascii="Arial" w:hAnsi="Arial" w:cs="Arial"/>
          <w:lang w:val="es-ES"/>
        </w:rPr>
      </w:pPr>
    </w:p>
    <w:p w14:paraId="5E45DADC" w14:textId="77777777" w:rsidR="002F6F40" w:rsidRPr="00F27C2D" w:rsidRDefault="002F6F40" w:rsidP="00724A3A">
      <w:pPr>
        <w:jc w:val="both"/>
        <w:rPr>
          <w:rFonts w:ascii="Arial" w:hAnsi="Arial" w:cs="Arial"/>
          <w:lang w:val="es-ES"/>
        </w:rPr>
      </w:pPr>
    </w:p>
    <w:p w14:paraId="06D847E9" w14:textId="77777777" w:rsidR="002F6F40" w:rsidRPr="00F27C2D" w:rsidRDefault="002F6F40" w:rsidP="00724A3A">
      <w:pPr>
        <w:jc w:val="both"/>
        <w:rPr>
          <w:rFonts w:ascii="Arial" w:hAnsi="Arial" w:cs="Arial"/>
          <w:lang w:val="es-ES"/>
        </w:rPr>
      </w:pPr>
    </w:p>
    <w:p w14:paraId="106EAE8F" w14:textId="77777777" w:rsidR="002F6F40" w:rsidRPr="00F27C2D" w:rsidRDefault="002F6F40" w:rsidP="00724A3A">
      <w:pPr>
        <w:jc w:val="both"/>
        <w:rPr>
          <w:rFonts w:ascii="Arial" w:hAnsi="Arial" w:cs="Arial"/>
          <w:lang w:val="es-ES"/>
        </w:rPr>
      </w:pPr>
    </w:p>
    <w:p w14:paraId="2919D1CF" w14:textId="77777777" w:rsidR="004B2F2C" w:rsidRPr="00F27C2D" w:rsidRDefault="004B2F2C" w:rsidP="00724A3A">
      <w:pPr>
        <w:jc w:val="both"/>
        <w:rPr>
          <w:rFonts w:ascii="Arial" w:hAnsi="Arial" w:cs="Arial"/>
          <w:lang w:val="es-ES"/>
        </w:rPr>
      </w:pPr>
    </w:p>
    <w:p w14:paraId="79666401" w14:textId="77777777" w:rsidR="002F6F40" w:rsidRPr="00F27C2D" w:rsidRDefault="002F6F40" w:rsidP="00724A3A">
      <w:pPr>
        <w:jc w:val="both"/>
        <w:rPr>
          <w:rFonts w:ascii="Arial" w:hAnsi="Arial" w:cs="Arial"/>
          <w:lang w:val="es-ES"/>
        </w:rPr>
      </w:pPr>
    </w:p>
    <w:p w14:paraId="155A08AE" w14:textId="77777777" w:rsidR="00957FAE" w:rsidRPr="00D65486" w:rsidRDefault="00957FAE" w:rsidP="00724A3A">
      <w:pPr>
        <w:jc w:val="both"/>
        <w:rPr>
          <w:rFonts w:asciiTheme="minorBidi" w:hAnsiTheme="minorBidi"/>
          <w:lang w:val="es-ES"/>
        </w:rPr>
      </w:pPr>
    </w:p>
    <w:p w14:paraId="6CD1EC43" w14:textId="77777777" w:rsidR="00957FAE" w:rsidRPr="00D65486" w:rsidRDefault="00957FAE" w:rsidP="00724A3A">
      <w:pPr>
        <w:jc w:val="both"/>
        <w:rPr>
          <w:rFonts w:asciiTheme="minorBidi" w:hAnsiTheme="minorBidi"/>
          <w:lang w:val="es-ES"/>
        </w:rPr>
      </w:pPr>
    </w:p>
    <w:p w14:paraId="5D35DDD0" w14:textId="77777777" w:rsidR="00957FAE" w:rsidRPr="00D65486" w:rsidRDefault="00957FAE" w:rsidP="00724A3A">
      <w:pPr>
        <w:jc w:val="both"/>
        <w:rPr>
          <w:rFonts w:asciiTheme="minorBidi" w:hAnsiTheme="minorBidi"/>
          <w:lang w:val="es-ES"/>
        </w:rPr>
      </w:pPr>
    </w:p>
    <w:p w14:paraId="3726ED01" w14:textId="77777777" w:rsidR="009A1373" w:rsidRDefault="009A1373" w:rsidP="00B9644C">
      <w:pPr>
        <w:ind w:right="-15"/>
        <w:jc w:val="both"/>
        <w:textAlignment w:val="baseline"/>
        <w:rPr>
          <w:rFonts w:ascii="Arial" w:hAnsi="Arial" w:cs="Arial"/>
          <w:b/>
        </w:rPr>
      </w:pPr>
      <w:r>
        <w:rPr>
          <w:rFonts w:ascii="Arial" w:hAnsi="Arial" w:cs="Arial"/>
          <w:b/>
        </w:rPr>
        <w:br w:type="page"/>
      </w:r>
    </w:p>
    <w:p w14:paraId="69CC877A" w14:textId="0339784B" w:rsidR="00556A24" w:rsidRPr="00FD7727" w:rsidRDefault="001F3B76" w:rsidP="00684716">
      <w:pPr>
        <w:pStyle w:val="Pargrafdellista"/>
        <w:widowControl w:val="0"/>
        <w:numPr>
          <w:ilvl w:val="0"/>
          <w:numId w:val="10"/>
        </w:numPr>
        <w:ind w:right="-1"/>
        <w:jc w:val="both"/>
        <w:rPr>
          <w:rFonts w:ascii="Arial" w:hAnsi="Arial" w:cs="Arial"/>
          <w:i/>
          <w:iCs/>
        </w:rPr>
      </w:pPr>
      <w:r w:rsidRPr="008A1389">
        <w:rPr>
          <w:rFonts w:ascii="Arial" w:hAnsi="Arial" w:cs="Arial"/>
          <w:b/>
          <w:bCs/>
        </w:rPr>
        <w:lastRenderedPageBreak/>
        <w:t>OUTPUTS</w:t>
      </w:r>
      <w:r w:rsidR="001942F0" w:rsidRPr="008A1389">
        <w:rPr>
          <w:rFonts w:ascii="Arial" w:hAnsi="Arial" w:cs="Arial"/>
          <w:b/>
          <w:bCs/>
        </w:rPr>
        <w:t xml:space="preserve"> DE RECERCA I INNOVACIÓ</w:t>
      </w:r>
      <w:r w:rsidR="00E252F6" w:rsidRPr="008A1389">
        <w:rPr>
          <w:rFonts w:ascii="Arial" w:hAnsi="Arial" w:cs="Arial"/>
          <w:b/>
          <w:bCs/>
        </w:rPr>
        <w:t xml:space="preserve"> </w:t>
      </w:r>
      <w:r w:rsidR="00FD7727">
        <w:rPr>
          <w:rFonts w:ascii="Arial" w:hAnsi="Arial" w:cs="Arial"/>
          <w:b/>
          <w:bCs/>
        </w:rPr>
        <w:t xml:space="preserve">/ </w:t>
      </w:r>
      <w:r w:rsidR="00FD7727" w:rsidRPr="00FD7727">
        <w:rPr>
          <w:rFonts w:ascii="Arial" w:hAnsi="Arial" w:cs="Arial"/>
          <w:i/>
          <w:iCs/>
        </w:rPr>
        <w:t>RESEARCH AND INNOVATION OUTPUTS</w:t>
      </w:r>
    </w:p>
    <w:p w14:paraId="774867A2" w14:textId="77777777" w:rsidR="004037CA" w:rsidRDefault="004037CA" w:rsidP="004037CA">
      <w:pPr>
        <w:pStyle w:val="Pargrafdellista"/>
        <w:widowControl w:val="0"/>
        <w:ind w:left="360" w:right="-1"/>
        <w:jc w:val="both"/>
        <w:rPr>
          <w:rFonts w:ascii="Arial" w:hAnsi="Arial" w:cs="Arial"/>
          <w:b/>
          <w:bCs/>
        </w:rPr>
      </w:pPr>
    </w:p>
    <w:p w14:paraId="5548572D" w14:textId="201D5CF4" w:rsidR="002F01F8" w:rsidRDefault="00561612" w:rsidP="008A1389">
      <w:pPr>
        <w:widowControl w:val="0"/>
        <w:ind w:left="360" w:right="-1"/>
        <w:jc w:val="both"/>
        <w:rPr>
          <w:rFonts w:ascii="Arial" w:hAnsi="Arial" w:cs="Arial"/>
          <w:bCs/>
        </w:rPr>
      </w:pPr>
      <w:r w:rsidRPr="008A1389">
        <w:rPr>
          <w:rFonts w:ascii="Arial" w:hAnsi="Arial" w:cs="Arial"/>
        </w:rPr>
        <w:t xml:space="preserve">Seleccioneu </w:t>
      </w:r>
      <w:r w:rsidR="00A8726B" w:rsidRPr="008A1389">
        <w:rPr>
          <w:rFonts w:ascii="Arial" w:hAnsi="Arial" w:cs="Arial"/>
        </w:rPr>
        <w:t xml:space="preserve">un màxim de 5 </w:t>
      </w:r>
      <w:r w:rsidR="00657358" w:rsidRPr="008A1389">
        <w:rPr>
          <w:rFonts w:ascii="Arial" w:hAnsi="Arial" w:cs="Arial"/>
        </w:rPr>
        <w:t xml:space="preserve">resultats </w:t>
      </w:r>
      <w:r w:rsidR="00E252F6" w:rsidRPr="008A1389">
        <w:rPr>
          <w:rFonts w:ascii="Arial" w:hAnsi="Arial" w:cs="Arial"/>
          <w:bCs/>
        </w:rPr>
        <w:t>d'entre els més rellevants dels últims 5 anys</w:t>
      </w:r>
      <w:r w:rsidR="00657358" w:rsidRPr="008A1389">
        <w:rPr>
          <w:rFonts w:ascii="Arial" w:hAnsi="Arial" w:cs="Arial"/>
          <w:bCs/>
        </w:rPr>
        <w:t>.</w:t>
      </w:r>
      <w:r w:rsidR="00E252F6" w:rsidRPr="008A1389">
        <w:rPr>
          <w:rFonts w:ascii="Arial" w:hAnsi="Arial" w:cs="Arial"/>
          <w:bCs/>
        </w:rPr>
        <w:t xml:space="preserve"> </w:t>
      </w:r>
      <w:r w:rsidR="00657358" w:rsidRPr="008A1389">
        <w:rPr>
          <w:rFonts w:ascii="Arial" w:hAnsi="Arial" w:cs="Arial"/>
          <w:bCs/>
        </w:rPr>
        <w:t>P</w:t>
      </w:r>
      <w:r w:rsidR="00E252F6" w:rsidRPr="008A1389">
        <w:rPr>
          <w:rFonts w:ascii="Arial" w:hAnsi="Arial" w:cs="Arial"/>
          <w:bCs/>
        </w:rPr>
        <w:t>oden ser articles en revistes científiques, proceedings, llibres, monografies, capítols de llibres, pàgines web, exposicions, prototips, patents llicenciades, entre d'altres.</w:t>
      </w:r>
    </w:p>
    <w:p w14:paraId="414AA8B0" w14:textId="60E855D9" w:rsidR="00E252F6" w:rsidRDefault="00862605" w:rsidP="008A1389">
      <w:pPr>
        <w:widowControl w:val="0"/>
        <w:ind w:left="360" w:right="-1"/>
        <w:jc w:val="both"/>
        <w:rPr>
          <w:rFonts w:ascii="Arial" w:hAnsi="Arial" w:cs="Arial"/>
          <w:bCs/>
        </w:rPr>
      </w:pPr>
      <w:r w:rsidRPr="008A1389">
        <w:rPr>
          <w:rFonts w:ascii="Arial" w:hAnsi="Arial" w:cs="Arial"/>
          <w:bCs/>
        </w:rPr>
        <w:t>Es valorar</w:t>
      </w:r>
      <w:r w:rsidR="00CC3259">
        <w:rPr>
          <w:rFonts w:ascii="Arial" w:hAnsi="Arial" w:cs="Arial"/>
          <w:bCs/>
        </w:rPr>
        <w:t>à</w:t>
      </w:r>
      <w:r w:rsidRPr="008A1389">
        <w:rPr>
          <w:rFonts w:ascii="Arial" w:hAnsi="Arial" w:cs="Arial"/>
          <w:bCs/>
        </w:rPr>
        <w:t xml:space="preserve"> la qualitat i la rellevància </w:t>
      </w:r>
      <w:r w:rsidR="003451CC" w:rsidRPr="008A1389">
        <w:rPr>
          <w:rFonts w:ascii="Arial" w:hAnsi="Arial" w:cs="Arial"/>
          <w:bCs/>
        </w:rPr>
        <w:t xml:space="preserve">de les contribucions </w:t>
      </w:r>
      <w:r w:rsidR="005163E0" w:rsidRPr="008A1389">
        <w:rPr>
          <w:rFonts w:ascii="Arial" w:hAnsi="Arial" w:cs="Arial"/>
          <w:bCs/>
        </w:rPr>
        <w:t xml:space="preserve">i resultats </w:t>
      </w:r>
      <w:r w:rsidR="003451CC" w:rsidRPr="008A1389">
        <w:rPr>
          <w:rFonts w:ascii="Arial" w:hAnsi="Arial" w:cs="Arial"/>
          <w:bCs/>
        </w:rPr>
        <w:t>científi</w:t>
      </w:r>
      <w:r w:rsidR="005163E0" w:rsidRPr="008A1389">
        <w:rPr>
          <w:rFonts w:ascii="Arial" w:hAnsi="Arial" w:cs="Arial"/>
          <w:bCs/>
        </w:rPr>
        <w:t>cs seleccionats</w:t>
      </w:r>
      <w:r w:rsidR="003451CC" w:rsidRPr="008A1389">
        <w:rPr>
          <w:rFonts w:ascii="Arial" w:hAnsi="Arial" w:cs="Arial"/>
          <w:bCs/>
        </w:rPr>
        <w:t xml:space="preserve"> </w:t>
      </w:r>
      <w:r w:rsidR="00F708E9" w:rsidRPr="008A1389">
        <w:rPr>
          <w:rFonts w:ascii="Arial" w:hAnsi="Arial" w:cs="Arial"/>
          <w:bCs/>
        </w:rPr>
        <w:t xml:space="preserve">en el vostre àmbit, així com el </w:t>
      </w:r>
      <w:r w:rsidR="00CC1B12" w:rsidRPr="008A1389">
        <w:rPr>
          <w:rFonts w:ascii="Arial" w:hAnsi="Arial" w:cs="Arial"/>
          <w:bCs/>
        </w:rPr>
        <w:t xml:space="preserve">desenvolupament d’idees originals i innovadores amb potencial per contribuir a </w:t>
      </w:r>
      <w:r w:rsidR="00FC26E9" w:rsidRPr="008A1389">
        <w:rPr>
          <w:rFonts w:ascii="Arial" w:hAnsi="Arial" w:cs="Arial"/>
          <w:bCs/>
        </w:rPr>
        <w:t>la generació de nou coneixement.</w:t>
      </w:r>
    </w:p>
    <w:p w14:paraId="0460E2A6" w14:textId="6CE781E6" w:rsidR="00E252F6" w:rsidRPr="00745FA1" w:rsidRDefault="00E252F6" w:rsidP="008A1389">
      <w:pPr>
        <w:widowControl w:val="0"/>
        <w:ind w:left="360" w:right="-1"/>
        <w:jc w:val="both"/>
        <w:rPr>
          <w:rFonts w:ascii="Arial" w:hAnsi="Arial" w:cs="Arial"/>
          <w:bCs/>
        </w:rPr>
      </w:pPr>
      <w:r w:rsidRPr="00745FA1">
        <w:rPr>
          <w:rFonts w:ascii="Arial" w:hAnsi="Arial" w:cs="Arial"/>
          <w:bCs/>
        </w:rPr>
        <w:t>Es considera un mèrit addicional que els resultats de la recerca seleccionats es puguin consultar en accés obert</w:t>
      </w:r>
      <w:r w:rsidR="0008262D">
        <w:rPr>
          <w:rFonts w:ascii="Arial" w:hAnsi="Arial" w:cs="Arial"/>
          <w:bCs/>
        </w:rPr>
        <w:t>.</w:t>
      </w:r>
    </w:p>
    <w:p w14:paraId="13E3BC8B" w14:textId="77777777" w:rsidR="00E252F6" w:rsidRDefault="00E252F6" w:rsidP="008A1389">
      <w:pPr>
        <w:widowControl w:val="0"/>
        <w:ind w:left="360" w:right="-1"/>
        <w:jc w:val="both"/>
      </w:pPr>
    </w:p>
    <w:p w14:paraId="18365FC0" w14:textId="77777777" w:rsidR="005312D2" w:rsidRDefault="005312D2" w:rsidP="008A10A2">
      <w:pPr>
        <w:pStyle w:val="normal2"/>
        <w:tabs>
          <w:tab w:val="clear" w:pos="-720"/>
        </w:tabs>
        <w:spacing w:before="0" w:after="0"/>
        <w:ind w:left="350"/>
        <w:jc w:val="both"/>
        <w:rPr>
          <w:rFonts w:cs="Arial"/>
          <w:i/>
          <w:iCs/>
          <w:sz w:val="20"/>
          <w:lang w:val="en-GB"/>
        </w:rPr>
      </w:pPr>
      <w:r w:rsidRPr="005312D2">
        <w:rPr>
          <w:rFonts w:cs="Arial"/>
          <w:i/>
          <w:iCs/>
          <w:sz w:val="20"/>
          <w:lang w:val="en-GB"/>
        </w:rPr>
        <w:t>Select a maximum of five of the most relevant outputs from the last five years. These may include articles in scientific journals, conference proceedings, books, monographs, book chapters, websites, exhibitions, prototypes, licensed patents, among others.</w:t>
      </w:r>
    </w:p>
    <w:p w14:paraId="7903FDF2" w14:textId="77777777" w:rsidR="005312D2" w:rsidRDefault="005312D2" w:rsidP="008A10A2">
      <w:pPr>
        <w:pStyle w:val="normal2"/>
        <w:tabs>
          <w:tab w:val="clear" w:pos="-720"/>
        </w:tabs>
        <w:spacing w:before="0" w:after="0"/>
        <w:ind w:left="350"/>
        <w:jc w:val="both"/>
        <w:rPr>
          <w:rFonts w:cs="Arial"/>
          <w:i/>
          <w:iCs/>
          <w:sz w:val="20"/>
          <w:lang w:val="en-GB"/>
        </w:rPr>
      </w:pPr>
      <w:r w:rsidRPr="005312D2">
        <w:rPr>
          <w:rFonts w:cs="Arial"/>
          <w:i/>
          <w:iCs/>
          <w:sz w:val="20"/>
          <w:lang w:val="en-GB"/>
        </w:rPr>
        <w:t>The quality and relevance of the selected scientific contributions and results within your field, as well as the development of original and innovative ideas with the potential to contribute to the generation of new knowledge, will be assessed.</w:t>
      </w:r>
    </w:p>
    <w:p w14:paraId="24888FE3" w14:textId="29322BC5" w:rsidR="00276B94" w:rsidRPr="005312D2" w:rsidRDefault="005312D2" w:rsidP="00BF0FFA">
      <w:pPr>
        <w:pStyle w:val="normal2"/>
        <w:keepNext w:val="0"/>
        <w:pBdr>
          <w:bottom w:val="single" w:sz="4" w:space="1" w:color="auto"/>
        </w:pBdr>
        <w:tabs>
          <w:tab w:val="clear" w:pos="-720"/>
        </w:tabs>
        <w:spacing w:before="0" w:after="0"/>
        <w:ind w:left="350"/>
        <w:jc w:val="both"/>
        <w:outlineLvl w:val="9"/>
        <w:rPr>
          <w:i/>
          <w:sz w:val="20"/>
          <w:lang w:val="en-GB"/>
        </w:rPr>
        <w:sectPr w:rsidR="00276B94" w:rsidRPr="005312D2" w:rsidSect="00B510D0">
          <w:type w:val="continuous"/>
          <w:pgSz w:w="11906" w:h="16838" w:code="9"/>
          <w:pgMar w:top="2126" w:right="992" w:bottom="-1701" w:left="1418" w:header="454" w:footer="448" w:gutter="0"/>
          <w:cols w:space="708"/>
          <w:docGrid w:linePitch="272"/>
        </w:sectPr>
      </w:pPr>
      <w:r w:rsidRPr="005312D2">
        <w:rPr>
          <w:rFonts w:cs="Arial"/>
          <w:i/>
          <w:iCs/>
          <w:sz w:val="20"/>
          <w:lang w:val="en-GB"/>
        </w:rPr>
        <w:t>It will be considered an additional merit if the selected research results are available in open access.</w:t>
      </w:r>
    </w:p>
    <w:p w14:paraId="5CC064D2" w14:textId="77777777" w:rsidR="00EA7E3F" w:rsidRPr="00324FA4" w:rsidRDefault="00EA7E3F" w:rsidP="00EA7E3F">
      <w:pPr>
        <w:pStyle w:val="normal2"/>
        <w:keepNext w:val="0"/>
        <w:tabs>
          <w:tab w:val="left" w:pos="0"/>
        </w:tabs>
        <w:spacing w:before="0" w:after="0"/>
        <w:ind w:left="426"/>
        <w:jc w:val="both"/>
        <w:outlineLvl w:val="9"/>
        <w:rPr>
          <w:i/>
          <w:sz w:val="20"/>
        </w:rPr>
      </w:pPr>
    </w:p>
    <w:tbl>
      <w:tblPr>
        <w:tblStyle w:val="Taulaambquadrcula"/>
        <w:tblW w:w="0" w:type="auto"/>
        <w:tblInd w:w="426" w:type="dxa"/>
        <w:tblBorders>
          <w:insideH w:val="none" w:sz="0" w:space="0" w:color="auto"/>
          <w:insideV w:val="none" w:sz="0" w:space="0" w:color="auto"/>
        </w:tblBorders>
        <w:tblLook w:val="04A0" w:firstRow="1" w:lastRow="0" w:firstColumn="1" w:lastColumn="0" w:noHBand="0" w:noVBand="1"/>
      </w:tblPr>
      <w:tblGrid>
        <w:gridCol w:w="9061"/>
      </w:tblGrid>
      <w:tr w:rsidR="00EA7E3F" w:rsidRPr="0091396E" w14:paraId="0BC648C0" w14:textId="77777777" w:rsidTr="009F5A55">
        <w:trPr>
          <w:trHeight w:val="318"/>
        </w:trPr>
        <w:tc>
          <w:tcPr>
            <w:tcW w:w="9061" w:type="dxa"/>
            <w:shd w:val="clear" w:color="auto" w:fill="D9D9D9" w:themeFill="background1" w:themeFillShade="D9"/>
            <w:vAlign w:val="center"/>
          </w:tcPr>
          <w:p w14:paraId="5BE8C479" w14:textId="77777777" w:rsidR="00EA7E3F" w:rsidRPr="0091396E" w:rsidRDefault="00EA7E3F">
            <w:pPr>
              <w:rPr>
                <w:rFonts w:ascii="Arial" w:hAnsi="Arial" w:cs="Arial"/>
                <w:sz w:val="18"/>
                <w:szCs w:val="18"/>
              </w:rPr>
            </w:pPr>
            <w:r w:rsidRPr="0091396E">
              <w:rPr>
                <w:rFonts w:ascii="Arial" w:hAnsi="Arial" w:cs="Arial"/>
                <w:b/>
                <w:bCs/>
                <w:sz w:val="18"/>
                <w:szCs w:val="18"/>
              </w:rPr>
              <w:t>Publicació 1</w:t>
            </w:r>
            <w:r w:rsidRPr="0091396E">
              <w:rPr>
                <w:rFonts w:ascii="Arial" w:hAnsi="Arial" w:cs="Arial"/>
                <w:sz w:val="18"/>
                <w:szCs w:val="18"/>
              </w:rPr>
              <w:t xml:space="preserve"> / </w:t>
            </w:r>
            <w:r w:rsidRPr="0091396E">
              <w:rPr>
                <w:rFonts w:ascii="Arial" w:hAnsi="Arial" w:cs="Arial"/>
                <w:i/>
                <w:iCs/>
                <w:sz w:val="18"/>
                <w:szCs w:val="18"/>
                <w:lang w:val="en-GB"/>
              </w:rPr>
              <w:t>Publication 1</w:t>
            </w:r>
          </w:p>
        </w:tc>
      </w:tr>
      <w:tr w:rsidR="00EA7E3F" w:rsidRPr="0091396E" w14:paraId="7C856DA2" w14:textId="77777777" w:rsidTr="009F5A55">
        <w:trPr>
          <w:trHeight w:val="341"/>
        </w:trPr>
        <w:sdt>
          <w:sdtPr>
            <w:rPr>
              <w:rFonts w:ascii="Arial" w:hAnsi="Arial" w:cs="Arial"/>
              <w:sz w:val="18"/>
              <w:szCs w:val="18"/>
            </w:rPr>
            <w:id w:val="1891533047"/>
            <w:placeholder>
              <w:docPart w:val="01FFDA94DB6D465381817494BACD69F7"/>
            </w:placeholder>
          </w:sdtPr>
          <w:sdtEndPr/>
          <w:sdtContent>
            <w:sdt>
              <w:sdtPr>
                <w:rPr>
                  <w:rFonts w:ascii="Arial" w:hAnsi="Arial" w:cs="Arial"/>
                  <w:sz w:val="18"/>
                  <w:szCs w:val="18"/>
                </w:rPr>
                <w:id w:val="1767109939"/>
                <w:placeholder>
                  <w:docPart w:val="591E479AE3734305A2722F0B46431BBB"/>
                </w:placeholder>
                <w:showingPlcHdr/>
              </w:sdtPr>
              <w:sdtEndPr>
                <w:rPr>
                  <w:rFonts w:ascii="Times New Roman" w:hAnsi="Times New Roman" w:cs="Times New Roman"/>
                  <w:sz w:val="22"/>
                  <w:szCs w:val="20"/>
                </w:rPr>
              </w:sdtEndPr>
              <w:sdtContent>
                <w:tc>
                  <w:tcPr>
                    <w:tcW w:w="9061" w:type="dxa"/>
                    <w:vAlign w:val="center"/>
                  </w:tcPr>
                  <w:p w14:paraId="50E1ABB7" w14:textId="37B67164" w:rsidR="00EA7E3F" w:rsidRPr="0091396E" w:rsidRDefault="00A96075">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EA7E3F" w:rsidRPr="0091396E" w14:paraId="19148E33" w14:textId="77777777" w:rsidTr="009F5A55">
        <w:trPr>
          <w:trHeight w:val="318"/>
        </w:trPr>
        <w:tc>
          <w:tcPr>
            <w:tcW w:w="9061" w:type="dxa"/>
            <w:shd w:val="clear" w:color="auto" w:fill="D9D9D9" w:themeFill="background1" w:themeFillShade="D9"/>
            <w:vAlign w:val="center"/>
          </w:tcPr>
          <w:p w14:paraId="25CBDE1C" w14:textId="77777777" w:rsidR="00EA7E3F" w:rsidRPr="0091396E" w:rsidRDefault="00EA7E3F">
            <w:pPr>
              <w:rPr>
                <w:rFonts w:ascii="Arial" w:hAnsi="Arial" w:cs="Arial"/>
                <w:sz w:val="18"/>
                <w:szCs w:val="18"/>
              </w:rPr>
            </w:pPr>
            <w:r w:rsidRPr="0091396E">
              <w:rPr>
                <w:rFonts w:ascii="Arial" w:hAnsi="Arial" w:cs="Arial"/>
                <w:b/>
                <w:bCs/>
                <w:sz w:val="18"/>
                <w:szCs w:val="18"/>
              </w:rPr>
              <w:t>Breu justificació</w:t>
            </w:r>
            <w:r w:rsidRPr="0091396E">
              <w:rPr>
                <w:rFonts w:ascii="Arial" w:hAnsi="Arial" w:cs="Arial"/>
                <w:sz w:val="18"/>
                <w:szCs w:val="18"/>
              </w:rPr>
              <w:t xml:space="preserve"> / </w:t>
            </w:r>
            <w:r w:rsidRPr="0091396E">
              <w:rPr>
                <w:rFonts w:ascii="Arial" w:hAnsi="Arial" w:cs="Arial"/>
                <w:i/>
                <w:iCs/>
                <w:sz w:val="18"/>
                <w:szCs w:val="18"/>
                <w:lang w:val="en-GB"/>
              </w:rPr>
              <w:t>Brief justification</w:t>
            </w:r>
          </w:p>
        </w:tc>
      </w:tr>
      <w:tr w:rsidR="00EA7E3F" w:rsidRPr="0091396E" w14:paraId="4643D07E" w14:textId="77777777" w:rsidTr="009F5A55">
        <w:trPr>
          <w:trHeight w:val="318"/>
        </w:trPr>
        <w:sdt>
          <w:sdtPr>
            <w:rPr>
              <w:rFonts w:ascii="Arial" w:hAnsi="Arial" w:cs="Arial"/>
              <w:sz w:val="18"/>
              <w:szCs w:val="18"/>
            </w:rPr>
            <w:id w:val="-1809621313"/>
            <w:placeholder>
              <w:docPart w:val="E1DF2DD351464C0E9864D7B353749026"/>
            </w:placeholder>
          </w:sdtPr>
          <w:sdtEndPr/>
          <w:sdtContent>
            <w:sdt>
              <w:sdtPr>
                <w:rPr>
                  <w:rFonts w:ascii="Arial" w:hAnsi="Arial" w:cs="Arial"/>
                  <w:sz w:val="18"/>
                  <w:szCs w:val="18"/>
                </w:rPr>
                <w:id w:val="256946892"/>
                <w:placeholder>
                  <w:docPart w:val="A994E45AFF6046E2982F477253A3651E"/>
                </w:placeholder>
                <w:showingPlcHdr/>
              </w:sdtPr>
              <w:sdtEndPr>
                <w:rPr>
                  <w:rFonts w:ascii="Times New Roman" w:hAnsi="Times New Roman" w:cs="Times New Roman"/>
                  <w:sz w:val="22"/>
                  <w:szCs w:val="20"/>
                </w:rPr>
              </w:sdtEndPr>
              <w:sdtContent>
                <w:tc>
                  <w:tcPr>
                    <w:tcW w:w="9061" w:type="dxa"/>
                    <w:vAlign w:val="center"/>
                  </w:tcPr>
                  <w:p w14:paraId="449FEC94" w14:textId="1B4BA0C8" w:rsidR="00EA7E3F" w:rsidRPr="0091396E" w:rsidRDefault="00A96075">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D65486" w:rsidRPr="0091396E" w14:paraId="727AF9F2" w14:textId="77777777" w:rsidTr="009F5A55">
        <w:trPr>
          <w:trHeight w:val="318"/>
        </w:trPr>
        <w:tc>
          <w:tcPr>
            <w:tcW w:w="9061" w:type="dxa"/>
            <w:shd w:val="clear" w:color="auto" w:fill="D9D9D9" w:themeFill="background1" w:themeFillShade="D9"/>
            <w:vAlign w:val="center"/>
          </w:tcPr>
          <w:p w14:paraId="29746CB4" w14:textId="16A747EE" w:rsidR="00D65486" w:rsidRDefault="00B64D05">
            <w:pPr>
              <w:rPr>
                <w:rFonts w:ascii="Arial" w:hAnsi="Arial" w:cs="Arial"/>
                <w:sz w:val="18"/>
                <w:szCs w:val="18"/>
              </w:rPr>
            </w:pPr>
            <w:r w:rsidRPr="00B64D05">
              <w:rPr>
                <w:rFonts w:ascii="Arial" w:hAnsi="Arial" w:cs="Arial"/>
                <w:b/>
                <w:bCs/>
                <w:sz w:val="18"/>
                <w:szCs w:val="18"/>
              </w:rPr>
              <w:t>Aportació de la persona candidata</w:t>
            </w:r>
            <w:r w:rsidR="00925D59">
              <w:rPr>
                <w:rFonts w:ascii="Arial" w:hAnsi="Arial" w:cs="Arial"/>
                <w:b/>
                <w:bCs/>
                <w:sz w:val="18"/>
                <w:szCs w:val="18"/>
              </w:rPr>
              <w:t xml:space="preserve"> / </w:t>
            </w:r>
            <w:r w:rsidR="00925D59" w:rsidRPr="007858CB">
              <w:rPr>
                <w:rFonts w:ascii="Arial" w:hAnsi="Arial" w:cs="Arial"/>
                <w:i/>
                <w:iCs/>
                <w:sz w:val="18"/>
                <w:szCs w:val="18"/>
                <w:lang w:val="es-ES"/>
              </w:rPr>
              <w:t>Contribution of the candidate</w:t>
            </w:r>
          </w:p>
        </w:tc>
      </w:tr>
      <w:tr w:rsidR="00D65486" w:rsidRPr="0091396E" w14:paraId="5F7865FB" w14:textId="77777777" w:rsidTr="009F5A55">
        <w:trPr>
          <w:trHeight w:val="318"/>
        </w:trPr>
        <w:sdt>
          <w:sdtPr>
            <w:rPr>
              <w:rFonts w:ascii="Arial" w:hAnsi="Arial" w:cs="Arial"/>
              <w:sz w:val="18"/>
              <w:szCs w:val="18"/>
            </w:rPr>
            <w:id w:val="-386885477"/>
            <w:placeholder>
              <w:docPart w:val="5D3113841EA149FAA640C4E615B087F4"/>
            </w:placeholder>
            <w:showingPlcHdr/>
          </w:sdtPr>
          <w:sdtEndPr>
            <w:rPr>
              <w:rFonts w:ascii="Times New Roman" w:hAnsi="Times New Roman" w:cs="Times New Roman"/>
              <w:sz w:val="22"/>
              <w:szCs w:val="20"/>
            </w:rPr>
          </w:sdtEndPr>
          <w:sdtContent>
            <w:tc>
              <w:tcPr>
                <w:tcW w:w="9061" w:type="dxa"/>
                <w:vAlign w:val="center"/>
              </w:tcPr>
              <w:p w14:paraId="40999866" w14:textId="14679ABB" w:rsidR="00D65486" w:rsidRDefault="00A96075" w:rsidP="00A96075">
                <w:pPr>
                  <w:rPr>
                    <w:rFonts w:ascii="Arial" w:hAnsi="Arial" w:cs="Arial"/>
                    <w:sz w:val="18"/>
                    <w:szCs w:val="18"/>
                  </w:rPr>
                </w:pPr>
                <w:r w:rsidRPr="003A55FD">
                  <w:rPr>
                    <w:rStyle w:val="Textdelcontenidor"/>
                    <w:i/>
                    <w:iCs/>
                    <w:sz w:val="16"/>
                    <w:szCs w:val="16"/>
                  </w:rPr>
                  <w:t>Feu clic o toqueu aquí per escriure text.</w:t>
                </w:r>
              </w:p>
            </w:tc>
          </w:sdtContent>
        </w:sdt>
      </w:tr>
    </w:tbl>
    <w:p w14:paraId="32A24CBD" w14:textId="77777777" w:rsidR="00EA7E3F" w:rsidRDefault="00EA7E3F" w:rsidP="00EA7E3F"/>
    <w:tbl>
      <w:tblPr>
        <w:tblStyle w:val="Taulaambquadrcula"/>
        <w:tblW w:w="0" w:type="auto"/>
        <w:tblInd w:w="426" w:type="dxa"/>
        <w:tblBorders>
          <w:insideH w:val="none" w:sz="0" w:space="0" w:color="auto"/>
          <w:insideV w:val="none" w:sz="0" w:space="0" w:color="auto"/>
        </w:tblBorders>
        <w:tblLook w:val="04A0" w:firstRow="1" w:lastRow="0" w:firstColumn="1" w:lastColumn="0" w:noHBand="0" w:noVBand="1"/>
      </w:tblPr>
      <w:tblGrid>
        <w:gridCol w:w="9061"/>
      </w:tblGrid>
      <w:tr w:rsidR="00EA7E3F" w:rsidRPr="0091396E" w14:paraId="5A580881" w14:textId="77777777" w:rsidTr="009F5A55">
        <w:trPr>
          <w:trHeight w:val="341"/>
        </w:trPr>
        <w:tc>
          <w:tcPr>
            <w:tcW w:w="9061" w:type="dxa"/>
            <w:shd w:val="clear" w:color="auto" w:fill="D9D9D9" w:themeFill="background1" w:themeFillShade="D9"/>
            <w:vAlign w:val="center"/>
          </w:tcPr>
          <w:p w14:paraId="1766B5C5" w14:textId="77777777" w:rsidR="00EA7E3F" w:rsidRPr="0091396E" w:rsidRDefault="00EA7E3F">
            <w:pPr>
              <w:rPr>
                <w:rFonts w:ascii="Arial" w:hAnsi="Arial" w:cs="Arial"/>
                <w:sz w:val="18"/>
                <w:szCs w:val="18"/>
              </w:rPr>
            </w:pPr>
            <w:r w:rsidRPr="0091396E">
              <w:rPr>
                <w:rFonts w:ascii="Arial" w:hAnsi="Arial" w:cs="Arial"/>
                <w:b/>
                <w:bCs/>
                <w:sz w:val="18"/>
                <w:szCs w:val="18"/>
              </w:rPr>
              <w:t>Publicació 2</w:t>
            </w:r>
            <w:r w:rsidRPr="0091396E">
              <w:rPr>
                <w:rFonts w:ascii="Arial" w:hAnsi="Arial" w:cs="Arial"/>
                <w:sz w:val="18"/>
                <w:szCs w:val="18"/>
              </w:rPr>
              <w:t xml:space="preserve"> / </w:t>
            </w:r>
            <w:r w:rsidRPr="0091396E">
              <w:rPr>
                <w:rFonts w:ascii="Arial" w:hAnsi="Arial" w:cs="Arial"/>
                <w:i/>
                <w:iCs/>
                <w:sz w:val="18"/>
                <w:szCs w:val="18"/>
                <w:lang w:val="en-GB"/>
              </w:rPr>
              <w:t>Publication 2</w:t>
            </w:r>
          </w:p>
        </w:tc>
      </w:tr>
      <w:tr w:rsidR="00EA7E3F" w:rsidRPr="0091396E" w14:paraId="20CCD369" w14:textId="77777777" w:rsidTr="009F5A55">
        <w:trPr>
          <w:trHeight w:val="318"/>
        </w:trPr>
        <w:sdt>
          <w:sdtPr>
            <w:rPr>
              <w:rFonts w:ascii="Arial" w:hAnsi="Arial" w:cs="Arial"/>
              <w:sz w:val="18"/>
              <w:szCs w:val="18"/>
            </w:rPr>
            <w:id w:val="1794095475"/>
            <w:placeholder>
              <w:docPart w:val="04A952BB81E6434F942C15EC94DCA2E0"/>
            </w:placeholder>
          </w:sdtPr>
          <w:sdtEndPr/>
          <w:sdtContent>
            <w:sdt>
              <w:sdtPr>
                <w:rPr>
                  <w:rFonts w:ascii="Arial" w:hAnsi="Arial" w:cs="Arial"/>
                  <w:sz w:val="18"/>
                  <w:szCs w:val="18"/>
                </w:rPr>
                <w:id w:val="-1417316744"/>
                <w:placeholder>
                  <w:docPart w:val="6FEB1EA2AA71449E85249ACA2ACD7778"/>
                </w:placeholder>
                <w:showingPlcHdr/>
              </w:sdtPr>
              <w:sdtEndPr>
                <w:rPr>
                  <w:rFonts w:ascii="Times New Roman" w:hAnsi="Times New Roman" w:cs="Times New Roman"/>
                  <w:sz w:val="22"/>
                  <w:szCs w:val="20"/>
                </w:rPr>
              </w:sdtEndPr>
              <w:sdtContent>
                <w:tc>
                  <w:tcPr>
                    <w:tcW w:w="9061" w:type="dxa"/>
                    <w:vAlign w:val="center"/>
                  </w:tcPr>
                  <w:p w14:paraId="7E4B10B4" w14:textId="13745307"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EA7E3F" w:rsidRPr="0091396E" w14:paraId="15E9FCA4" w14:textId="77777777" w:rsidTr="009F5A55">
        <w:trPr>
          <w:trHeight w:val="318"/>
        </w:trPr>
        <w:tc>
          <w:tcPr>
            <w:tcW w:w="9061" w:type="dxa"/>
            <w:shd w:val="clear" w:color="auto" w:fill="D9D9D9" w:themeFill="background1" w:themeFillShade="D9"/>
            <w:vAlign w:val="center"/>
          </w:tcPr>
          <w:p w14:paraId="6CD72D19" w14:textId="77777777" w:rsidR="00EA7E3F" w:rsidRPr="0091396E" w:rsidRDefault="00EA7E3F">
            <w:pPr>
              <w:rPr>
                <w:rFonts w:ascii="Arial" w:hAnsi="Arial" w:cs="Arial"/>
                <w:sz w:val="18"/>
                <w:szCs w:val="18"/>
              </w:rPr>
            </w:pPr>
            <w:r w:rsidRPr="0091396E">
              <w:rPr>
                <w:rFonts w:ascii="Arial" w:hAnsi="Arial" w:cs="Arial"/>
                <w:b/>
                <w:bCs/>
                <w:sz w:val="18"/>
                <w:szCs w:val="18"/>
              </w:rPr>
              <w:t>Breu justificació</w:t>
            </w:r>
            <w:r w:rsidRPr="0091396E">
              <w:rPr>
                <w:rFonts w:ascii="Arial" w:hAnsi="Arial" w:cs="Arial"/>
                <w:sz w:val="18"/>
                <w:szCs w:val="18"/>
              </w:rPr>
              <w:t xml:space="preserve"> / </w:t>
            </w:r>
            <w:r w:rsidRPr="0091396E">
              <w:rPr>
                <w:rFonts w:ascii="Arial" w:hAnsi="Arial" w:cs="Arial"/>
                <w:i/>
                <w:iCs/>
                <w:sz w:val="18"/>
                <w:szCs w:val="18"/>
                <w:lang w:val="en-GB"/>
              </w:rPr>
              <w:t>Brief justification</w:t>
            </w:r>
          </w:p>
        </w:tc>
      </w:tr>
      <w:tr w:rsidR="00EA7E3F" w:rsidRPr="0091396E" w14:paraId="768DA146" w14:textId="77777777" w:rsidTr="009F5A55">
        <w:trPr>
          <w:trHeight w:val="341"/>
        </w:trPr>
        <w:sdt>
          <w:sdtPr>
            <w:rPr>
              <w:rFonts w:ascii="Arial" w:hAnsi="Arial" w:cs="Arial"/>
              <w:sz w:val="18"/>
              <w:szCs w:val="18"/>
            </w:rPr>
            <w:id w:val="1520353441"/>
            <w:placeholder>
              <w:docPart w:val="C4645C4D1CB94EE09654AEBD7AA28757"/>
            </w:placeholder>
          </w:sdtPr>
          <w:sdtEndPr/>
          <w:sdtContent>
            <w:sdt>
              <w:sdtPr>
                <w:rPr>
                  <w:rFonts w:ascii="Arial" w:hAnsi="Arial" w:cs="Arial"/>
                  <w:sz w:val="18"/>
                  <w:szCs w:val="18"/>
                </w:rPr>
                <w:id w:val="1483428218"/>
                <w:placeholder>
                  <w:docPart w:val="07C2252FE8594BE39B36A06272620F22"/>
                </w:placeholder>
                <w:showingPlcHdr/>
              </w:sdtPr>
              <w:sdtEndPr>
                <w:rPr>
                  <w:rFonts w:ascii="Times New Roman" w:hAnsi="Times New Roman" w:cs="Times New Roman"/>
                  <w:sz w:val="22"/>
                  <w:szCs w:val="20"/>
                </w:rPr>
              </w:sdtEndPr>
              <w:sdtContent>
                <w:tc>
                  <w:tcPr>
                    <w:tcW w:w="9061" w:type="dxa"/>
                    <w:vAlign w:val="center"/>
                  </w:tcPr>
                  <w:p w14:paraId="4C8DCA10" w14:textId="0992E7B9"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5A3FBC" w:rsidRPr="0091396E" w14:paraId="70A0000E" w14:textId="77777777" w:rsidTr="009F5A55">
        <w:trPr>
          <w:trHeight w:val="341"/>
        </w:trPr>
        <w:tc>
          <w:tcPr>
            <w:tcW w:w="9061" w:type="dxa"/>
            <w:shd w:val="clear" w:color="auto" w:fill="D9D9D9" w:themeFill="background1" w:themeFillShade="D9"/>
            <w:vAlign w:val="center"/>
          </w:tcPr>
          <w:p w14:paraId="2FD745DD" w14:textId="45D977D8" w:rsidR="005A3FBC" w:rsidRDefault="005A3FBC" w:rsidP="005A3FBC">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5A3FBC" w:rsidRPr="0091396E" w14:paraId="06BF6091" w14:textId="77777777" w:rsidTr="009F5A55">
        <w:trPr>
          <w:trHeight w:val="341"/>
        </w:trPr>
        <w:sdt>
          <w:sdtPr>
            <w:rPr>
              <w:rFonts w:ascii="Arial" w:hAnsi="Arial" w:cs="Arial"/>
              <w:sz w:val="18"/>
              <w:szCs w:val="18"/>
            </w:rPr>
            <w:id w:val="-610122813"/>
            <w:placeholder>
              <w:docPart w:val="E141C88F323E4914B2A534ED123E3D5A"/>
            </w:placeholder>
            <w:showingPlcHdr/>
          </w:sdtPr>
          <w:sdtEndPr>
            <w:rPr>
              <w:rFonts w:ascii="Times New Roman" w:hAnsi="Times New Roman" w:cs="Times New Roman"/>
              <w:sz w:val="22"/>
              <w:szCs w:val="20"/>
            </w:rPr>
          </w:sdtEndPr>
          <w:sdtContent>
            <w:tc>
              <w:tcPr>
                <w:tcW w:w="9061" w:type="dxa"/>
                <w:vAlign w:val="center"/>
              </w:tcPr>
              <w:p w14:paraId="39D04A4E" w14:textId="486E4D2B" w:rsidR="005A3FBC" w:rsidRDefault="00A96075" w:rsidP="00A96075">
                <w:pPr>
                  <w:rPr>
                    <w:rFonts w:ascii="Arial" w:hAnsi="Arial" w:cs="Arial"/>
                    <w:sz w:val="18"/>
                    <w:szCs w:val="18"/>
                  </w:rPr>
                </w:pPr>
                <w:r w:rsidRPr="003A55FD">
                  <w:rPr>
                    <w:rStyle w:val="Textdelcontenidor"/>
                    <w:i/>
                    <w:iCs/>
                    <w:sz w:val="16"/>
                    <w:szCs w:val="16"/>
                  </w:rPr>
                  <w:t>Feu clic o toqueu aquí per escriure text.</w:t>
                </w:r>
              </w:p>
            </w:tc>
          </w:sdtContent>
        </w:sdt>
      </w:tr>
    </w:tbl>
    <w:p w14:paraId="3270F5FD" w14:textId="77777777" w:rsidR="00EA7E3F" w:rsidRDefault="00EA7E3F" w:rsidP="00EA7E3F"/>
    <w:tbl>
      <w:tblPr>
        <w:tblStyle w:val="Taulaambquadrcula"/>
        <w:tblW w:w="0" w:type="auto"/>
        <w:tblInd w:w="426" w:type="dxa"/>
        <w:tblBorders>
          <w:insideH w:val="none" w:sz="0" w:space="0" w:color="auto"/>
          <w:insideV w:val="none" w:sz="0" w:space="0" w:color="auto"/>
        </w:tblBorders>
        <w:tblLook w:val="04A0" w:firstRow="1" w:lastRow="0" w:firstColumn="1" w:lastColumn="0" w:noHBand="0" w:noVBand="1"/>
      </w:tblPr>
      <w:tblGrid>
        <w:gridCol w:w="9061"/>
      </w:tblGrid>
      <w:tr w:rsidR="00EA7E3F" w:rsidRPr="0091396E" w14:paraId="4D662AB8" w14:textId="77777777" w:rsidTr="009F5A55">
        <w:trPr>
          <w:trHeight w:val="318"/>
        </w:trPr>
        <w:tc>
          <w:tcPr>
            <w:tcW w:w="9061" w:type="dxa"/>
            <w:shd w:val="clear" w:color="auto" w:fill="D9D9D9" w:themeFill="background1" w:themeFillShade="D9"/>
            <w:vAlign w:val="center"/>
          </w:tcPr>
          <w:p w14:paraId="3299B29E" w14:textId="77777777" w:rsidR="00EA7E3F" w:rsidRPr="0091396E" w:rsidRDefault="00EA7E3F">
            <w:pPr>
              <w:rPr>
                <w:rFonts w:ascii="Arial" w:hAnsi="Arial" w:cs="Arial"/>
                <w:sz w:val="18"/>
                <w:szCs w:val="18"/>
              </w:rPr>
            </w:pPr>
            <w:r w:rsidRPr="0091396E">
              <w:rPr>
                <w:rFonts w:ascii="Arial" w:hAnsi="Arial" w:cs="Arial"/>
                <w:b/>
                <w:bCs/>
                <w:sz w:val="18"/>
                <w:szCs w:val="18"/>
              </w:rPr>
              <w:t>Publicació 3</w:t>
            </w:r>
            <w:r w:rsidRPr="0091396E">
              <w:rPr>
                <w:rFonts w:ascii="Arial" w:hAnsi="Arial" w:cs="Arial"/>
                <w:sz w:val="18"/>
                <w:szCs w:val="18"/>
              </w:rPr>
              <w:t xml:space="preserve"> / </w:t>
            </w:r>
            <w:r w:rsidRPr="0091396E">
              <w:rPr>
                <w:rFonts w:ascii="Arial" w:hAnsi="Arial" w:cs="Arial"/>
                <w:i/>
                <w:iCs/>
                <w:sz w:val="18"/>
                <w:szCs w:val="18"/>
                <w:lang w:val="en-GB"/>
              </w:rPr>
              <w:t>Publication 3</w:t>
            </w:r>
          </w:p>
        </w:tc>
      </w:tr>
      <w:tr w:rsidR="00EA7E3F" w:rsidRPr="0091396E" w14:paraId="01004249" w14:textId="77777777" w:rsidTr="009F5A55">
        <w:trPr>
          <w:trHeight w:val="318"/>
        </w:trPr>
        <w:sdt>
          <w:sdtPr>
            <w:rPr>
              <w:rFonts w:ascii="Arial" w:hAnsi="Arial" w:cs="Arial"/>
              <w:sz w:val="18"/>
              <w:szCs w:val="18"/>
            </w:rPr>
            <w:id w:val="-769310676"/>
            <w:placeholder>
              <w:docPart w:val="498E5252618C44BF96A25563B3D13182"/>
            </w:placeholder>
          </w:sdtPr>
          <w:sdtEndPr/>
          <w:sdtContent>
            <w:sdt>
              <w:sdtPr>
                <w:rPr>
                  <w:rFonts w:ascii="Arial" w:hAnsi="Arial" w:cs="Arial"/>
                  <w:sz w:val="18"/>
                  <w:szCs w:val="18"/>
                </w:rPr>
                <w:id w:val="1525128007"/>
                <w:placeholder>
                  <w:docPart w:val="4DF1092A95024F4F9C025F841643B3E0"/>
                </w:placeholder>
                <w:showingPlcHdr/>
              </w:sdtPr>
              <w:sdtEndPr>
                <w:rPr>
                  <w:rFonts w:ascii="Times New Roman" w:hAnsi="Times New Roman" w:cs="Times New Roman"/>
                  <w:sz w:val="22"/>
                  <w:szCs w:val="20"/>
                </w:rPr>
              </w:sdtEndPr>
              <w:sdtContent>
                <w:tc>
                  <w:tcPr>
                    <w:tcW w:w="9061" w:type="dxa"/>
                    <w:vAlign w:val="center"/>
                  </w:tcPr>
                  <w:p w14:paraId="6381AE15" w14:textId="216238FF"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EA7E3F" w:rsidRPr="0091396E" w14:paraId="2C08DB66" w14:textId="77777777" w:rsidTr="009F5A55">
        <w:trPr>
          <w:trHeight w:val="341"/>
        </w:trPr>
        <w:tc>
          <w:tcPr>
            <w:tcW w:w="9061" w:type="dxa"/>
            <w:shd w:val="clear" w:color="auto" w:fill="D9D9D9" w:themeFill="background1" w:themeFillShade="D9"/>
            <w:vAlign w:val="center"/>
          </w:tcPr>
          <w:p w14:paraId="01FB9828" w14:textId="77777777" w:rsidR="00EA7E3F" w:rsidRPr="0091396E" w:rsidRDefault="00EA7E3F">
            <w:pPr>
              <w:rPr>
                <w:rFonts w:ascii="Arial" w:hAnsi="Arial" w:cs="Arial"/>
                <w:sz w:val="18"/>
                <w:szCs w:val="18"/>
              </w:rPr>
            </w:pPr>
            <w:r w:rsidRPr="0091396E">
              <w:rPr>
                <w:rFonts w:ascii="Arial" w:hAnsi="Arial" w:cs="Arial"/>
                <w:b/>
                <w:bCs/>
                <w:sz w:val="18"/>
                <w:szCs w:val="18"/>
              </w:rPr>
              <w:t>Breu justificació</w:t>
            </w:r>
            <w:r w:rsidRPr="0091396E">
              <w:rPr>
                <w:rFonts w:ascii="Arial" w:hAnsi="Arial" w:cs="Arial"/>
                <w:sz w:val="18"/>
                <w:szCs w:val="18"/>
              </w:rPr>
              <w:t xml:space="preserve"> / </w:t>
            </w:r>
            <w:r w:rsidRPr="0091396E">
              <w:rPr>
                <w:rFonts w:ascii="Arial" w:hAnsi="Arial" w:cs="Arial"/>
                <w:i/>
                <w:iCs/>
                <w:sz w:val="18"/>
                <w:szCs w:val="18"/>
                <w:lang w:val="en-GB"/>
              </w:rPr>
              <w:t>Brief justification</w:t>
            </w:r>
          </w:p>
        </w:tc>
      </w:tr>
      <w:tr w:rsidR="00EA7E3F" w:rsidRPr="0091396E" w14:paraId="212C3EEA" w14:textId="77777777" w:rsidTr="009F5A55">
        <w:trPr>
          <w:trHeight w:val="318"/>
        </w:trPr>
        <w:sdt>
          <w:sdtPr>
            <w:rPr>
              <w:rFonts w:ascii="Arial" w:hAnsi="Arial" w:cs="Arial"/>
              <w:sz w:val="18"/>
              <w:szCs w:val="18"/>
            </w:rPr>
            <w:id w:val="-2027094712"/>
            <w:placeholder>
              <w:docPart w:val="EAD40BB1CCC24F40A7262C4005134FE2"/>
            </w:placeholder>
          </w:sdtPr>
          <w:sdtEndPr/>
          <w:sdtContent>
            <w:sdt>
              <w:sdtPr>
                <w:rPr>
                  <w:rFonts w:ascii="Arial" w:hAnsi="Arial" w:cs="Arial"/>
                  <w:sz w:val="18"/>
                  <w:szCs w:val="18"/>
                </w:rPr>
                <w:id w:val="-386642470"/>
                <w:placeholder>
                  <w:docPart w:val="BC066B43CC864E72B9BD8B414580968B"/>
                </w:placeholder>
                <w:showingPlcHdr/>
              </w:sdtPr>
              <w:sdtEndPr>
                <w:rPr>
                  <w:rFonts w:ascii="Times New Roman" w:hAnsi="Times New Roman" w:cs="Times New Roman"/>
                  <w:sz w:val="22"/>
                  <w:szCs w:val="20"/>
                </w:rPr>
              </w:sdtEndPr>
              <w:sdtContent>
                <w:tc>
                  <w:tcPr>
                    <w:tcW w:w="9061" w:type="dxa"/>
                    <w:vAlign w:val="center"/>
                  </w:tcPr>
                  <w:p w14:paraId="6AD5A51D" w14:textId="7C8554D7"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5A3FBC" w:rsidRPr="0091396E" w14:paraId="5A39C567" w14:textId="77777777" w:rsidTr="009F5A55">
        <w:trPr>
          <w:trHeight w:val="318"/>
        </w:trPr>
        <w:tc>
          <w:tcPr>
            <w:tcW w:w="9061" w:type="dxa"/>
            <w:shd w:val="clear" w:color="auto" w:fill="D9D9D9" w:themeFill="background1" w:themeFillShade="D9"/>
            <w:vAlign w:val="center"/>
          </w:tcPr>
          <w:p w14:paraId="6744ECB5" w14:textId="5C576300" w:rsidR="005A3FBC" w:rsidRDefault="005A3FBC" w:rsidP="005A3FBC">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5A3FBC" w:rsidRPr="0091396E" w14:paraId="335AA25B" w14:textId="77777777" w:rsidTr="009F5A55">
        <w:trPr>
          <w:trHeight w:val="318"/>
        </w:trPr>
        <w:sdt>
          <w:sdtPr>
            <w:rPr>
              <w:rFonts w:ascii="Arial" w:hAnsi="Arial" w:cs="Arial"/>
              <w:sz w:val="18"/>
              <w:szCs w:val="18"/>
            </w:rPr>
            <w:id w:val="1413194268"/>
            <w:placeholder>
              <w:docPart w:val="0E6F0C63B84B45C89D98D01CD7DA51CA"/>
            </w:placeholder>
            <w:showingPlcHdr/>
          </w:sdtPr>
          <w:sdtEndPr>
            <w:rPr>
              <w:rFonts w:ascii="Times New Roman" w:hAnsi="Times New Roman" w:cs="Times New Roman"/>
              <w:sz w:val="22"/>
              <w:szCs w:val="20"/>
            </w:rPr>
          </w:sdtEndPr>
          <w:sdtContent>
            <w:tc>
              <w:tcPr>
                <w:tcW w:w="9061" w:type="dxa"/>
                <w:vAlign w:val="center"/>
              </w:tcPr>
              <w:p w14:paraId="20A6A026" w14:textId="4179473C" w:rsidR="005A3FBC" w:rsidRDefault="00A96075" w:rsidP="00A96075">
                <w:pPr>
                  <w:rPr>
                    <w:rFonts w:ascii="Arial" w:hAnsi="Arial" w:cs="Arial"/>
                    <w:sz w:val="18"/>
                    <w:szCs w:val="18"/>
                  </w:rPr>
                </w:pPr>
                <w:r w:rsidRPr="003A55FD">
                  <w:rPr>
                    <w:rStyle w:val="Textdelcontenidor"/>
                    <w:i/>
                    <w:iCs/>
                    <w:sz w:val="16"/>
                    <w:szCs w:val="16"/>
                  </w:rPr>
                  <w:t>Feu clic o toqueu aquí per escriure text.</w:t>
                </w:r>
              </w:p>
            </w:tc>
          </w:sdtContent>
        </w:sdt>
      </w:tr>
    </w:tbl>
    <w:p w14:paraId="39764C22" w14:textId="77777777" w:rsidR="00EA7E3F" w:rsidRDefault="00EA7E3F" w:rsidP="00EA7E3F"/>
    <w:tbl>
      <w:tblPr>
        <w:tblStyle w:val="Taulaambquadrcula"/>
        <w:tblW w:w="0" w:type="auto"/>
        <w:tblInd w:w="426" w:type="dxa"/>
        <w:tblBorders>
          <w:insideH w:val="none" w:sz="0" w:space="0" w:color="auto"/>
          <w:insideV w:val="none" w:sz="0" w:space="0" w:color="auto"/>
        </w:tblBorders>
        <w:tblLook w:val="04A0" w:firstRow="1" w:lastRow="0" w:firstColumn="1" w:lastColumn="0" w:noHBand="0" w:noVBand="1"/>
      </w:tblPr>
      <w:tblGrid>
        <w:gridCol w:w="9061"/>
      </w:tblGrid>
      <w:tr w:rsidR="00EA7E3F" w:rsidRPr="0091396E" w14:paraId="4143ADD4" w14:textId="77777777" w:rsidTr="009F5A55">
        <w:trPr>
          <w:trHeight w:val="318"/>
        </w:trPr>
        <w:tc>
          <w:tcPr>
            <w:tcW w:w="9061" w:type="dxa"/>
            <w:shd w:val="clear" w:color="auto" w:fill="D9D9D9" w:themeFill="background1" w:themeFillShade="D9"/>
            <w:vAlign w:val="center"/>
          </w:tcPr>
          <w:p w14:paraId="0A5385E1" w14:textId="77777777" w:rsidR="00EA7E3F" w:rsidRPr="0091396E" w:rsidRDefault="00EA7E3F">
            <w:pPr>
              <w:rPr>
                <w:rFonts w:ascii="Arial" w:hAnsi="Arial" w:cs="Arial"/>
                <w:sz w:val="18"/>
                <w:szCs w:val="18"/>
              </w:rPr>
            </w:pPr>
            <w:r w:rsidRPr="0091396E">
              <w:rPr>
                <w:rFonts w:ascii="Arial" w:hAnsi="Arial" w:cs="Arial"/>
                <w:b/>
                <w:bCs/>
                <w:sz w:val="18"/>
                <w:szCs w:val="18"/>
              </w:rPr>
              <w:t>Publicació 4</w:t>
            </w:r>
            <w:r w:rsidRPr="0091396E">
              <w:rPr>
                <w:rFonts w:ascii="Arial" w:hAnsi="Arial" w:cs="Arial"/>
                <w:sz w:val="18"/>
                <w:szCs w:val="18"/>
              </w:rPr>
              <w:t xml:space="preserve"> / </w:t>
            </w:r>
            <w:r w:rsidRPr="0091396E">
              <w:rPr>
                <w:rFonts w:ascii="Arial" w:hAnsi="Arial" w:cs="Arial"/>
                <w:i/>
                <w:iCs/>
                <w:sz w:val="18"/>
                <w:szCs w:val="18"/>
                <w:lang w:val="en-GB"/>
              </w:rPr>
              <w:t>Publication 4</w:t>
            </w:r>
          </w:p>
        </w:tc>
      </w:tr>
      <w:tr w:rsidR="00EA7E3F" w:rsidRPr="0091396E" w14:paraId="6131840C" w14:textId="77777777" w:rsidTr="009F5A55">
        <w:trPr>
          <w:trHeight w:val="341"/>
        </w:trPr>
        <w:sdt>
          <w:sdtPr>
            <w:rPr>
              <w:rFonts w:ascii="Arial" w:hAnsi="Arial" w:cs="Arial"/>
              <w:sz w:val="18"/>
              <w:szCs w:val="18"/>
            </w:rPr>
            <w:id w:val="677307071"/>
            <w:placeholder>
              <w:docPart w:val="CE5F021AC91E419784ACDDFBA6D14E65"/>
            </w:placeholder>
          </w:sdtPr>
          <w:sdtEndPr/>
          <w:sdtContent>
            <w:sdt>
              <w:sdtPr>
                <w:rPr>
                  <w:rFonts w:ascii="Arial" w:hAnsi="Arial" w:cs="Arial"/>
                  <w:sz w:val="18"/>
                  <w:szCs w:val="18"/>
                </w:rPr>
                <w:id w:val="-1881088665"/>
                <w:placeholder>
                  <w:docPart w:val="3FB9046F02E949329D8E3465C0500519"/>
                </w:placeholder>
                <w:showingPlcHdr/>
              </w:sdtPr>
              <w:sdtEndPr>
                <w:rPr>
                  <w:rFonts w:ascii="Times New Roman" w:hAnsi="Times New Roman" w:cs="Times New Roman"/>
                  <w:sz w:val="22"/>
                  <w:szCs w:val="20"/>
                </w:rPr>
              </w:sdtEndPr>
              <w:sdtContent>
                <w:tc>
                  <w:tcPr>
                    <w:tcW w:w="9061" w:type="dxa"/>
                    <w:vAlign w:val="center"/>
                  </w:tcPr>
                  <w:p w14:paraId="5C70747B" w14:textId="12C47033"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EA7E3F" w:rsidRPr="0091396E" w14:paraId="7B1991C0" w14:textId="77777777" w:rsidTr="009F5A55">
        <w:trPr>
          <w:trHeight w:val="318"/>
        </w:trPr>
        <w:tc>
          <w:tcPr>
            <w:tcW w:w="9061" w:type="dxa"/>
            <w:shd w:val="clear" w:color="auto" w:fill="D9D9D9" w:themeFill="background1" w:themeFillShade="D9"/>
            <w:vAlign w:val="center"/>
          </w:tcPr>
          <w:p w14:paraId="43A3B9BE" w14:textId="77777777" w:rsidR="00EA7E3F" w:rsidRPr="0091396E" w:rsidRDefault="00EA7E3F">
            <w:pPr>
              <w:rPr>
                <w:rFonts w:ascii="Arial" w:hAnsi="Arial" w:cs="Arial"/>
                <w:sz w:val="18"/>
                <w:szCs w:val="18"/>
              </w:rPr>
            </w:pPr>
            <w:r w:rsidRPr="0091396E">
              <w:rPr>
                <w:rFonts w:ascii="Arial" w:hAnsi="Arial" w:cs="Arial"/>
                <w:b/>
                <w:bCs/>
                <w:sz w:val="18"/>
                <w:szCs w:val="18"/>
              </w:rPr>
              <w:t>Breu justificació</w:t>
            </w:r>
            <w:r w:rsidRPr="0091396E">
              <w:rPr>
                <w:rFonts w:ascii="Arial" w:hAnsi="Arial" w:cs="Arial"/>
                <w:sz w:val="18"/>
                <w:szCs w:val="18"/>
              </w:rPr>
              <w:t xml:space="preserve"> / </w:t>
            </w:r>
            <w:r w:rsidRPr="0091396E">
              <w:rPr>
                <w:rFonts w:ascii="Arial" w:hAnsi="Arial" w:cs="Arial"/>
                <w:i/>
                <w:iCs/>
                <w:sz w:val="18"/>
                <w:szCs w:val="18"/>
                <w:lang w:val="en-GB"/>
              </w:rPr>
              <w:t>Brief justification</w:t>
            </w:r>
          </w:p>
        </w:tc>
      </w:tr>
      <w:tr w:rsidR="00EA7E3F" w:rsidRPr="0091396E" w14:paraId="615FFC1C" w14:textId="77777777" w:rsidTr="009F5A55">
        <w:trPr>
          <w:trHeight w:val="318"/>
        </w:trPr>
        <w:sdt>
          <w:sdtPr>
            <w:rPr>
              <w:rFonts w:ascii="Arial" w:hAnsi="Arial" w:cs="Arial"/>
              <w:sz w:val="18"/>
              <w:szCs w:val="18"/>
            </w:rPr>
            <w:id w:val="-542441323"/>
            <w:placeholder>
              <w:docPart w:val="C4AADF6AF6EB43DDB979B9E291BF98DC"/>
            </w:placeholder>
          </w:sdtPr>
          <w:sdtEndPr/>
          <w:sdtContent>
            <w:sdt>
              <w:sdtPr>
                <w:rPr>
                  <w:rFonts w:ascii="Arial" w:hAnsi="Arial" w:cs="Arial"/>
                  <w:sz w:val="18"/>
                  <w:szCs w:val="18"/>
                </w:rPr>
                <w:id w:val="-711885610"/>
                <w:placeholder>
                  <w:docPart w:val="9B265DB6E6BC46A9A6AE0B6308C027A2"/>
                </w:placeholder>
                <w:showingPlcHdr/>
              </w:sdtPr>
              <w:sdtEndPr>
                <w:rPr>
                  <w:rFonts w:ascii="Times New Roman" w:hAnsi="Times New Roman" w:cs="Times New Roman"/>
                  <w:sz w:val="22"/>
                  <w:szCs w:val="20"/>
                </w:rPr>
              </w:sdtEndPr>
              <w:sdtContent>
                <w:tc>
                  <w:tcPr>
                    <w:tcW w:w="9061" w:type="dxa"/>
                    <w:vAlign w:val="center"/>
                  </w:tcPr>
                  <w:p w14:paraId="1EF969E3" w14:textId="43B92113"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5A3FBC" w:rsidRPr="0091396E" w14:paraId="0AE7B904" w14:textId="77777777" w:rsidTr="009F5A55">
        <w:trPr>
          <w:trHeight w:val="318"/>
        </w:trPr>
        <w:tc>
          <w:tcPr>
            <w:tcW w:w="9061" w:type="dxa"/>
            <w:shd w:val="clear" w:color="auto" w:fill="D9D9D9" w:themeFill="background1" w:themeFillShade="D9"/>
            <w:vAlign w:val="center"/>
          </w:tcPr>
          <w:p w14:paraId="524A63E9" w14:textId="0CC10003" w:rsidR="005A3FBC" w:rsidRDefault="005A3FBC" w:rsidP="005A3FBC">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5A3FBC" w:rsidRPr="0091396E" w14:paraId="018A6E56" w14:textId="77777777" w:rsidTr="009F5A55">
        <w:trPr>
          <w:trHeight w:val="318"/>
        </w:trPr>
        <w:sdt>
          <w:sdtPr>
            <w:rPr>
              <w:rFonts w:ascii="Arial" w:hAnsi="Arial" w:cs="Arial"/>
              <w:sz w:val="18"/>
              <w:szCs w:val="18"/>
            </w:rPr>
            <w:id w:val="-1464730236"/>
            <w:placeholder>
              <w:docPart w:val="B03D08E3F4104D6194C5015D56536C5B"/>
            </w:placeholder>
            <w:showingPlcHdr/>
          </w:sdtPr>
          <w:sdtEndPr>
            <w:rPr>
              <w:rFonts w:ascii="Times New Roman" w:hAnsi="Times New Roman" w:cs="Times New Roman"/>
              <w:sz w:val="22"/>
              <w:szCs w:val="20"/>
            </w:rPr>
          </w:sdtEndPr>
          <w:sdtContent>
            <w:tc>
              <w:tcPr>
                <w:tcW w:w="9061" w:type="dxa"/>
                <w:vAlign w:val="center"/>
              </w:tcPr>
              <w:p w14:paraId="11A1A6D8" w14:textId="5B5F2991" w:rsidR="005A3FBC" w:rsidRDefault="00A96075" w:rsidP="00A96075">
                <w:pPr>
                  <w:rPr>
                    <w:rFonts w:ascii="Arial" w:hAnsi="Arial" w:cs="Arial"/>
                    <w:sz w:val="18"/>
                    <w:szCs w:val="18"/>
                  </w:rPr>
                </w:pPr>
                <w:r w:rsidRPr="003A55FD">
                  <w:rPr>
                    <w:rStyle w:val="Textdelcontenidor"/>
                    <w:i/>
                    <w:iCs/>
                    <w:sz w:val="16"/>
                    <w:szCs w:val="16"/>
                  </w:rPr>
                  <w:t>Feu clic o toqueu aquí per escriure text.</w:t>
                </w:r>
              </w:p>
            </w:tc>
          </w:sdtContent>
        </w:sdt>
      </w:tr>
      <w:tr w:rsidR="00EA7E3F" w:rsidRPr="0091396E" w14:paraId="644E28A8" w14:textId="77777777" w:rsidTr="009F5A55">
        <w:trPr>
          <w:trHeight w:val="341"/>
        </w:trPr>
        <w:tc>
          <w:tcPr>
            <w:tcW w:w="9061" w:type="dxa"/>
            <w:shd w:val="clear" w:color="auto" w:fill="D9D9D9" w:themeFill="background1" w:themeFillShade="D9"/>
            <w:vAlign w:val="center"/>
          </w:tcPr>
          <w:p w14:paraId="4F72059D" w14:textId="77777777" w:rsidR="00EA7E3F" w:rsidRPr="0091396E" w:rsidRDefault="00EA7E3F">
            <w:pPr>
              <w:rPr>
                <w:rFonts w:ascii="Arial" w:hAnsi="Arial" w:cs="Arial"/>
                <w:sz w:val="18"/>
                <w:szCs w:val="18"/>
              </w:rPr>
            </w:pPr>
            <w:r w:rsidRPr="0091396E">
              <w:rPr>
                <w:rFonts w:ascii="Arial" w:hAnsi="Arial" w:cs="Arial"/>
                <w:b/>
                <w:bCs/>
                <w:sz w:val="18"/>
                <w:szCs w:val="18"/>
              </w:rPr>
              <w:lastRenderedPageBreak/>
              <w:t>Publicació 5</w:t>
            </w:r>
            <w:r w:rsidRPr="0091396E">
              <w:rPr>
                <w:rFonts w:ascii="Arial" w:hAnsi="Arial" w:cs="Arial"/>
                <w:sz w:val="18"/>
                <w:szCs w:val="18"/>
              </w:rPr>
              <w:t xml:space="preserve"> / </w:t>
            </w:r>
            <w:r w:rsidRPr="0091396E">
              <w:rPr>
                <w:rFonts w:ascii="Arial" w:hAnsi="Arial" w:cs="Arial"/>
                <w:i/>
                <w:iCs/>
                <w:sz w:val="18"/>
                <w:szCs w:val="18"/>
                <w:lang w:val="en-GB"/>
              </w:rPr>
              <w:t>Publication 5</w:t>
            </w:r>
          </w:p>
        </w:tc>
      </w:tr>
      <w:tr w:rsidR="00EA7E3F" w:rsidRPr="0091396E" w14:paraId="6C573532" w14:textId="77777777" w:rsidTr="009F5A55">
        <w:trPr>
          <w:trHeight w:val="318"/>
        </w:trPr>
        <w:sdt>
          <w:sdtPr>
            <w:rPr>
              <w:rFonts w:ascii="Arial" w:hAnsi="Arial" w:cs="Arial"/>
              <w:sz w:val="18"/>
              <w:szCs w:val="18"/>
            </w:rPr>
            <w:id w:val="-267856400"/>
            <w:placeholder>
              <w:docPart w:val="800A6F8CC5BA452FA9738837FE34148C"/>
            </w:placeholder>
          </w:sdtPr>
          <w:sdtEndPr/>
          <w:sdtContent>
            <w:sdt>
              <w:sdtPr>
                <w:rPr>
                  <w:rFonts w:ascii="Arial" w:hAnsi="Arial" w:cs="Arial"/>
                  <w:sz w:val="18"/>
                  <w:szCs w:val="18"/>
                </w:rPr>
                <w:id w:val="654496105"/>
                <w:placeholder>
                  <w:docPart w:val="ABF0A4A404FB46E5B1B7259A2D63570F"/>
                </w:placeholder>
                <w:showingPlcHdr/>
              </w:sdtPr>
              <w:sdtEndPr>
                <w:rPr>
                  <w:rFonts w:ascii="Times New Roman" w:hAnsi="Times New Roman" w:cs="Times New Roman"/>
                  <w:sz w:val="22"/>
                  <w:szCs w:val="20"/>
                </w:rPr>
              </w:sdtEndPr>
              <w:sdtContent>
                <w:tc>
                  <w:tcPr>
                    <w:tcW w:w="9061" w:type="dxa"/>
                    <w:vAlign w:val="center"/>
                  </w:tcPr>
                  <w:p w14:paraId="257A9FF5" w14:textId="0FF453D8"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EA7E3F" w:rsidRPr="0091396E" w14:paraId="76F4AC42" w14:textId="77777777" w:rsidTr="009F5A55">
        <w:trPr>
          <w:trHeight w:val="318"/>
        </w:trPr>
        <w:tc>
          <w:tcPr>
            <w:tcW w:w="9061" w:type="dxa"/>
            <w:shd w:val="clear" w:color="auto" w:fill="D9D9D9" w:themeFill="background1" w:themeFillShade="D9"/>
            <w:vAlign w:val="center"/>
          </w:tcPr>
          <w:p w14:paraId="68A0AC08" w14:textId="77777777" w:rsidR="00EA7E3F" w:rsidRPr="0091396E" w:rsidRDefault="00EA7E3F">
            <w:pPr>
              <w:rPr>
                <w:rFonts w:ascii="Arial" w:hAnsi="Arial" w:cs="Arial"/>
                <w:sz w:val="18"/>
                <w:szCs w:val="18"/>
              </w:rPr>
            </w:pPr>
            <w:r w:rsidRPr="0091396E">
              <w:rPr>
                <w:rFonts w:ascii="Arial" w:hAnsi="Arial" w:cs="Arial"/>
                <w:b/>
                <w:bCs/>
                <w:sz w:val="18"/>
                <w:szCs w:val="18"/>
              </w:rPr>
              <w:t>Breu justificació</w:t>
            </w:r>
            <w:r w:rsidRPr="0091396E">
              <w:rPr>
                <w:rFonts w:ascii="Arial" w:hAnsi="Arial" w:cs="Arial"/>
                <w:sz w:val="18"/>
                <w:szCs w:val="18"/>
              </w:rPr>
              <w:t xml:space="preserve"> / </w:t>
            </w:r>
            <w:r w:rsidRPr="0091396E">
              <w:rPr>
                <w:rFonts w:ascii="Arial" w:hAnsi="Arial" w:cs="Arial"/>
                <w:i/>
                <w:iCs/>
                <w:sz w:val="18"/>
                <w:szCs w:val="18"/>
                <w:lang w:val="en-GB"/>
              </w:rPr>
              <w:t>Brief justification</w:t>
            </w:r>
          </w:p>
        </w:tc>
      </w:tr>
      <w:tr w:rsidR="00EA7E3F" w:rsidRPr="0091396E" w14:paraId="34A9FE04" w14:textId="77777777" w:rsidTr="009F5A55">
        <w:trPr>
          <w:trHeight w:val="318"/>
        </w:trPr>
        <w:sdt>
          <w:sdtPr>
            <w:rPr>
              <w:rFonts w:ascii="Arial" w:hAnsi="Arial" w:cs="Arial"/>
              <w:sz w:val="18"/>
              <w:szCs w:val="18"/>
            </w:rPr>
            <w:id w:val="-1549135071"/>
            <w:placeholder>
              <w:docPart w:val="6B9A8C12F33842BB84C0DB190A62C460"/>
            </w:placeholder>
          </w:sdtPr>
          <w:sdtEndPr/>
          <w:sdtContent>
            <w:sdt>
              <w:sdtPr>
                <w:rPr>
                  <w:rFonts w:ascii="Arial" w:hAnsi="Arial" w:cs="Arial"/>
                  <w:sz w:val="18"/>
                  <w:szCs w:val="18"/>
                </w:rPr>
                <w:id w:val="1652479499"/>
                <w:placeholder>
                  <w:docPart w:val="8CA326DB88A843AC89D0C35E2B34C83C"/>
                </w:placeholder>
                <w:showingPlcHdr/>
              </w:sdtPr>
              <w:sdtEndPr>
                <w:rPr>
                  <w:rFonts w:ascii="Times New Roman" w:hAnsi="Times New Roman" w:cs="Times New Roman"/>
                  <w:sz w:val="22"/>
                  <w:szCs w:val="20"/>
                </w:rPr>
              </w:sdtEndPr>
              <w:sdtContent>
                <w:tc>
                  <w:tcPr>
                    <w:tcW w:w="9061" w:type="dxa"/>
                    <w:vAlign w:val="center"/>
                  </w:tcPr>
                  <w:p w14:paraId="23815BC3" w14:textId="5E3E580F" w:rsidR="00EA7E3F" w:rsidRPr="0091396E" w:rsidRDefault="002F1E6D">
                    <w:pPr>
                      <w:rPr>
                        <w:rFonts w:ascii="Arial" w:hAnsi="Arial" w:cs="Arial"/>
                        <w:sz w:val="18"/>
                        <w:szCs w:val="18"/>
                      </w:rPr>
                    </w:pPr>
                    <w:r w:rsidRPr="003A55FD">
                      <w:rPr>
                        <w:rStyle w:val="Textdelcontenidor"/>
                        <w:i/>
                        <w:iCs/>
                        <w:sz w:val="16"/>
                        <w:szCs w:val="16"/>
                      </w:rPr>
                      <w:t>Feu clic o toqueu aquí per escriure text.</w:t>
                    </w:r>
                  </w:p>
                </w:tc>
              </w:sdtContent>
            </w:sdt>
          </w:sdtContent>
        </w:sdt>
      </w:tr>
      <w:tr w:rsidR="005A3FBC" w:rsidRPr="0091396E" w14:paraId="4F81E67A" w14:textId="77777777" w:rsidTr="009F5A55">
        <w:trPr>
          <w:trHeight w:val="318"/>
        </w:trPr>
        <w:tc>
          <w:tcPr>
            <w:tcW w:w="9061" w:type="dxa"/>
            <w:shd w:val="clear" w:color="auto" w:fill="D9D9D9" w:themeFill="background1" w:themeFillShade="D9"/>
            <w:vAlign w:val="center"/>
          </w:tcPr>
          <w:p w14:paraId="05A2BEE4" w14:textId="0AE616E3" w:rsidR="005A3FBC" w:rsidRDefault="005A3FBC" w:rsidP="005A3FBC">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5A3FBC" w:rsidRPr="0091396E" w14:paraId="1202B702" w14:textId="77777777" w:rsidTr="009F5A55">
        <w:trPr>
          <w:trHeight w:val="318"/>
        </w:trPr>
        <w:sdt>
          <w:sdtPr>
            <w:rPr>
              <w:rFonts w:ascii="Arial" w:hAnsi="Arial" w:cs="Arial"/>
              <w:sz w:val="18"/>
              <w:szCs w:val="18"/>
            </w:rPr>
            <w:id w:val="1702369339"/>
            <w:placeholder>
              <w:docPart w:val="6E568B8F5AF340D7BC816493854C1AD6"/>
            </w:placeholder>
            <w:showingPlcHdr/>
          </w:sdtPr>
          <w:sdtEndPr>
            <w:rPr>
              <w:rFonts w:ascii="Times New Roman" w:hAnsi="Times New Roman" w:cs="Times New Roman"/>
              <w:sz w:val="22"/>
              <w:szCs w:val="20"/>
            </w:rPr>
          </w:sdtEndPr>
          <w:sdtContent>
            <w:tc>
              <w:tcPr>
                <w:tcW w:w="9061" w:type="dxa"/>
                <w:vAlign w:val="center"/>
              </w:tcPr>
              <w:p w14:paraId="028A62F3" w14:textId="151F76E2" w:rsidR="005A3FBC" w:rsidRDefault="00A96075" w:rsidP="00A96075">
                <w:pPr>
                  <w:rPr>
                    <w:rFonts w:ascii="Arial" w:hAnsi="Arial" w:cs="Arial"/>
                    <w:sz w:val="18"/>
                    <w:szCs w:val="18"/>
                  </w:rPr>
                </w:pPr>
                <w:r w:rsidRPr="003A55FD">
                  <w:rPr>
                    <w:rStyle w:val="Textdelcontenidor"/>
                    <w:i/>
                    <w:iCs/>
                    <w:sz w:val="16"/>
                    <w:szCs w:val="16"/>
                  </w:rPr>
                  <w:t>Feu clic o toqueu aquí per escriure text.</w:t>
                </w:r>
              </w:p>
            </w:tc>
          </w:sdtContent>
        </w:sdt>
      </w:tr>
    </w:tbl>
    <w:p w14:paraId="78829F70" w14:textId="77777777" w:rsidR="00EA7E3F" w:rsidRDefault="00EA7E3F" w:rsidP="00EA7E3F">
      <w:pPr>
        <w:pStyle w:val="normal2"/>
        <w:keepNext w:val="0"/>
        <w:tabs>
          <w:tab w:val="left" w:pos="426"/>
        </w:tabs>
        <w:spacing w:before="0" w:after="0"/>
        <w:jc w:val="both"/>
        <w:rPr>
          <w:b/>
          <w:bCs/>
          <w:sz w:val="20"/>
        </w:rPr>
      </w:pPr>
    </w:p>
    <w:p w14:paraId="462B9089" w14:textId="77777777" w:rsidR="00EA7E3F" w:rsidRDefault="00EA7E3F" w:rsidP="00EA7E3F">
      <w:pPr>
        <w:pStyle w:val="normal2"/>
        <w:keepNext w:val="0"/>
        <w:tabs>
          <w:tab w:val="left" w:pos="426"/>
        </w:tabs>
        <w:spacing w:before="0" w:after="0"/>
        <w:jc w:val="both"/>
        <w:rPr>
          <w:b/>
          <w:bCs/>
          <w:sz w:val="20"/>
        </w:rPr>
      </w:pPr>
    </w:p>
    <w:p w14:paraId="1054B38F" w14:textId="77777777" w:rsidR="00EA7E3F" w:rsidRDefault="00EA7E3F" w:rsidP="00EA7E3F">
      <w:pPr>
        <w:pStyle w:val="normal2"/>
        <w:keepNext w:val="0"/>
        <w:tabs>
          <w:tab w:val="left" w:pos="426"/>
        </w:tabs>
        <w:spacing w:before="0" w:after="0"/>
        <w:jc w:val="both"/>
        <w:rPr>
          <w:b/>
          <w:bCs/>
          <w:sz w:val="20"/>
        </w:rPr>
      </w:pPr>
    </w:p>
    <w:p w14:paraId="2604CD69" w14:textId="77777777" w:rsidR="00B41937" w:rsidRDefault="00B41937" w:rsidP="00EA7E3F">
      <w:pPr>
        <w:pStyle w:val="normal2"/>
        <w:keepNext w:val="0"/>
        <w:tabs>
          <w:tab w:val="left" w:pos="426"/>
        </w:tabs>
        <w:spacing w:before="0" w:after="0"/>
        <w:jc w:val="both"/>
        <w:rPr>
          <w:b/>
          <w:bCs/>
          <w:sz w:val="20"/>
        </w:rPr>
        <w:sectPr w:rsidR="00B41937" w:rsidSect="00B10FF6">
          <w:type w:val="continuous"/>
          <w:pgSz w:w="11906" w:h="16838" w:code="9"/>
          <w:pgMar w:top="2127" w:right="991" w:bottom="-1702" w:left="1418" w:header="454" w:footer="449" w:gutter="0"/>
          <w:cols w:space="708"/>
        </w:sectPr>
      </w:pPr>
    </w:p>
    <w:p w14:paraId="1C793BFC" w14:textId="77777777" w:rsidR="00EA7E3F" w:rsidRDefault="00EA7E3F" w:rsidP="00EA7E3F">
      <w:pPr>
        <w:pStyle w:val="normal2"/>
        <w:keepNext w:val="0"/>
        <w:tabs>
          <w:tab w:val="left" w:pos="426"/>
        </w:tabs>
        <w:spacing w:before="0" w:after="0"/>
        <w:jc w:val="both"/>
        <w:rPr>
          <w:b/>
          <w:bCs/>
          <w:sz w:val="20"/>
        </w:rPr>
      </w:pPr>
    </w:p>
    <w:p w14:paraId="71FEED83" w14:textId="77777777" w:rsidR="00EA7E3F" w:rsidRDefault="00EA7E3F" w:rsidP="00EA7E3F">
      <w:pPr>
        <w:pStyle w:val="normal2"/>
        <w:keepNext w:val="0"/>
        <w:tabs>
          <w:tab w:val="left" w:pos="426"/>
        </w:tabs>
        <w:spacing w:before="0" w:after="0"/>
        <w:jc w:val="both"/>
        <w:rPr>
          <w:b/>
          <w:bCs/>
          <w:sz w:val="20"/>
        </w:rPr>
      </w:pPr>
    </w:p>
    <w:p w14:paraId="4E0939F2" w14:textId="56C4F2CD" w:rsidR="003B078C" w:rsidRPr="0036317F" w:rsidRDefault="00EA7E3F" w:rsidP="00EA7E3F">
      <w:pPr>
        <w:pStyle w:val="Pargrafdellista"/>
        <w:ind w:left="426"/>
        <w:jc w:val="both"/>
        <w:rPr>
          <w:rFonts w:asciiTheme="minorBidi" w:hAnsiTheme="minorBidi"/>
          <w:lang w:val="es-ES"/>
        </w:rPr>
      </w:pPr>
      <w:r>
        <w:rPr>
          <w:b/>
          <w:bCs/>
        </w:rPr>
        <w:br w:type="page"/>
      </w:r>
    </w:p>
    <w:p w14:paraId="738D4A2A" w14:textId="5D0C4F48" w:rsidR="005E5C0C" w:rsidRPr="00C317FA" w:rsidRDefault="001F3B76" w:rsidP="00EE3AD9">
      <w:pPr>
        <w:pStyle w:val="Pargrafdellista"/>
        <w:numPr>
          <w:ilvl w:val="0"/>
          <w:numId w:val="10"/>
        </w:numPr>
        <w:ind w:right="-15"/>
        <w:jc w:val="both"/>
        <w:textAlignment w:val="baseline"/>
        <w:rPr>
          <w:rFonts w:ascii="Arial" w:hAnsi="Arial" w:cs="Arial"/>
          <w:b/>
        </w:rPr>
      </w:pPr>
      <w:r w:rsidRPr="008A1389">
        <w:rPr>
          <w:rFonts w:ascii="Arial" w:hAnsi="Arial" w:cs="Arial"/>
          <w:b/>
        </w:rPr>
        <w:lastRenderedPageBreak/>
        <w:t>INPUTS DE RECERCA I INNOVACIÓ</w:t>
      </w:r>
      <w:r w:rsidR="00E252F6" w:rsidRPr="008A1389">
        <w:rPr>
          <w:b/>
        </w:rPr>
        <w:t xml:space="preserve"> </w:t>
      </w:r>
      <w:r w:rsidR="00782B3D">
        <w:rPr>
          <w:b/>
        </w:rPr>
        <w:t xml:space="preserve">/ </w:t>
      </w:r>
      <w:r w:rsidR="00782B3D" w:rsidRPr="00C317FA">
        <w:rPr>
          <w:rFonts w:ascii="Arial" w:hAnsi="Arial" w:cs="Arial"/>
          <w:bCs/>
          <w:i/>
          <w:iCs/>
        </w:rPr>
        <w:t>RESEARCH AND INNOVATION IN</w:t>
      </w:r>
      <w:r w:rsidR="00C317FA" w:rsidRPr="00C317FA">
        <w:rPr>
          <w:rFonts w:ascii="Arial" w:hAnsi="Arial" w:cs="Arial"/>
          <w:bCs/>
          <w:i/>
          <w:iCs/>
        </w:rPr>
        <w:t>PUTS</w:t>
      </w:r>
    </w:p>
    <w:p w14:paraId="746B59A3" w14:textId="77777777" w:rsidR="00C317FA" w:rsidRPr="008A1389" w:rsidRDefault="00C317FA" w:rsidP="00C317FA">
      <w:pPr>
        <w:pStyle w:val="Pargrafdellista"/>
        <w:ind w:left="360" w:right="-15"/>
        <w:jc w:val="both"/>
        <w:textAlignment w:val="baseline"/>
        <w:rPr>
          <w:rFonts w:ascii="Arial" w:hAnsi="Arial" w:cs="Arial"/>
          <w:b/>
        </w:rPr>
      </w:pPr>
    </w:p>
    <w:p w14:paraId="26ED6AB0" w14:textId="71AC8B94" w:rsidR="00E252F6" w:rsidRDefault="005E5C0C" w:rsidP="005E5C0C">
      <w:pPr>
        <w:pStyle w:val="Pargrafdellista"/>
        <w:ind w:left="360" w:right="-15"/>
        <w:jc w:val="both"/>
        <w:textAlignment w:val="baseline"/>
        <w:rPr>
          <w:rFonts w:ascii="Arial" w:hAnsi="Arial" w:cs="Arial"/>
          <w:bCs/>
        </w:rPr>
      </w:pPr>
      <w:r w:rsidRPr="005E5C0C">
        <w:rPr>
          <w:rFonts w:ascii="Arial" w:hAnsi="Arial" w:cs="Arial"/>
          <w:bCs/>
        </w:rPr>
        <w:t>Seleccioneu</w:t>
      </w:r>
      <w:r w:rsidR="006E0321">
        <w:rPr>
          <w:rFonts w:ascii="Arial" w:hAnsi="Arial" w:cs="Arial"/>
          <w:bCs/>
        </w:rPr>
        <w:t xml:space="preserve"> els 5 inputs que considereu més destacats dels darrers 5 anys.</w:t>
      </w:r>
      <w:r>
        <w:rPr>
          <w:rFonts w:ascii="Arial" w:hAnsi="Arial" w:cs="Arial"/>
          <w:b/>
        </w:rPr>
        <w:t xml:space="preserve"> </w:t>
      </w:r>
      <w:r w:rsidR="00932189" w:rsidRPr="00932189">
        <w:rPr>
          <w:rFonts w:ascii="Arial" w:hAnsi="Arial" w:cs="Arial"/>
          <w:bCs/>
        </w:rPr>
        <w:t xml:space="preserve">Es valorarà la </w:t>
      </w:r>
      <w:r w:rsidR="00932189">
        <w:rPr>
          <w:rFonts w:ascii="Arial" w:hAnsi="Arial" w:cs="Arial"/>
          <w:bCs/>
        </w:rPr>
        <w:t>p</w:t>
      </w:r>
      <w:r w:rsidR="00E252F6" w:rsidRPr="00EE3AD9">
        <w:rPr>
          <w:rFonts w:ascii="Arial" w:hAnsi="Arial" w:cs="Arial"/>
          <w:bCs/>
        </w:rPr>
        <w:t xml:space="preserve">articipació i, sobretot, </w:t>
      </w:r>
      <w:r w:rsidR="00932189">
        <w:rPr>
          <w:rFonts w:ascii="Arial" w:hAnsi="Arial" w:cs="Arial"/>
          <w:bCs/>
        </w:rPr>
        <w:t xml:space="preserve">el </w:t>
      </w:r>
      <w:r w:rsidR="00E252F6" w:rsidRPr="00EE3AD9">
        <w:rPr>
          <w:rFonts w:ascii="Arial" w:hAnsi="Arial" w:cs="Arial"/>
          <w:bCs/>
        </w:rPr>
        <w:t>lideratge de projectes de la persona candidata, principalment internacionals</w:t>
      </w:r>
      <w:r w:rsidR="00E252F6" w:rsidRPr="00EE3AD9">
        <w:rPr>
          <w:rFonts w:ascii="Arial" w:eastAsia="Arial" w:hAnsi="Arial" w:cs="Arial"/>
        </w:rPr>
        <w:t xml:space="preserve"> (només nacionals si es consideren especialment rellevants en aquell àmbit científic)</w:t>
      </w:r>
      <w:r w:rsidR="00E252F6" w:rsidRPr="00EE3AD9">
        <w:rPr>
          <w:rFonts w:ascii="Arial" w:hAnsi="Arial" w:cs="Arial"/>
          <w:bCs/>
        </w:rPr>
        <w:t xml:space="preserve">, </w:t>
      </w:r>
      <w:r w:rsidR="00D12494">
        <w:rPr>
          <w:rFonts w:ascii="Arial" w:hAnsi="Arial" w:cs="Arial"/>
          <w:bCs/>
        </w:rPr>
        <w:t>així com les</w:t>
      </w:r>
      <w:r w:rsidR="00E252F6" w:rsidRPr="00EE3AD9">
        <w:rPr>
          <w:rFonts w:ascii="Arial" w:hAnsi="Arial" w:cs="Arial"/>
          <w:bCs/>
        </w:rPr>
        <w:t xml:space="preserve"> contribucions derivades de transcendència internacional.</w:t>
      </w:r>
    </w:p>
    <w:p w14:paraId="1EBDBE01" w14:textId="77777777" w:rsidR="00847948" w:rsidRPr="00EE3AD9" w:rsidRDefault="00847948" w:rsidP="005E5C0C">
      <w:pPr>
        <w:pStyle w:val="Pargrafdellista"/>
        <w:ind w:left="360" w:right="-15"/>
        <w:jc w:val="both"/>
        <w:textAlignment w:val="baseline"/>
        <w:rPr>
          <w:rFonts w:ascii="Arial" w:hAnsi="Arial" w:cs="Arial"/>
          <w:bCs/>
        </w:rPr>
      </w:pPr>
    </w:p>
    <w:p w14:paraId="34B09F53" w14:textId="77777777" w:rsidR="00E252F6" w:rsidRPr="00EE3DBB" w:rsidRDefault="00E252F6" w:rsidP="00E275AD">
      <w:pPr>
        <w:ind w:left="360" w:right="-15"/>
        <w:jc w:val="both"/>
        <w:textAlignment w:val="baseline"/>
        <w:rPr>
          <w:rFonts w:ascii="Arial" w:hAnsi="Arial" w:cs="Arial"/>
          <w:bCs/>
        </w:rPr>
      </w:pPr>
      <w:r w:rsidRPr="00EE3DBB">
        <w:rPr>
          <w:rFonts w:ascii="Arial" w:hAnsi="Arial" w:cs="Arial"/>
          <w:bCs/>
        </w:rPr>
        <w:t>En el cas d'innovació també es poden incloure contractes (no competitius) de contingut tecnològic amb empreses o administracions públiques.</w:t>
      </w:r>
    </w:p>
    <w:p w14:paraId="76DD06B2" w14:textId="77777777" w:rsidR="00E252F6" w:rsidRPr="00DA5FFD" w:rsidRDefault="00E252F6" w:rsidP="00E252F6">
      <w:pPr>
        <w:ind w:right="-15"/>
        <w:jc w:val="both"/>
        <w:textAlignment w:val="baseline"/>
        <w:rPr>
          <w:rFonts w:ascii="Arial" w:hAnsi="Arial" w:cs="Arial"/>
          <w:bCs/>
          <w:color w:val="EE0000"/>
        </w:rPr>
      </w:pPr>
    </w:p>
    <w:p w14:paraId="66784FA4" w14:textId="3A93B68F" w:rsidR="002613E2" w:rsidRDefault="002613E2" w:rsidP="002613E2">
      <w:pPr>
        <w:ind w:left="360" w:right="-15"/>
        <w:jc w:val="both"/>
        <w:textAlignment w:val="baseline"/>
        <w:rPr>
          <w:rFonts w:ascii="Arial" w:hAnsi="Arial" w:cs="Arial"/>
          <w:bCs/>
          <w:i/>
          <w:iCs/>
          <w:lang w:val="en-GB"/>
        </w:rPr>
      </w:pPr>
      <w:r w:rsidRPr="002613E2">
        <w:rPr>
          <w:rFonts w:ascii="Arial" w:hAnsi="Arial" w:cs="Arial"/>
          <w:bCs/>
          <w:i/>
          <w:iCs/>
          <w:lang w:val="en-GB"/>
        </w:rPr>
        <w:t>Select the five inputs you consider most significant from the last five years. The candidate’s participation</w:t>
      </w:r>
      <w:r w:rsidR="00847948">
        <w:rPr>
          <w:rFonts w:ascii="Arial" w:hAnsi="Arial" w:cs="Arial"/>
          <w:bCs/>
          <w:i/>
          <w:iCs/>
          <w:lang w:val="en-GB"/>
        </w:rPr>
        <w:t xml:space="preserve">, </w:t>
      </w:r>
      <w:r w:rsidRPr="002613E2">
        <w:rPr>
          <w:rFonts w:ascii="Arial" w:hAnsi="Arial" w:cs="Arial"/>
          <w:bCs/>
          <w:i/>
          <w:iCs/>
          <w:lang w:val="en-GB"/>
        </w:rPr>
        <w:t>and especially leadership</w:t>
      </w:r>
      <w:r w:rsidR="00847948">
        <w:rPr>
          <w:rFonts w:ascii="Arial" w:hAnsi="Arial" w:cs="Arial"/>
          <w:bCs/>
          <w:i/>
          <w:iCs/>
          <w:lang w:val="en-GB"/>
        </w:rPr>
        <w:t>,</w:t>
      </w:r>
      <w:r w:rsidR="008A10A2">
        <w:rPr>
          <w:rFonts w:ascii="Arial" w:hAnsi="Arial" w:cs="Arial"/>
          <w:bCs/>
          <w:i/>
          <w:iCs/>
          <w:lang w:val="en-GB"/>
        </w:rPr>
        <w:t xml:space="preserve"> </w:t>
      </w:r>
      <w:r w:rsidRPr="002613E2">
        <w:rPr>
          <w:rFonts w:ascii="Arial" w:hAnsi="Arial" w:cs="Arial"/>
          <w:bCs/>
          <w:i/>
          <w:iCs/>
          <w:lang w:val="en-GB"/>
        </w:rPr>
        <w:t>in projects will be assessed, primarily at the international level (national projects only if they are considered particularly relevant in the specific scientific field), as well as contributions with international impact.</w:t>
      </w:r>
    </w:p>
    <w:p w14:paraId="61EB4EC7" w14:textId="77777777" w:rsidR="00847948" w:rsidRPr="002613E2" w:rsidRDefault="00847948" w:rsidP="002613E2">
      <w:pPr>
        <w:ind w:left="360" w:right="-15"/>
        <w:jc w:val="both"/>
        <w:textAlignment w:val="baseline"/>
        <w:rPr>
          <w:rFonts w:ascii="Arial" w:hAnsi="Arial" w:cs="Arial"/>
          <w:bCs/>
          <w:i/>
          <w:iCs/>
          <w:lang w:val="en-GB"/>
        </w:rPr>
      </w:pPr>
    </w:p>
    <w:p w14:paraId="309436E6" w14:textId="3DD723B4" w:rsidR="002613E2" w:rsidRPr="002613E2" w:rsidRDefault="002613E2" w:rsidP="00BF0FFA">
      <w:pPr>
        <w:pBdr>
          <w:bottom w:val="single" w:sz="4" w:space="1" w:color="auto"/>
        </w:pBdr>
        <w:ind w:left="360" w:right="-15"/>
        <w:jc w:val="both"/>
        <w:textAlignment w:val="baseline"/>
        <w:rPr>
          <w:rFonts w:ascii="Arial" w:hAnsi="Arial" w:cs="Arial"/>
          <w:bCs/>
          <w:i/>
          <w:iCs/>
          <w:lang w:val="en-GB"/>
        </w:rPr>
      </w:pPr>
      <w:r w:rsidRPr="002613E2">
        <w:rPr>
          <w:rFonts w:ascii="Arial" w:hAnsi="Arial" w:cs="Arial"/>
          <w:bCs/>
          <w:i/>
          <w:iCs/>
          <w:lang w:val="en-GB"/>
        </w:rPr>
        <w:t>In the case of innovation, non-competitive contracts of a technological nature with companies or public administrations may also be included</w:t>
      </w:r>
      <w:r w:rsidR="00847948">
        <w:rPr>
          <w:rFonts w:ascii="Arial" w:hAnsi="Arial" w:cs="Arial"/>
          <w:bCs/>
          <w:i/>
          <w:iCs/>
          <w:lang w:val="en-GB"/>
        </w:rPr>
        <w:t>.</w:t>
      </w:r>
    </w:p>
    <w:p w14:paraId="5E1C8F1F" w14:textId="77777777" w:rsidR="005778BA" w:rsidRPr="009A1373" w:rsidRDefault="005778BA" w:rsidP="004635FD">
      <w:pPr>
        <w:rPr>
          <w:lang w:val="en-GB"/>
        </w:rPr>
      </w:pPr>
    </w:p>
    <w:tbl>
      <w:tblPr>
        <w:tblStyle w:val="Taulaambquadrcula"/>
        <w:tblW w:w="8862" w:type="dxa"/>
        <w:tblInd w:w="426" w:type="dxa"/>
        <w:tblBorders>
          <w:insideH w:val="none" w:sz="0" w:space="0" w:color="auto"/>
          <w:insideV w:val="none" w:sz="0" w:space="0" w:color="auto"/>
        </w:tblBorders>
        <w:tblLook w:val="04A0" w:firstRow="1" w:lastRow="0" w:firstColumn="1" w:lastColumn="0" w:noHBand="0" w:noVBand="1"/>
      </w:tblPr>
      <w:tblGrid>
        <w:gridCol w:w="8862"/>
      </w:tblGrid>
      <w:tr w:rsidR="00343E5F" w:rsidRPr="00FF4785" w14:paraId="615B2840" w14:textId="4ABBFE27" w:rsidTr="007E20BA">
        <w:trPr>
          <w:trHeight w:val="338"/>
        </w:trPr>
        <w:tc>
          <w:tcPr>
            <w:tcW w:w="8862" w:type="dxa"/>
            <w:shd w:val="clear" w:color="auto" w:fill="D9D9D9" w:themeFill="background1" w:themeFillShade="D9"/>
            <w:vAlign w:val="center"/>
          </w:tcPr>
          <w:p w14:paraId="2911E953" w14:textId="1F2FB9BE" w:rsidR="00343E5F" w:rsidRPr="00FF4785" w:rsidRDefault="00343E5F">
            <w:pPr>
              <w:rPr>
                <w:rFonts w:ascii="Arial" w:hAnsi="Arial" w:cs="Arial"/>
                <w:b/>
                <w:bCs/>
                <w:sz w:val="18"/>
                <w:szCs w:val="18"/>
              </w:rPr>
            </w:pPr>
            <w:r w:rsidRPr="00FF4785">
              <w:rPr>
                <w:rFonts w:ascii="Arial" w:hAnsi="Arial" w:cs="Arial"/>
                <w:b/>
                <w:bCs/>
                <w:sz w:val="18"/>
                <w:szCs w:val="18"/>
              </w:rPr>
              <w:t>Projecte 1</w:t>
            </w:r>
            <w:r w:rsidRPr="00FF4785">
              <w:rPr>
                <w:rFonts w:ascii="Arial" w:hAnsi="Arial" w:cs="Arial"/>
                <w:sz w:val="18"/>
                <w:szCs w:val="18"/>
              </w:rPr>
              <w:t xml:space="preserve"> / </w:t>
            </w:r>
            <w:r w:rsidRPr="00FF4785">
              <w:rPr>
                <w:rFonts w:ascii="Arial" w:hAnsi="Arial" w:cs="Arial"/>
                <w:i/>
                <w:iCs/>
                <w:sz w:val="18"/>
                <w:szCs w:val="18"/>
                <w:lang w:val="en-GB"/>
              </w:rPr>
              <w:t>Project 1</w:t>
            </w:r>
          </w:p>
        </w:tc>
      </w:tr>
      <w:tr w:rsidR="00BA7FCD" w:rsidRPr="00FF4785" w14:paraId="5FACAFC5" w14:textId="28813BE6" w:rsidTr="007E20BA">
        <w:trPr>
          <w:trHeight w:val="338"/>
        </w:trPr>
        <w:tc>
          <w:tcPr>
            <w:tcW w:w="8862" w:type="dxa"/>
            <w:vAlign w:val="center"/>
          </w:tcPr>
          <w:p w14:paraId="21265293" w14:textId="4267969A" w:rsidR="00BA7FCD" w:rsidRDefault="00BA7FCD" w:rsidP="00297C89">
            <w:pPr>
              <w:rPr>
                <w:rFonts w:ascii="Arial" w:hAnsi="Arial" w:cs="Arial"/>
                <w:sz w:val="18"/>
                <w:szCs w:val="18"/>
              </w:rPr>
            </w:pPr>
          </w:p>
          <w:sdt>
            <w:sdtPr>
              <w:rPr>
                <w:rFonts w:ascii="Arial" w:hAnsi="Arial" w:cs="Arial"/>
                <w:sz w:val="18"/>
                <w:szCs w:val="18"/>
              </w:rPr>
              <w:id w:val="-1209717295"/>
              <w:placeholder>
                <w:docPart w:val="0698729D84524476900BB6FDC3DB9229"/>
              </w:placeholder>
            </w:sdtPr>
            <w:sdtEndPr/>
            <w:sdtContent>
              <w:sdt>
                <w:sdtPr>
                  <w:rPr>
                    <w:sz w:val="22"/>
                    <w:lang w:eastAsia="ca-ES"/>
                  </w:rPr>
                  <w:id w:val="1523060689"/>
                  <w:placeholder>
                    <w:docPart w:val="FEFDEFF39C0748009797A4876B219222"/>
                  </w:placeholder>
                </w:sdtPr>
                <w:sdtEndPr>
                  <w:rPr>
                    <w:lang w:eastAsia="es-ES"/>
                  </w:rPr>
                </w:sdtEndPr>
                <w:sdtContent>
                  <w:sdt>
                    <w:sdtPr>
                      <w:rPr>
                        <w:rFonts w:ascii="Arial" w:hAnsi="Arial" w:cs="Arial"/>
                        <w:sz w:val="18"/>
                        <w:szCs w:val="18"/>
                      </w:rPr>
                      <w:id w:val="-1366596391"/>
                      <w:placeholder>
                        <w:docPart w:val="A67CAE180A7345F4B09319F5D706CF73"/>
                      </w:placeholder>
                      <w:showingPlcHdr/>
                    </w:sdtPr>
                    <w:sdtEndPr>
                      <w:rPr>
                        <w:rFonts w:ascii="Times New Roman" w:hAnsi="Times New Roman" w:cs="Times New Roman"/>
                        <w:sz w:val="22"/>
                        <w:szCs w:val="20"/>
                      </w:rPr>
                    </w:sdtEndPr>
                    <w:sdtContent>
                      <w:p w14:paraId="563A9583" w14:textId="02C003C2" w:rsidR="00BA7FCD" w:rsidRDefault="0062002B" w:rsidP="0062002B">
                        <w:pPr>
                          <w:rPr>
                            <w:rFonts w:ascii="Arial" w:hAnsi="Arial" w:cs="Arial"/>
                            <w:sz w:val="18"/>
                            <w:szCs w:val="18"/>
                          </w:rPr>
                        </w:pPr>
                        <w:r w:rsidRPr="003A55FD">
                          <w:rPr>
                            <w:rStyle w:val="Textdelcontenidor"/>
                            <w:i/>
                            <w:iCs/>
                            <w:sz w:val="16"/>
                            <w:szCs w:val="16"/>
                          </w:rPr>
                          <w:t>Feu clic o toqueu aquí per escriure text.</w:t>
                        </w:r>
                      </w:p>
                    </w:sdtContent>
                  </w:sdt>
                </w:sdtContent>
              </w:sdt>
            </w:sdtContent>
          </w:sdt>
          <w:p w14:paraId="2086A0B4" w14:textId="77777777" w:rsidR="00BA7FCD" w:rsidRDefault="00BA7FCD" w:rsidP="00297C89">
            <w:pPr>
              <w:rPr>
                <w:rFonts w:ascii="Arial" w:hAnsi="Arial" w:cs="Arial"/>
                <w:sz w:val="18"/>
                <w:szCs w:val="18"/>
              </w:rPr>
            </w:pPr>
          </w:p>
          <w:p w14:paraId="00E3B203" w14:textId="77777777" w:rsidR="00BA7FCD" w:rsidRPr="00FF4785" w:rsidRDefault="00BA7FCD" w:rsidP="00297C89">
            <w:pPr>
              <w:rPr>
                <w:rFonts w:ascii="Arial" w:hAnsi="Arial" w:cs="Arial"/>
                <w:sz w:val="18"/>
                <w:szCs w:val="18"/>
              </w:rPr>
            </w:pPr>
          </w:p>
        </w:tc>
      </w:tr>
      <w:tr w:rsidR="009F5A55" w:rsidRPr="00FF4785" w14:paraId="15D69344" w14:textId="77777777" w:rsidTr="007E20BA">
        <w:trPr>
          <w:trHeight w:val="338"/>
        </w:trPr>
        <w:tc>
          <w:tcPr>
            <w:tcW w:w="8862" w:type="dxa"/>
            <w:shd w:val="clear" w:color="auto" w:fill="D9D9D9" w:themeFill="background1" w:themeFillShade="D9"/>
            <w:vAlign w:val="center"/>
          </w:tcPr>
          <w:p w14:paraId="65AC160B" w14:textId="4EFAD86B" w:rsidR="009F5A55" w:rsidRDefault="009F5A55" w:rsidP="009F5A55">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9F5A55" w:rsidRPr="00FF4785" w14:paraId="44507AC5" w14:textId="77777777" w:rsidTr="007E20BA">
        <w:trPr>
          <w:trHeight w:val="338"/>
        </w:trPr>
        <w:sdt>
          <w:sdtPr>
            <w:rPr>
              <w:rFonts w:ascii="Arial" w:hAnsi="Arial" w:cs="Arial"/>
              <w:sz w:val="18"/>
              <w:szCs w:val="18"/>
            </w:rPr>
            <w:id w:val="417521318"/>
            <w:placeholder>
              <w:docPart w:val="9DDFF623A0D94D5099A2CF77DEEB9A32"/>
            </w:placeholder>
          </w:sdtPr>
          <w:sdtEndPr>
            <w:rPr>
              <w:rFonts w:ascii="Times New Roman" w:hAnsi="Times New Roman" w:cs="Times New Roman"/>
              <w:sz w:val="22"/>
              <w:szCs w:val="20"/>
            </w:rPr>
          </w:sdtEndPr>
          <w:sdtContent>
            <w:sdt>
              <w:sdtPr>
                <w:rPr>
                  <w:rFonts w:ascii="Arial" w:hAnsi="Arial" w:cs="Arial"/>
                  <w:sz w:val="18"/>
                  <w:szCs w:val="18"/>
                </w:rPr>
                <w:id w:val="-1782871482"/>
                <w:placeholder>
                  <w:docPart w:val="0CB63792C73C42E9AFC0F4688B8F5BFC"/>
                </w:placeholder>
              </w:sdtPr>
              <w:sdtEndPr>
                <w:rPr>
                  <w:rFonts w:ascii="Times New Roman" w:hAnsi="Times New Roman" w:cs="Times New Roman"/>
                  <w:sz w:val="22"/>
                  <w:szCs w:val="20"/>
                </w:rPr>
              </w:sdtEndPr>
              <w:sdtContent>
                <w:sdt>
                  <w:sdtPr>
                    <w:rPr>
                      <w:rFonts w:ascii="Arial" w:hAnsi="Arial" w:cs="Arial"/>
                      <w:sz w:val="18"/>
                      <w:szCs w:val="18"/>
                    </w:rPr>
                    <w:id w:val="-854270198"/>
                    <w:placeholder>
                      <w:docPart w:val="DB3AE16C2A8F4DCFACEA18EA64F7C560"/>
                    </w:placeholder>
                    <w:showingPlcHdr/>
                  </w:sdtPr>
                  <w:sdtEndPr>
                    <w:rPr>
                      <w:rFonts w:ascii="Times New Roman" w:hAnsi="Times New Roman" w:cs="Times New Roman"/>
                      <w:sz w:val="22"/>
                      <w:szCs w:val="20"/>
                    </w:rPr>
                  </w:sdtEndPr>
                  <w:sdtContent>
                    <w:tc>
                      <w:tcPr>
                        <w:tcW w:w="8862" w:type="dxa"/>
                        <w:vAlign w:val="center"/>
                      </w:tcPr>
                      <w:p w14:paraId="1978A4A1" w14:textId="6E36DFB0" w:rsidR="009F5A55" w:rsidRDefault="0062002B" w:rsidP="0062002B">
                        <w:pPr>
                          <w:rPr>
                            <w:rFonts w:ascii="Arial" w:hAnsi="Arial" w:cs="Arial"/>
                            <w:sz w:val="18"/>
                            <w:szCs w:val="18"/>
                          </w:rPr>
                        </w:pPr>
                        <w:r w:rsidRPr="003A55FD">
                          <w:rPr>
                            <w:rStyle w:val="Textdelcontenidor"/>
                            <w:i/>
                            <w:iCs/>
                            <w:sz w:val="16"/>
                            <w:szCs w:val="16"/>
                          </w:rPr>
                          <w:t>Feu clic o toqueu aquí per escriure text.</w:t>
                        </w:r>
                      </w:p>
                    </w:tc>
                  </w:sdtContent>
                </w:sdt>
              </w:sdtContent>
            </w:sdt>
          </w:sdtContent>
        </w:sdt>
      </w:tr>
    </w:tbl>
    <w:p w14:paraId="347EB34C" w14:textId="77777777" w:rsidR="00B10FF6" w:rsidRPr="00324FA4" w:rsidRDefault="00B10FF6" w:rsidP="00CF1572">
      <w:pPr>
        <w:pStyle w:val="normal2"/>
        <w:keepNext w:val="0"/>
        <w:tabs>
          <w:tab w:val="left" w:pos="284"/>
        </w:tabs>
        <w:spacing w:before="0" w:after="0"/>
        <w:ind w:left="426"/>
        <w:jc w:val="both"/>
        <w:outlineLvl w:val="9"/>
        <w:rPr>
          <w:sz w:val="20"/>
        </w:rPr>
      </w:pPr>
    </w:p>
    <w:tbl>
      <w:tblPr>
        <w:tblStyle w:val="Taulaambquadrcula"/>
        <w:tblW w:w="8864" w:type="dxa"/>
        <w:tblInd w:w="426" w:type="dxa"/>
        <w:tblBorders>
          <w:insideH w:val="none" w:sz="0" w:space="0" w:color="auto"/>
          <w:insideV w:val="none" w:sz="0" w:space="0" w:color="auto"/>
        </w:tblBorders>
        <w:tblLook w:val="04A0" w:firstRow="1" w:lastRow="0" w:firstColumn="1" w:lastColumn="0" w:noHBand="0" w:noVBand="1"/>
      </w:tblPr>
      <w:tblGrid>
        <w:gridCol w:w="8864"/>
      </w:tblGrid>
      <w:tr w:rsidR="00FF4785" w:rsidRPr="00FF4785" w14:paraId="4EE96BCC" w14:textId="77777777" w:rsidTr="007E20BA">
        <w:trPr>
          <w:trHeight w:val="340"/>
        </w:trPr>
        <w:tc>
          <w:tcPr>
            <w:tcW w:w="8864" w:type="dxa"/>
            <w:shd w:val="clear" w:color="auto" w:fill="D9D9D9" w:themeFill="background1" w:themeFillShade="D9"/>
            <w:vAlign w:val="center"/>
          </w:tcPr>
          <w:p w14:paraId="7A349949" w14:textId="7AF13641" w:rsidR="00FF4785" w:rsidRPr="00FF4785" w:rsidRDefault="00FF4785" w:rsidP="00297C89">
            <w:pPr>
              <w:rPr>
                <w:rFonts w:ascii="Arial" w:hAnsi="Arial" w:cs="Arial"/>
                <w:b/>
                <w:bCs/>
                <w:sz w:val="18"/>
                <w:szCs w:val="18"/>
              </w:rPr>
            </w:pPr>
            <w:r w:rsidRPr="00FF4785">
              <w:rPr>
                <w:rFonts w:ascii="Arial" w:hAnsi="Arial" w:cs="Arial"/>
                <w:b/>
                <w:bCs/>
                <w:sz w:val="18"/>
                <w:szCs w:val="18"/>
              </w:rPr>
              <w:t>Projecte 2</w:t>
            </w:r>
            <w:r w:rsidRPr="00FF4785">
              <w:rPr>
                <w:rFonts w:ascii="Arial" w:hAnsi="Arial" w:cs="Arial"/>
                <w:sz w:val="18"/>
                <w:szCs w:val="18"/>
              </w:rPr>
              <w:t xml:space="preserve"> / </w:t>
            </w:r>
            <w:r w:rsidRPr="00FF4785">
              <w:rPr>
                <w:rFonts w:ascii="Arial" w:hAnsi="Arial" w:cs="Arial"/>
                <w:i/>
                <w:iCs/>
                <w:sz w:val="18"/>
                <w:szCs w:val="18"/>
                <w:lang w:val="en-GB"/>
              </w:rPr>
              <w:t>Project 2</w:t>
            </w:r>
          </w:p>
        </w:tc>
      </w:tr>
      <w:tr w:rsidR="00BA7FCD" w:rsidRPr="00FF4785" w14:paraId="2DD263F3" w14:textId="77777777" w:rsidTr="007E20BA">
        <w:trPr>
          <w:trHeight w:val="340"/>
        </w:trPr>
        <w:tc>
          <w:tcPr>
            <w:tcW w:w="8864" w:type="dxa"/>
            <w:vAlign w:val="center"/>
          </w:tcPr>
          <w:p w14:paraId="67CFD242" w14:textId="77777777" w:rsidR="00BA7FCD" w:rsidRDefault="00BA7FCD" w:rsidP="00297C89">
            <w:pPr>
              <w:rPr>
                <w:rFonts w:ascii="Arial" w:hAnsi="Arial" w:cs="Arial"/>
                <w:sz w:val="18"/>
                <w:szCs w:val="18"/>
              </w:rPr>
            </w:pPr>
          </w:p>
          <w:sdt>
            <w:sdtPr>
              <w:rPr>
                <w:rFonts w:ascii="Arial" w:hAnsi="Arial" w:cs="Arial"/>
                <w:sz w:val="18"/>
                <w:szCs w:val="18"/>
              </w:rPr>
              <w:id w:val="-1840070858"/>
              <w:placeholder>
                <w:docPart w:val="BA619174D8364F349E48221D8677F167"/>
              </w:placeholder>
            </w:sdtPr>
            <w:sdtEndPr/>
            <w:sdtContent>
              <w:sdt>
                <w:sdtPr>
                  <w:rPr>
                    <w:sz w:val="22"/>
                    <w:lang w:eastAsia="ca-ES"/>
                  </w:rPr>
                  <w:id w:val="-2024937274"/>
                  <w:placeholder>
                    <w:docPart w:val="8D84A5DFD38340FE80C9976EA449DC2B"/>
                  </w:placeholder>
                </w:sdtPr>
                <w:sdtEndPr>
                  <w:rPr>
                    <w:lang w:eastAsia="es-ES"/>
                  </w:rPr>
                </w:sdtEndPr>
                <w:sdtContent>
                  <w:sdt>
                    <w:sdtPr>
                      <w:rPr>
                        <w:rFonts w:ascii="Arial" w:hAnsi="Arial" w:cs="Arial"/>
                        <w:sz w:val="18"/>
                        <w:szCs w:val="18"/>
                      </w:rPr>
                      <w:id w:val="1102303440"/>
                      <w:placeholder>
                        <w:docPart w:val="3AEBB3703E354039A6ABBD62469C7F5C"/>
                      </w:placeholder>
                      <w:showingPlcHdr/>
                    </w:sdtPr>
                    <w:sdtEndPr>
                      <w:rPr>
                        <w:rFonts w:ascii="Times New Roman" w:hAnsi="Times New Roman" w:cs="Times New Roman"/>
                        <w:sz w:val="22"/>
                        <w:szCs w:val="20"/>
                      </w:rPr>
                    </w:sdtEndPr>
                    <w:sdtContent>
                      <w:p w14:paraId="2AC22903" w14:textId="1D9606DD" w:rsidR="00BA7FCD" w:rsidRDefault="0062002B" w:rsidP="0062002B">
                        <w:pPr>
                          <w:rPr>
                            <w:rFonts w:ascii="Arial" w:hAnsi="Arial" w:cs="Arial"/>
                            <w:sz w:val="18"/>
                            <w:szCs w:val="18"/>
                          </w:rPr>
                        </w:pPr>
                        <w:r w:rsidRPr="003A55FD">
                          <w:rPr>
                            <w:rStyle w:val="Textdelcontenidor"/>
                            <w:i/>
                            <w:iCs/>
                            <w:sz w:val="16"/>
                            <w:szCs w:val="16"/>
                          </w:rPr>
                          <w:t>Feu clic o toqueu aquí per escriure text.</w:t>
                        </w:r>
                      </w:p>
                    </w:sdtContent>
                  </w:sdt>
                </w:sdtContent>
              </w:sdt>
            </w:sdtContent>
          </w:sdt>
          <w:p w14:paraId="75AC154E" w14:textId="77777777" w:rsidR="00BA7FCD" w:rsidRDefault="00BA7FCD" w:rsidP="00297C89">
            <w:pPr>
              <w:rPr>
                <w:rFonts w:ascii="Arial" w:hAnsi="Arial" w:cs="Arial"/>
                <w:sz w:val="18"/>
                <w:szCs w:val="18"/>
              </w:rPr>
            </w:pPr>
          </w:p>
          <w:p w14:paraId="09C6E1D5" w14:textId="77777777" w:rsidR="00BA7FCD" w:rsidRPr="00FF4785" w:rsidRDefault="00BA7FCD" w:rsidP="00297C89">
            <w:pPr>
              <w:rPr>
                <w:rFonts w:ascii="Arial" w:hAnsi="Arial" w:cs="Arial"/>
                <w:sz w:val="18"/>
                <w:szCs w:val="18"/>
              </w:rPr>
            </w:pPr>
          </w:p>
        </w:tc>
      </w:tr>
      <w:tr w:rsidR="009F5A55" w:rsidRPr="00FF4785" w14:paraId="711CC076" w14:textId="77777777" w:rsidTr="007E20BA">
        <w:trPr>
          <w:trHeight w:val="340"/>
        </w:trPr>
        <w:tc>
          <w:tcPr>
            <w:tcW w:w="8864" w:type="dxa"/>
            <w:shd w:val="clear" w:color="auto" w:fill="D9D9D9" w:themeFill="background1" w:themeFillShade="D9"/>
            <w:vAlign w:val="center"/>
          </w:tcPr>
          <w:p w14:paraId="73111342" w14:textId="72CC3F27" w:rsidR="009F5A55" w:rsidRDefault="009F5A55" w:rsidP="009F5A55">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9F5A55" w:rsidRPr="00FF4785" w14:paraId="51C53673" w14:textId="77777777" w:rsidTr="007E20BA">
        <w:trPr>
          <w:trHeight w:val="340"/>
        </w:trPr>
        <w:sdt>
          <w:sdtPr>
            <w:rPr>
              <w:rFonts w:ascii="Arial" w:hAnsi="Arial" w:cs="Arial"/>
              <w:sz w:val="18"/>
              <w:szCs w:val="18"/>
            </w:rPr>
            <w:id w:val="-1990015080"/>
            <w:placeholder>
              <w:docPart w:val="2D40CE05CD5B40238D89F38A8C5BB03B"/>
            </w:placeholder>
          </w:sdtPr>
          <w:sdtEndPr>
            <w:rPr>
              <w:rFonts w:ascii="Times New Roman" w:hAnsi="Times New Roman" w:cs="Times New Roman"/>
              <w:sz w:val="22"/>
              <w:szCs w:val="20"/>
            </w:rPr>
          </w:sdtEndPr>
          <w:sdtContent>
            <w:sdt>
              <w:sdtPr>
                <w:rPr>
                  <w:rFonts w:ascii="Arial" w:hAnsi="Arial" w:cs="Arial"/>
                  <w:sz w:val="18"/>
                  <w:szCs w:val="18"/>
                </w:rPr>
                <w:id w:val="-1750330455"/>
                <w:placeholder>
                  <w:docPart w:val="833B474F4F4441C0A7397679A2F7D813"/>
                </w:placeholder>
                <w:showingPlcHdr/>
              </w:sdtPr>
              <w:sdtEndPr>
                <w:rPr>
                  <w:rFonts w:ascii="Times New Roman" w:hAnsi="Times New Roman" w:cs="Times New Roman"/>
                  <w:sz w:val="22"/>
                  <w:szCs w:val="20"/>
                </w:rPr>
              </w:sdtEndPr>
              <w:sdtContent>
                <w:tc>
                  <w:tcPr>
                    <w:tcW w:w="8864" w:type="dxa"/>
                    <w:vAlign w:val="center"/>
                  </w:tcPr>
                  <w:p w14:paraId="4B6DE3B3" w14:textId="57246422" w:rsidR="009F5A55" w:rsidRDefault="0062002B" w:rsidP="0062002B">
                    <w:pPr>
                      <w:rPr>
                        <w:rFonts w:ascii="Arial" w:hAnsi="Arial" w:cs="Arial"/>
                        <w:sz w:val="18"/>
                        <w:szCs w:val="18"/>
                      </w:rPr>
                    </w:pPr>
                    <w:r w:rsidRPr="003A55FD">
                      <w:rPr>
                        <w:rStyle w:val="Textdelcontenidor"/>
                        <w:i/>
                        <w:iCs/>
                        <w:sz w:val="16"/>
                        <w:szCs w:val="16"/>
                      </w:rPr>
                      <w:t>Feu clic o toqueu aquí per escriure text.</w:t>
                    </w:r>
                  </w:p>
                </w:tc>
              </w:sdtContent>
            </w:sdt>
          </w:sdtContent>
        </w:sdt>
      </w:tr>
    </w:tbl>
    <w:p w14:paraId="3C3728E6" w14:textId="77777777" w:rsidR="00A91D96" w:rsidRPr="00324FA4" w:rsidRDefault="00A91D96" w:rsidP="00CF1572">
      <w:pPr>
        <w:pStyle w:val="normal2"/>
        <w:keepNext w:val="0"/>
        <w:tabs>
          <w:tab w:val="left" w:pos="284"/>
        </w:tabs>
        <w:spacing w:before="0" w:after="0"/>
        <w:ind w:left="426"/>
        <w:jc w:val="both"/>
        <w:outlineLvl w:val="9"/>
        <w:rPr>
          <w:bCs/>
          <w:sz w:val="20"/>
        </w:rPr>
        <w:sectPr w:rsidR="00A91D96" w:rsidRPr="00324FA4" w:rsidSect="00B10FF6">
          <w:type w:val="continuous"/>
          <w:pgSz w:w="11906" w:h="16838" w:code="9"/>
          <w:pgMar w:top="2127" w:right="991" w:bottom="-1702" w:left="1418" w:header="454" w:footer="449" w:gutter="0"/>
          <w:cols w:space="708"/>
        </w:sectPr>
      </w:pPr>
    </w:p>
    <w:tbl>
      <w:tblPr>
        <w:tblStyle w:val="Taulaambquadrcula"/>
        <w:tblW w:w="8878" w:type="dxa"/>
        <w:tblInd w:w="426" w:type="dxa"/>
        <w:tblBorders>
          <w:insideH w:val="none" w:sz="0" w:space="0" w:color="auto"/>
          <w:insideV w:val="none" w:sz="0" w:space="0" w:color="auto"/>
        </w:tblBorders>
        <w:tblLook w:val="04A0" w:firstRow="1" w:lastRow="0" w:firstColumn="1" w:lastColumn="0" w:noHBand="0" w:noVBand="1"/>
      </w:tblPr>
      <w:tblGrid>
        <w:gridCol w:w="8878"/>
      </w:tblGrid>
      <w:tr w:rsidR="00FF4785" w:rsidRPr="00FF4785" w14:paraId="503814B2" w14:textId="77777777" w:rsidTr="007E20BA">
        <w:trPr>
          <w:trHeight w:val="340"/>
        </w:trPr>
        <w:tc>
          <w:tcPr>
            <w:tcW w:w="8878" w:type="dxa"/>
            <w:shd w:val="clear" w:color="auto" w:fill="D9D9D9" w:themeFill="background1" w:themeFillShade="D9"/>
            <w:vAlign w:val="center"/>
          </w:tcPr>
          <w:p w14:paraId="70D5AC18" w14:textId="2ECEEF63" w:rsidR="00FF4785" w:rsidRPr="00FF4785" w:rsidRDefault="00FF4785" w:rsidP="00297C89">
            <w:pPr>
              <w:rPr>
                <w:rFonts w:ascii="Arial" w:hAnsi="Arial" w:cs="Arial"/>
                <w:b/>
                <w:bCs/>
                <w:sz w:val="18"/>
                <w:szCs w:val="18"/>
              </w:rPr>
            </w:pPr>
            <w:r w:rsidRPr="00FF4785">
              <w:rPr>
                <w:rFonts w:ascii="Arial" w:hAnsi="Arial" w:cs="Arial"/>
                <w:b/>
                <w:bCs/>
                <w:sz w:val="18"/>
                <w:szCs w:val="18"/>
              </w:rPr>
              <w:t>Projecte 3</w:t>
            </w:r>
            <w:r w:rsidRPr="00FF4785">
              <w:rPr>
                <w:rFonts w:ascii="Arial" w:hAnsi="Arial" w:cs="Arial"/>
                <w:sz w:val="18"/>
                <w:szCs w:val="18"/>
              </w:rPr>
              <w:t xml:space="preserve"> / </w:t>
            </w:r>
            <w:r w:rsidRPr="00FF4785">
              <w:rPr>
                <w:rFonts w:ascii="Arial" w:hAnsi="Arial" w:cs="Arial"/>
                <w:i/>
                <w:iCs/>
                <w:sz w:val="18"/>
                <w:szCs w:val="18"/>
                <w:lang w:val="en-GB"/>
              </w:rPr>
              <w:t>Project 3</w:t>
            </w:r>
          </w:p>
        </w:tc>
      </w:tr>
      <w:tr w:rsidR="00BA7FCD" w:rsidRPr="00FF4785" w14:paraId="7C3D1399" w14:textId="77777777" w:rsidTr="007E20BA">
        <w:trPr>
          <w:trHeight w:val="340"/>
        </w:trPr>
        <w:tc>
          <w:tcPr>
            <w:tcW w:w="8878" w:type="dxa"/>
            <w:vAlign w:val="center"/>
          </w:tcPr>
          <w:p w14:paraId="65BA3A89" w14:textId="77777777" w:rsidR="00BA7FCD" w:rsidRDefault="00BA7FCD" w:rsidP="00297C89">
            <w:pPr>
              <w:rPr>
                <w:rFonts w:ascii="Arial" w:hAnsi="Arial" w:cs="Arial"/>
                <w:sz w:val="18"/>
                <w:szCs w:val="18"/>
              </w:rPr>
            </w:pPr>
          </w:p>
          <w:sdt>
            <w:sdtPr>
              <w:rPr>
                <w:rFonts w:ascii="Arial" w:hAnsi="Arial" w:cs="Arial"/>
                <w:sz w:val="18"/>
                <w:szCs w:val="18"/>
              </w:rPr>
              <w:id w:val="-858664694"/>
              <w:placeholder>
                <w:docPart w:val="FFF7C902A8BF487B8B9F847F1E7CE913"/>
              </w:placeholder>
            </w:sdtPr>
            <w:sdtEndPr/>
            <w:sdtContent>
              <w:sdt>
                <w:sdtPr>
                  <w:rPr>
                    <w:sz w:val="22"/>
                    <w:lang w:eastAsia="ca-ES"/>
                  </w:rPr>
                  <w:id w:val="-947388466"/>
                  <w:placeholder>
                    <w:docPart w:val="C0FA015EB6E0433A842DC2756F120A33"/>
                  </w:placeholder>
                </w:sdtPr>
                <w:sdtEndPr>
                  <w:rPr>
                    <w:lang w:eastAsia="es-ES"/>
                  </w:rPr>
                </w:sdtEndPr>
                <w:sdtContent>
                  <w:sdt>
                    <w:sdtPr>
                      <w:rPr>
                        <w:rFonts w:ascii="Arial" w:hAnsi="Arial" w:cs="Arial"/>
                        <w:sz w:val="18"/>
                        <w:szCs w:val="18"/>
                      </w:rPr>
                      <w:id w:val="-1237864480"/>
                      <w:placeholder>
                        <w:docPart w:val="6F36AF57BCA74A56922D9609F3B8BD74"/>
                      </w:placeholder>
                      <w:showingPlcHdr/>
                    </w:sdtPr>
                    <w:sdtEndPr>
                      <w:rPr>
                        <w:rFonts w:ascii="Times New Roman" w:hAnsi="Times New Roman" w:cs="Times New Roman"/>
                        <w:sz w:val="22"/>
                        <w:szCs w:val="20"/>
                      </w:rPr>
                    </w:sdtEndPr>
                    <w:sdtContent>
                      <w:p w14:paraId="34647482" w14:textId="005A6841" w:rsidR="00BA7FCD" w:rsidRDefault="0062002B" w:rsidP="0062002B">
                        <w:pPr>
                          <w:rPr>
                            <w:rFonts w:ascii="Arial" w:hAnsi="Arial" w:cs="Arial"/>
                            <w:sz w:val="18"/>
                            <w:szCs w:val="18"/>
                          </w:rPr>
                        </w:pPr>
                        <w:r w:rsidRPr="003A55FD">
                          <w:rPr>
                            <w:rStyle w:val="Textdelcontenidor"/>
                            <w:i/>
                            <w:iCs/>
                            <w:sz w:val="16"/>
                            <w:szCs w:val="16"/>
                          </w:rPr>
                          <w:t>Feu clic o toqueu aquí per escriure text.</w:t>
                        </w:r>
                      </w:p>
                    </w:sdtContent>
                  </w:sdt>
                </w:sdtContent>
              </w:sdt>
            </w:sdtContent>
          </w:sdt>
          <w:p w14:paraId="0CD677CC" w14:textId="77777777" w:rsidR="00BA7FCD" w:rsidRDefault="00BA7FCD" w:rsidP="00297C89">
            <w:pPr>
              <w:rPr>
                <w:rFonts w:ascii="Arial" w:hAnsi="Arial" w:cs="Arial"/>
                <w:sz w:val="18"/>
                <w:szCs w:val="18"/>
              </w:rPr>
            </w:pPr>
          </w:p>
          <w:p w14:paraId="268FF880" w14:textId="77777777" w:rsidR="00BA7FCD" w:rsidRPr="00FF4785" w:rsidRDefault="00BA7FCD" w:rsidP="00297C89">
            <w:pPr>
              <w:rPr>
                <w:rFonts w:ascii="Arial" w:hAnsi="Arial" w:cs="Arial"/>
                <w:sz w:val="18"/>
                <w:szCs w:val="18"/>
              </w:rPr>
            </w:pPr>
          </w:p>
        </w:tc>
      </w:tr>
      <w:tr w:rsidR="009F5A55" w:rsidRPr="00FF4785" w14:paraId="7B2E578F" w14:textId="77777777" w:rsidTr="007E20BA">
        <w:trPr>
          <w:trHeight w:val="340"/>
        </w:trPr>
        <w:tc>
          <w:tcPr>
            <w:tcW w:w="8878" w:type="dxa"/>
            <w:shd w:val="clear" w:color="auto" w:fill="D9D9D9" w:themeFill="background1" w:themeFillShade="D9"/>
            <w:vAlign w:val="center"/>
          </w:tcPr>
          <w:p w14:paraId="7F1F9F47" w14:textId="16C8CA08" w:rsidR="009F5A55" w:rsidRDefault="009F5A55" w:rsidP="009F5A55">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9F5A55" w:rsidRPr="00FF4785" w14:paraId="1D9A3693" w14:textId="77777777" w:rsidTr="007E20BA">
        <w:trPr>
          <w:trHeight w:val="340"/>
        </w:trPr>
        <w:sdt>
          <w:sdtPr>
            <w:rPr>
              <w:rFonts w:ascii="Arial" w:hAnsi="Arial" w:cs="Arial"/>
              <w:sz w:val="18"/>
              <w:szCs w:val="18"/>
            </w:rPr>
            <w:id w:val="503704729"/>
            <w:placeholder>
              <w:docPart w:val="87FCAFB3944C4786B24DE96701EC6D6B"/>
            </w:placeholder>
          </w:sdtPr>
          <w:sdtEndPr>
            <w:rPr>
              <w:rFonts w:ascii="Times New Roman" w:hAnsi="Times New Roman" w:cs="Times New Roman"/>
              <w:sz w:val="22"/>
              <w:szCs w:val="20"/>
            </w:rPr>
          </w:sdtEndPr>
          <w:sdtContent>
            <w:sdt>
              <w:sdtPr>
                <w:rPr>
                  <w:rFonts w:ascii="Arial" w:hAnsi="Arial" w:cs="Arial"/>
                  <w:sz w:val="18"/>
                  <w:szCs w:val="18"/>
                </w:rPr>
                <w:id w:val="-1612501982"/>
                <w:placeholder>
                  <w:docPart w:val="D3D66ACD061F404DB2B100BBE697E91F"/>
                </w:placeholder>
                <w:showingPlcHdr/>
              </w:sdtPr>
              <w:sdtEndPr>
                <w:rPr>
                  <w:rFonts w:ascii="Times New Roman" w:hAnsi="Times New Roman" w:cs="Times New Roman"/>
                  <w:sz w:val="22"/>
                  <w:szCs w:val="20"/>
                </w:rPr>
              </w:sdtEndPr>
              <w:sdtContent>
                <w:tc>
                  <w:tcPr>
                    <w:tcW w:w="8878" w:type="dxa"/>
                    <w:vAlign w:val="center"/>
                  </w:tcPr>
                  <w:p w14:paraId="65E8588E" w14:textId="54435409" w:rsidR="009F5A55" w:rsidRDefault="0062002B" w:rsidP="0062002B">
                    <w:pPr>
                      <w:rPr>
                        <w:rFonts w:ascii="Arial" w:hAnsi="Arial" w:cs="Arial"/>
                        <w:sz w:val="18"/>
                        <w:szCs w:val="18"/>
                      </w:rPr>
                    </w:pPr>
                    <w:r w:rsidRPr="003A55FD">
                      <w:rPr>
                        <w:rStyle w:val="Textdelcontenidor"/>
                        <w:i/>
                        <w:iCs/>
                        <w:sz w:val="16"/>
                        <w:szCs w:val="16"/>
                      </w:rPr>
                      <w:t>Feu clic o toqueu aquí per escriure text.</w:t>
                    </w:r>
                  </w:p>
                </w:tc>
              </w:sdtContent>
            </w:sdt>
          </w:sdtContent>
        </w:sdt>
      </w:tr>
    </w:tbl>
    <w:p w14:paraId="2B28C6F7" w14:textId="77777777" w:rsidR="00B10FF6" w:rsidRDefault="00B10FF6" w:rsidP="00CF1572">
      <w:pPr>
        <w:pStyle w:val="normal2"/>
        <w:keepNext w:val="0"/>
        <w:tabs>
          <w:tab w:val="left" w:pos="284"/>
        </w:tabs>
        <w:spacing w:before="0" w:after="0"/>
        <w:ind w:left="426"/>
        <w:jc w:val="both"/>
        <w:outlineLvl w:val="9"/>
        <w:rPr>
          <w:bCs/>
          <w:sz w:val="20"/>
        </w:rPr>
      </w:pPr>
    </w:p>
    <w:tbl>
      <w:tblPr>
        <w:tblStyle w:val="Taulaambquadrcula"/>
        <w:tblW w:w="8892" w:type="dxa"/>
        <w:tblInd w:w="426" w:type="dxa"/>
        <w:tblBorders>
          <w:insideH w:val="none" w:sz="0" w:space="0" w:color="auto"/>
          <w:insideV w:val="none" w:sz="0" w:space="0" w:color="auto"/>
        </w:tblBorders>
        <w:tblLook w:val="04A0" w:firstRow="1" w:lastRow="0" w:firstColumn="1" w:lastColumn="0" w:noHBand="0" w:noVBand="1"/>
      </w:tblPr>
      <w:tblGrid>
        <w:gridCol w:w="8892"/>
      </w:tblGrid>
      <w:tr w:rsidR="00FF4785" w:rsidRPr="00FF4785" w14:paraId="6532706A" w14:textId="77777777" w:rsidTr="007E20BA">
        <w:trPr>
          <w:trHeight w:val="340"/>
        </w:trPr>
        <w:tc>
          <w:tcPr>
            <w:tcW w:w="8892" w:type="dxa"/>
            <w:shd w:val="clear" w:color="auto" w:fill="D9D9D9" w:themeFill="background1" w:themeFillShade="D9"/>
            <w:vAlign w:val="center"/>
          </w:tcPr>
          <w:p w14:paraId="29560CB6" w14:textId="5602295D" w:rsidR="00FF4785" w:rsidRPr="00FF4785" w:rsidRDefault="00FF4785" w:rsidP="00297C89">
            <w:pPr>
              <w:rPr>
                <w:rFonts w:ascii="Arial" w:hAnsi="Arial" w:cs="Arial"/>
                <w:b/>
                <w:bCs/>
                <w:sz w:val="18"/>
                <w:szCs w:val="18"/>
              </w:rPr>
            </w:pPr>
            <w:r w:rsidRPr="00FF4785">
              <w:rPr>
                <w:rFonts w:ascii="Arial" w:hAnsi="Arial" w:cs="Arial"/>
                <w:b/>
                <w:bCs/>
                <w:sz w:val="18"/>
                <w:szCs w:val="18"/>
              </w:rPr>
              <w:t>Projecte 4</w:t>
            </w:r>
            <w:r w:rsidRPr="00FF4785">
              <w:rPr>
                <w:rFonts w:ascii="Arial" w:hAnsi="Arial" w:cs="Arial"/>
                <w:sz w:val="18"/>
                <w:szCs w:val="18"/>
              </w:rPr>
              <w:t xml:space="preserve"> / </w:t>
            </w:r>
            <w:r w:rsidRPr="00FF4785">
              <w:rPr>
                <w:rFonts w:ascii="Arial" w:hAnsi="Arial" w:cs="Arial"/>
                <w:i/>
                <w:iCs/>
                <w:sz w:val="18"/>
                <w:szCs w:val="18"/>
                <w:lang w:val="en-GB"/>
              </w:rPr>
              <w:t>Project 4</w:t>
            </w:r>
          </w:p>
        </w:tc>
      </w:tr>
      <w:tr w:rsidR="00BA7FCD" w:rsidRPr="00FF4785" w14:paraId="6C07D028" w14:textId="77777777" w:rsidTr="007E20BA">
        <w:trPr>
          <w:trHeight w:val="340"/>
        </w:trPr>
        <w:tc>
          <w:tcPr>
            <w:tcW w:w="8892" w:type="dxa"/>
            <w:vAlign w:val="center"/>
          </w:tcPr>
          <w:p w14:paraId="179D2015" w14:textId="77777777" w:rsidR="00BA7FCD" w:rsidRDefault="00BA7FCD" w:rsidP="00297C89">
            <w:pPr>
              <w:rPr>
                <w:rFonts w:ascii="Arial" w:hAnsi="Arial" w:cs="Arial"/>
                <w:sz w:val="18"/>
                <w:szCs w:val="18"/>
              </w:rPr>
            </w:pPr>
          </w:p>
          <w:sdt>
            <w:sdtPr>
              <w:rPr>
                <w:rFonts w:ascii="Arial" w:hAnsi="Arial" w:cs="Arial"/>
                <w:sz w:val="18"/>
                <w:szCs w:val="18"/>
              </w:rPr>
              <w:id w:val="-1549216155"/>
              <w:placeholder>
                <w:docPart w:val="4F00930948B44F29A1767E877375469A"/>
              </w:placeholder>
            </w:sdtPr>
            <w:sdtEndPr/>
            <w:sdtContent>
              <w:sdt>
                <w:sdtPr>
                  <w:rPr>
                    <w:sz w:val="22"/>
                    <w:lang w:eastAsia="ca-ES"/>
                  </w:rPr>
                  <w:id w:val="1711766925"/>
                  <w:placeholder>
                    <w:docPart w:val="492DA0FB15284B32B217427F10B02206"/>
                  </w:placeholder>
                </w:sdtPr>
                <w:sdtEndPr>
                  <w:rPr>
                    <w:lang w:eastAsia="es-ES"/>
                  </w:rPr>
                </w:sdtEndPr>
                <w:sdtContent>
                  <w:sdt>
                    <w:sdtPr>
                      <w:rPr>
                        <w:rFonts w:ascii="Arial" w:hAnsi="Arial" w:cs="Arial"/>
                        <w:sz w:val="18"/>
                        <w:szCs w:val="18"/>
                      </w:rPr>
                      <w:id w:val="653640411"/>
                      <w:placeholder>
                        <w:docPart w:val="624E758D0CDA4BCEBF071071875330C1"/>
                      </w:placeholder>
                      <w:showingPlcHdr/>
                    </w:sdtPr>
                    <w:sdtEndPr>
                      <w:rPr>
                        <w:rFonts w:ascii="Times New Roman" w:hAnsi="Times New Roman" w:cs="Times New Roman"/>
                        <w:sz w:val="22"/>
                        <w:szCs w:val="20"/>
                      </w:rPr>
                    </w:sdtEndPr>
                    <w:sdtContent>
                      <w:p w14:paraId="01E48D7D" w14:textId="3FC3545A" w:rsidR="00BA7FCD" w:rsidRDefault="0062002B" w:rsidP="0062002B">
                        <w:pPr>
                          <w:rPr>
                            <w:rFonts w:ascii="Arial" w:hAnsi="Arial" w:cs="Arial"/>
                            <w:sz w:val="18"/>
                            <w:szCs w:val="18"/>
                          </w:rPr>
                        </w:pPr>
                        <w:r w:rsidRPr="003A55FD">
                          <w:rPr>
                            <w:rStyle w:val="Textdelcontenidor"/>
                            <w:i/>
                            <w:iCs/>
                            <w:sz w:val="16"/>
                            <w:szCs w:val="16"/>
                          </w:rPr>
                          <w:t>Feu clic o toqueu aquí per escriure text.</w:t>
                        </w:r>
                      </w:p>
                    </w:sdtContent>
                  </w:sdt>
                </w:sdtContent>
              </w:sdt>
            </w:sdtContent>
          </w:sdt>
          <w:p w14:paraId="3814AF4E" w14:textId="77777777" w:rsidR="00BA7FCD" w:rsidRDefault="00BA7FCD" w:rsidP="00297C89">
            <w:pPr>
              <w:rPr>
                <w:rFonts w:ascii="Arial" w:hAnsi="Arial" w:cs="Arial"/>
                <w:sz w:val="18"/>
                <w:szCs w:val="18"/>
              </w:rPr>
            </w:pPr>
          </w:p>
          <w:p w14:paraId="7E6B0E12" w14:textId="77777777" w:rsidR="00BA7FCD" w:rsidRPr="00FF4785" w:rsidRDefault="00BA7FCD" w:rsidP="00297C89">
            <w:pPr>
              <w:rPr>
                <w:rFonts w:ascii="Arial" w:hAnsi="Arial" w:cs="Arial"/>
                <w:sz w:val="18"/>
                <w:szCs w:val="18"/>
              </w:rPr>
            </w:pPr>
          </w:p>
        </w:tc>
      </w:tr>
      <w:tr w:rsidR="009F5A55" w:rsidRPr="00FF4785" w14:paraId="0CDAAAB0" w14:textId="77777777" w:rsidTr="007E20BA">
        <w:trPr>
          <w:trHeight w:val="340"/>
        </w:trPr>
        <w:tc>
          <w:tcPr>
            <w:tcW w:w="8892" w:type="dxa"/>
            <w:shd w:val="clear" w:color="auto" w:fill="D9D9D9" w:themeFill="background1" w:themeFillShade="D9"/>
            <w:vAlign w:val="center"/>
          </w:tcPr>
          <w:p w14:paraId="5E480AFE" w14:textId="6A4D91C6" w:rsidR="009F5A55" w:rsidRDefault="009F5A55" w:rsidP="009F5A55">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9F5A55" w:rsidRPr="00FF4785" w14:paraId="6D6F72E5" w14:textId="77777777" w:rsidTr="007E20BA">
        <w:trPr>
          <w:trHeight w:val="518"/>
        </w:trPr>
        <w:sdt>
          <w:sdtPr>
            <w:rPr>
              <w:rFonts w:ascii="Arial" w:hAnsi="Arial" w:cs="Arial"/>
              <w:sz w:val="18"/>
              <w:szCs w:val="18"/>
            </w:rPr>
            <w:id w:val="-89309810"/>
            <w:placeholder>
              <w:docPart w:val="049C31FF2B5347D7B86B7BF138697228"/>
            </w:placeholder>
          </w:sdtPr>
          <w:sdtEndPr>
            <w:rPr>
              <w:rFonts w:ascii="Times New Roman" w:hAnsi="Times New Roman" w:cs="Times New Roman"/>
              <w:sz w:val="22"/>
              <w:szCs w:val="20"/>
            </w:rPr>
          </w:sdtEndPr>
          <w:sdtContent>
            <w:sdt>
              <w:sdtPr>
                <w:rPr>
                  <w:rFonts w:ascii="Arial" w:hAnsi="Arial" w:cs="Arial"/>
                  <w:sz w:val="18"/>
                  <w:szCs w:val="18"/>
                </w:rPr>
                <w:id w:val="690805399"/>
                <w:placeholder>
                  <w:docPart w:val="DD6D1809419F447C8ACA478D084F5656"/>
                </w:placeholder>
                <w:showingPlcHdr/>
              </w:sdtPr>
              <w:sdtEndPr>
                <w:rPr>
                  <w:rFonts w:ascii="Times New Roman" w:hAnsi="Times New Roman" w:cs="Times New Roman"/>
                  <w:sz w:val="22"/>
                  <w:szCs w:val="20"/>
                </w:rPr>
              </w:sdtEndPr>
              <w:sdtContent>
                <w:tc>
                  <w:tcPr>
                    <w:tcW w:w="8892" w:type="dxa"/>
                    <w:vAlign w:val="center"/>
                  </w:tcPr>
                  <w:p w14:paraId="21B9BC09" w14:textId="1F7BA835" w:rsidR="009F5A55" w:rsidRDefault="0062002B" w:rsidP="0062002B">
                    <w:pPr>
                      <w:rPr>
                        <w:rFonts w:ascii="Arial" w:hAnsi="Arial" w:cs="Arial"/>
                        <w:sz w:val="18"/>
                        <w:szCs w:val="18"/>
                      </w:rPr>
                    </w:pPr>
                    <w:r w:rsidRPr="003A55FD">
                      <w:rPr>
                        <w:rStyle w:val="Textdelcontenidor"/>
                        <w:i/>
                        <w:iCs/>
                        <w:sz w:val="16"/>
                        <w:szCs w:val="16"/>
                      </w:rPr>
                      <w:t>Feu clic o toqueu aquí per escriure text.</w:t>
                    </w:r>
                  </w:p>
                </w:tc>
              </w:sdtContent>
            </w:sdt>
          </w:sdtContent>
        </w:sdt>
      </w:tr>
    </w:tbl>
    <w:p w14:paraId="3197D869" w14:textId="77777777" w:rsidR="00FF4785" w:rsidRDefault="00FF4785" w:rsidP="00CF1572">
      <w:pPr>
        <w:pStyle w:val="normal2"/>
        <w:keepNext w:val="0"/>
        <w:tabs>
          <w:tab w:val="left" w:pos="284"/>
        </w:tabs>
        <w:spacing w:before="0" w:after="0"/>
        <w:ind w:left="426"/>
        <w:jc w:val="both"/>
        <w:outlineLvl w:val="9"/>
        <w:rPr>
          <w:bCs/>
          <w:sz w:val="20"/>
        </w:rPr>
      </w:pPr>
    </w:p>
    <w:p w14:paraId="09A7A845" w14:textId="77777777" w:rsidR="00441CCF" w:rsidRDefault="00441CCF" w:rsidP="00CF1572">
      <w:pPr>
        <w:pStyle w:val="normal2"/>
        <w:keepNext w:val="0"/>
        <w:tabs>
          <w:tab w:val="left" w:pos="284"/>
        </w:tabs>
        <w:spacing w:before="0" w:after="0"/>
        <w:ind w:left="426"/>
        <w:jc w:val="both"/>
        <w:outlineLvl w:val="9"/>
        <w:rPr>
          <w:bCs/>
          <w:sz w:val="20"/>
        </w:rPr>
      </w:pPr>
    </w:p>
    <w:tbl>
      <w:tblPr>
        <w:tblStyle w:val="Taulaambquadrcula"/>
        <w:tblW w:w="8878" w:type="dxa"/>
        <w:tblInd w:w="426" w:type="dxa"/>
        <w:tblBorders>
          <w:insideH w:val="none" w:sz="0" w:space="0" w:color="auto"/>
          <w:insideV w:val="none" w:sz="0" w:space="0" w:color="auto"/>
        </w:tblBorders>
        <w:tblLook w:val="04A0" w:firstRow="1" w:lastRow="0" w:firstColumn="1" w:lastColumn="0" w:noHBand="0" w:noVBand="1"/>
      </w:tblPr>
      <w:tblGrid>
        <w:gridCol w:w="8878"/>
      </w:tblGrid>
      <w:tr w:rsidR="00FF4785" w:rsidRPr="00FF4785" w14:paraId="069D0A29" w14:textId="77777777" w:rsidTr="0062002B">
        <w:trPr>
          <w:trHeight w:val="340"/>
        </w:trPr>
        <w:tc>
          <w:tcPr>
            <w:tcW w:w="8878" w:type="dxa"/>
            <w:shd w:val="clear" w:color="auto" w:fill="D9D9D9" w:themeFill="background1" w:themeFillShade="D9"/>
            <w:vAlign w:val="center"/>
          </w:tcPr>
          <w:p w14:paraId="5BDB496F" w14:textId="5BAFB69B" w:rsidR="00FF4785" w:rsidRPr="00FF4785" w:rsidRDefault="00FF4785" w:rsidP="00297C89">
            <w:pPr>
              <w:rPr>
                <w:rFonts w:ascii="Arial" w:hAnsi="Arial" w:cs="Arial"/>
                <w:b/>
                <w:bCs/>
                <w:sz w:val="18"/>
                <w:szCs w:val="18"/>
              </w:rPr>
            </w:pPr>
            <w:r w:rsidRPr="00FF4785">
              <w:rPr>
                <w:rFonts w:ascii="Arial" w:hAnsi="Arial" w:cs="Arial"/>
                <w:b/>
                <w:bCs/>
                <w:sz w:val="18"/>
                <w:szCs w:val="18"/>
              </w:rPr>
              <w:lastRenderedPageBreak/>
              <w:t>Projecte 5</w:t>
            </w:r>
            <w:r w:rsidRPr="00FF4785">
              <w:rPr>
                <w:rFonts w:ascii="Arial" w:hAnsi="Arial" w:cs="Arial"/>
                <w:sz w:val="18"/>
                <w:szCs w:val="18"/>
              </w:rPr>
              <w:t xml:space="preserve"> / </w:t>
            </w:r>
            <w:r w:rsidRPr="00FF4785">
              <w:rPr>
                <w:rFonts w:ascii="Arial" w:hAnsi="Arial" w:cs="Arial"/>
                <w:i/>
                <w:iCs/>
                <w:sz w:val="18"/>
                <w:szCs w:val="18"/>
                <w:lang w:val="en-GB"/>
              </w:rPr>
              <w:t>Project 5</w:t>
            </w:r>
          </w:p>
        </w:tc>
      </w:tr>
      <w:tr w:rsidR="00BA7FCD" w:rsidRPr="00FF4785" w14:paraId="198AA9C1" w14:textId="77777777" w:rsidTr="0062002B">
        <w:trPr>
          <w:trHeight w:val="340"/>
        </w:trPr>
        <w:tc>
          <w:tcPr>
            <w:tcW w:w="8878" w:type="dxa"/>
            <w:vAlign w:val="center"/>
          </w:tcPr>
          <w:p w14:paraId="0C961457" w14:textId="77777777" w:rsidR="00BA7FCD" w:rsidRDefault="00BA7FCD" w:rsidP="00297C89">
            <w:pPr>
              <w:rPr>
                <w:rFonts w:ascii="Arial" w:hAnsi="Arial" w:cs="Arial"/>
                <w:sz w:val="18"/>
                <w:szCs w:val="18"/>
              </w:rPr>
            </w:pPr>
          </w:p>
          <w:sdt>
            <w:sdtPr>
              <w:rPr>
                <w:rFonts w:ascii="Arial" w:hAnsi="Arial" w:cs="Arial"/>
                <w:sz w:val="18"/>
                <w:szCs w:val="18"/>
              </w:rPr>
              <w:id w:val="1981724480"/>
              <w:placeholder>
                <w:docPart w:val="442E148FFBDA47F8AAAB62A3222E8910"/>
              </w:placeholder>
            </w:sdtPr>
            <w:sdtEndPr/>
            <w:sdtContent>
              <w:sdt>
                <w:sdtPr>
                  <w:rPr>
                    <w:sz w:val="22"/>
                    <w:lang w:eastAsia="ca-ES"/>
                  </w:rPr>
                  <w:id w:val="883916402"/>
                  <w:placeholder>
                    <w:docPart w:val="163A3256512C4B8298E7CB6A512C5AAA"/>
                  </w:placeholder>
                </w:sdtPr>
                <w:sdtEndPr>
                  <w:rPr>
                    <w:lang w:eastAsia="es-ES"/>
                  </w:rPr>
                </w:sdtEndPr>
                <w:sdtContent>
                  <w:sdt>
                    <w:sdtPr>
                      <w:rPr>
                        <w:rFonts w:ascii="Arial" w:hAnsi="Arial" w:cs="Arial"/>
                        <w:sz w:val="18"/>
                        <w:szCs w:val="18"/>
                      </w:rPr>
                      <w:id w:val="-1663464297"/>
                      <w:placeholder>
                        <w:docPart w:val="B418347AADE945A08536845F519FF536"/>
                      </w:placeholder>
                      <w:showingPlcHdr/>
                    </w:sdtPr>
                    <w:sdtEndPr>
                      <w:rPr>
                        <w:rFonts w:ascii="Times New Roman" w:hAnsi="Times New Roman" w:cs="Times New Roman"/>
                        <w:sz w:val="22"/>
                        <w:szCs w:val="20"/>
                      </w:rPr>
                    </w:sdtEndPr>
                    <w:sdtContent>
                      <w:p w14:paraId="7496FF48" w14:textId="390D9C08" w:rsidR="00BA7FCD" w:rsidRDefault="0062002B" w:rsidP="0062002B">
                        <w:pPr>
                          <w:rPr>
                            <w:rFonts w:ascii="Arial" w:hAnsi="Arial" w:cs="Arial"/>
                            <w:sz w:val="18"/>
                            <w:szCs w:val="18"/>
                          </w:rPr>
                        </w:pPr>
                        <w:r w:rsidRPr="003A55FD">
                          <w:rPr>
                            <w:rStyle w:val="Textdelcontenidor"/>
                            <w:i/>
                            <w:iCs/>
                            <w:sz w:val="16"/>
                            <w:szCs w:val="16"/>
                          </w:rPr>
                          <w:t>Feu clic o toqueu aquí per escriure text.</w:t>
                        </w:r>
                      </w:p>
                    </w:sdtContent>
                  </w:sdt>
                </w:sdtContent>
              </w:sdt>
            </w:sdtContent>
          </w:sdt>
          <w:p w14:paraId="5FCC5767" w14:textId="77777777" w:rsidR="00BA7FCD" w:rsidRDefault="00BA7FCD" w:rsidP="00297C89">
            <w:pPr>
              <w:rPr>
                <w:rFonts w:ascii="Arial" w:hAnsi="Arial" w:cs="Arial"/>
                <w:sz w:val="18"/>
                <w:szCs w:val="18"/>
              </w:rPr>
            </w:pPr>
          </w:p>
          <w:p w14:paraId="524E1BBB" w14:textId="77777777" w:rsidR="00BA7FCD" w:rsidRPr="00FF4785" w:rsidRDefault="00BA7FCD" w:rsidP="00297C89">
            <w:pPr>
              <w:rPr>
                <w:rFonts w:ascii="Arial" w:hAnsi="Arial" w:cs="Arial"/>
                <w:sz w:val="18"/>
                <w:szCs w:val="18"/>
              </w:rPr>
            </w:pPr>
          </w:p>
        </w:tc>
      </w:tr>
      <w:tr w:rsidR="009F5A55" w:rsidRPr="00FF4785" w14:paraId="45D4A4B3" w14:textId="77777777" w:rsidTr="0062002B">
        <w:trPr>
          <w:trHeight w:val="340"/>
        </w:trPr>
        <w:tc>
          <w:tcPr>
            <w:tcW w:w="8878" w:type="dxa"/>
            <w:shd w:val="clear" w:color="auto" w:fill="D9D9D9" w:themeFill="background1" w:themeFillShade="D9"/>
            <w:vAlign w:val="center"/>
          </w:tcPr>
          <w:p w14:paraId="34D0B5A1" w14:textId="28A81342" w:rsidR="009F5A55" w:rsidRDefault="009F5A55" w:rsidP="009F5A55">
            <w:pPr>
              <w:rPr>
                <w:rFonts w:ascii="Arial" w:hAnsi="Arial" w:cs="Arial"/>
                <w:sz w:val="18"/>
                <w:szCs w:val="18"/>
              </w:rPr>
            </w:pPr>
            <w:r w:rsidRPr="00B64D05">
              <w:rPr>
                <w:rFonts w:ascii="Arial" w:hAnsi="Arial" w:cs="Arial"/>
                <w:b/>
                <w:bCs/>
                <w:sz w:val="18"/>
                <w:szCs w:val="18"/>
              </w:rPr>
              <w:t>Aportació de la persona candidata</w:t>
            </w:r>
            <w:r>
              <w:rPr>
                <w:rFonts w:ascii="Arial" w:hAnsi="Arial" w:cs="Arial"/>
                <w:b/>
                <w:bCs/>
                <w:sz w:val="18"/>
                <w:szCs w:val="18"/>
              </w:rPr>
              <w:t xml:space="preserve"> / </w:t>
            </w:r>
            <w:r w:rsidRPr="007858CB">
              <w:rPr>
                <w:rFonts w:ascii="Arial" w:hAnsi="Arial" w:cs="Arial"/>
                <w:i/>
                <w:iCs/>
                <w:sz w:val="18"/>
                <w:szCs w:val="18"/>
                <w:lang w:val="es-ES"/>
              </w:rPr>
              <w:t>Contribution of the candidate</w:t>
            </w:r>
          </w:p>
        </w:tc>
      </w:tr>
      <w:tr w:rsidR="009F5A55" w:rsidRPr="00FF4785" w14:paraId="57E3E701" w14:textId="77777777" w:rsidTr="0062002B">
        <w:trPr>
          <w:trHeight w:val="573"/>
        </w:trPr>
        <w:sdt>
          <w:sdtPr>
            <w:rPr>
              <w:rFonts w:ascii="Arial" w:hAnsi="Arial" w:cs="Arial"/>
              <w:sz w:val="18"/>
              <w:szCs w:val="18"/>
            </w:rPr>
            <w:id w:val="1269811248"/>
            <w:placeholder>
              <w:docPart w:val="E582382589394D93A6EB6611CD901E6D"/>
            </w:placeholder>
          </w:sdtPr>
          <w:sdtEndPr>
            <w:rPr>
              <w:rFonts w:ascii="Times New Roman" w:hAnsi="Times New Roman" w:cs="Times New Roman"/>
              <w:sz w:val="22"/>
              <w:szCs w:val="20"/>
            </w:rPr>
          </w:sdtEndPr>
          <w:sdtContent>
            <w:sdt>
              <w:sdtPr>
                <w:rPr>
                  <w:rFonts w:ascii="Arial" w:hAnsi="Arial" w:cs="Arial"/>
                  <w:sz w:val="18"/>
                  <w:szCs w:val="18"/>
                </w:rPr>
                <w:id w:val="-731151163"/>
                <w:placeholder>
                  <w:docPart w:val="31AB437415144A26B83E0D08B087E99E"/>
                </w:placeholder>
                <w:showingPlcHdr/>
              </w:sdtPr>
              <w:sdtEndPr>
                <w:rPr>
                  <w:rFonts w:ascii="Times New Roman" w:hAnsi="Times New Roman" w:cs="Times New Roman"/>
                  <w:sz w:val="22"/>
                  <w:szCs w:val="20"/>
                </w:rPr>
              </w:sdtEndPr>
              <w:sdtContent>
                <w:tc>
                  <w:tcPr>
                    <w:tcW w:w="8878" w:type="dxa"/>
                    <w:vAlign w:val="center"/>
                  </w:tcPr>
                  <w:p w14:paraId="08C3BADA" w14:textId="0F473585" w:rsidR="009F5A55" w:rsidRDefault="0062002B" w:rsidP="0062002B">
                    <w:pPr>
                      <w:rPr>
                        <w:rFonts w:ascii="Arial" w:hAnsi="Arial" w:cs="Arial"/>
                        <w:sz w:val="18"/>
                        <w:szCs w:val="18"/>
                      </w:rPr>
                    </w:pPr>
                    <w:r w:rsidRPr="003A55FD">
                      <w:rPr>
                        <w:rStyle w:val="Textdelcontenidor"/>
                        <w:i/>
                        <w:iCs/>
                        <w:sz w:val="16"/>
                        <w:szCs w:val="16"/>
                      </w:rPr>
                      <w:t>Feu clic o toqueu aquí per escriure text.</w:t>
                    </w:r>
                  </w:p>
                </w:tc>
              </w:sdtContent>
            </w:sdt>
          </w:sdtContent>
        </w:sdt>
      </w:tr>
    </w:tbl>
    <w:p w14:paraId="52C46A1D" w14:textId="77777777" w:rsidR="00FF4785" w:rsidRPr="00324FA4" w:rsidRDefault="00FF4785" w:rsidP="00CF1572">
      <w:pPr>
        <w:pStyle w:val="normal2"/>
        <w:keepNext w:val="0"/>
        <w:tabs>
          <w:tab w:val="left" w:pos="284"/>
        </w:tabs>
        <w:spacing w:before="0" w:after="0"/>
        <w:ind w:left="426"/>
        <w:jc w:val="both"/>
        <w:outlineLvl w:val="9"/>
        <w:rPr>
          <w:bCs/>
          <w:sz w:val="20"/>
        </w:rPr>
      </w:pPr>
    </w:p>
    <w:p w14:paraId="0707F6CE" w14:textId="77777777" w:rsidR="00B41937" w:rsidRDefault="00B41937" w:rsidP="00CF1572">
      <w:pPr>
        <w:pStyle w:val="normal2"/>
        <w:keepNext w:val="0"/>
        <w:tabs>
          <w:tab w:val="left" w:pos="284"/>
        </w:tabs>
        <w:spacing w:before="0" w:after="0"/>
        <w:ind w:left="426"/>
        <w:jc w:val="both"/>
        <w:outlineLvl w:val="9"/>
        <w:rPr>
          <w:bCs/>
          <w:sz w:val="20"/>
        </w:rPr>
        <w:sectPr w:rsidR="00B41937" w:rsidSect="00CA0329">
          <w:type w:val="continuous"/>
          <w:pgSz w:w="11906" w:h="16838" w:code="9"/>
          <w:pgMar w:top="2127" w:right="991" w:bottom="-1702" w:left="1418" w:header="454" w:footer="449" w:gutter="0"/>
          <w:cols w:space="708"/>
        </w:sectPr>
      </w:pPr>
    </w:p>
    <w:p w14:paraId="750571F4" w14:textId="5895DC41" w:rsidR="00BA7FCD" w:rsidRDefault="00BA7FCD" w:rsidP="00CF1572">
      <w:pPr>
        <w:pStyle w:val="normal2"/>
        <w:keepNext w:val="0"/>
        <w:tabs>
          <w:tab w:val="left" w:pos="284"/>
        </w:tabs>
        <w:spacing w:before="0" w:after="0"/>
        <w:ind w:left="426"/>
        <w:jc w:val="both"/>
        <w:outlineLvl w:val="9"/>
        <w:rPr>
          <w:bCs/>
          <w:sz w:val="20"/>
        </w:rPr>
      </w:pPr>
      <w:r>
        <w:rPr>
          <w:bCs/>
          <w:sz w:val="20"/>
        </w:rPr>
        <w:br w:type="page"/>
      </w:r>
    </w:p>
    <w:p w14:paraId="36AA31B3" w14:textId="2CC51B5E" w:rsidR="00952613" w:rsidRPr="002613E2" w:rsidRDefault="00113E6E" w:rsidP="00B834D2">
      <w:pPr>
        <w:pStyle w:val="Pargrafdellista"/>
        <w:widowControl w:val="0"/>
        <w:numPr>
          <w:ilvl w:val="0"/>
          <w:numId w:val="10"/>
        </w:numPr>
        <w:ind w:right="-1"/>
        <w:jc w:val="both"/>
        <w:rPr>
          <w:rFonts w:ascii="Arial" w:eastAsia="Arial" w:hAnsi="Arial" w:cs="Arial"/>
          <w:b/>
          <w:bCs/>
        </w:rPr>
      </w:pPr>
      <w:r w:rsidRPr="008A1389">
        <w:rPr>
          <w:rFonts w:ascii="Arial" w:hAnsi="Arial" w:cs="Arial"/>
          <w:b/>
          <w:bCs/>
        </w:rPr>
        <w:lastRenderedPageBreak/>
        <w:t>RECONEIXEMENT CIENTÍFIC</w:t>
      </w:r>
      <w:r w:rsidR="002613E2">
        <w:rPr>
          <w:rFonts w:ascii="Arial" w:hAnsi="Arial" w:cs="Arial"/>
          <w:b/>
          <w:bCs/>
        </w:rPr>
        <w:t xml:space="preserve"> / </w:t>
      </w:r>
      <w:r w:rsidR="002613E2" w:rsidRPr="002613E2">
        <w:rPr>
          <w:rFonts w:ascii="Arial" w:hAnsi="Arial" w:cs="Arial"/>
          <w:i/>
          <w:iCs/>
        </w:rPr>
        <w:t>SCIENTIFIC RECOGNITION</w:t>
      </w:r>
    </w:p>
    <w:p w14:paraId="3FF0D214" w14:textId="77777777" w:rsidR="002613E2" w:rsidRPr="008A1389" w:rsidRDefault="002613E2" w:rsidP="00B834D2">
      <w:pPr>
        <w:pStyle w:val="Pargrafdellista"/>
        <w:widowControl w:val="0"/>
        <w:ind w:left="360" w:right="-1"/>
        <w:jc w:val="both"/>
        <w:rPr>
          <w:rFonts w:ascii="Arial" w:eastAsia="Arial" w:hAnsi="Arial" w:cs="Arial"/>
          <w:b/>
          <w:bCs/>
        </w:rPr>
      </w:pPr>
    </w:p>
    <w:p w14:paraId="6464180C" w14:textId="73664D23" w:rsidR="00346736" w:rsidRPr="00952613" w:rsidRDefault="00346736" w:rsidP="00B834D2">
      <w:pPr>
        <w:widowControl w:val="0"/>
        <w:ind w:left="360" w:right="-1"/>
        <w:jc w:val="both"/>
        <w:rPr>
          <w:rFonts w:ascii="Arial" w:eastAsia="Arial" w:hAnsi="Arial" w:cs="Arial"/>
        </w:rPr>
      </w:pPr>
      <w:r w:rsidRPr="00952613">
        <w:rPr>
          <w:rFonts w:ascii="Arial" w:eastAsia="Arial" w:hAnsi="Arial" w:cs="Arial"/>
        </w:rPr>
        <w:t xml:space="preserve">Participació en consells assessors científics (scientific advisory boards) o en tribunals/panels d'avaluació d'alt nivell (European Research Council o altres consells internacionals de prestigi i reconeixement similars). </w:t>
      </w:r>
    </w:p>
    <w:p w14:paraId="35DDE32D" w14:textId="77777777" w:rsidR="00952613" w:rsidRDefault="00346736" w:rsidP="00B834D2">
      <w:pPr>
        <w:widowControl w:val="0"/>
        <w:ind w:left="360" w:right="-1"/>
        <w:jc w:val="both"/>
        <w:rPr>
          <w:rFonts w:ascii="Arial" w:hAnsi="Arial" w:cs="Arial"/>
          <w:bCs/>
        </w:rPr>
      </w:pPr>
      <w:r w:rsidRPr="00ED1E82">
        <w:rPr>
          <w:rFonts w:ascii="Arial" w:hAnsi="Arial" w:cs="Arial"/>
          <w:bCs/>
        </w:rPr>
        <w:t xml:space="preserve">Mentoria o direcció de tesis doctorals o màsters, aportacions a congressos, participació en xarxes, premis o altres reconeixements destacats dins del seu àmbit, sobretot de rellevància internacional. </w:t>
      </w:r>
    </w:p>
    <w:p w14:paraId="3DCF4B63" w14:textId="3F70D345" w:rsidR="00346736" w:rsidRDefault="00346736" w:rsidP="00B834D2">
      <w:pPr>
        <w:widowControl w:val="0"/>
        <w:ind w:left="360" w:right="-1"/>
        <w:jc w:val="both"/>
        <w:rPr>
          <w:rFonts w:ascii="Arial" w:hAnsi="Arial" w:cs="Arial"/>
          <w:bCs/>
        </w:rPr>
      </w:pPr>
      <w:r w:rsidRPr="00ED1E82">
        <w:rPr>
          <w:rFonts w:ascii="Arial" w:hAnsi="Arial" w:cs="Arial"/>
          <w:bCs/>
        </w:rPr>
        <w:t>També es valor</w:t>
      </w:r>
      <w:r w:rsidR="00CC3259">
        <w:rPr>
          <w:rFonts w:ascii="Arial" w:hAnsi="Arial" w:cs="Arial"/>
          <w:bCs/>
        </w:rPr>
        <w:t>à</w:t>
      </w:r>
      <w:r w:rsidRPr="00ED1E82">
        <w:rPr>
          <w:rFonts w:ascii="Arial" w:hAnsi="Arial" w:cs="Arial"/>
          <w:bCs/>
        </w:rPr>
        <w:t xml:space="preserve"> qualsevol altre mèrit similar </w:t>
      </w:r>
      <w:r w:rsidR="00952613">
        <w:rPr>
          <w:rFonts w:ascii="Arial" w:hAnsi="Arial" w:cs="Arial"/>
          <w:bCs/>
        </w:rPr>
        <w:t>i que tingui especial rellevància en el seu àmbit científic</w:t>
      </w:r>
      <w:r w:rsidRPr="00ED1E82">
        <w:rPr>
          <w:rFonts w:ascii="Arial" w:hAnsi="Arial" w:cs="Arial"/>
          <w:bCs/>
        </w:rPr>
        <w:t>.</w:t>
      </w:r>
    </w:p>
    <w:p w14:paraId="01B05109" w14:textId="4A7122F7" w:rsidR="00952613" w:rsidRPr="00ED1E82" w:rsidRDefault="008D74DC" w:rsidP="00B834D2">
      <w:pPr>
        <w:widowControl w:val="0"/>
        <w:ind w:left="360" w:right="-1"/>
        <w:jc w:val="both"/>
        <w:rPr>
          <w:rFonts w:ascii="Arial" w:hAnsi="Arial" w:cs="Arial"/>
          <w:bCs/>
        </w:rPr>
      </w:pPr>
      <w:r>
        <w:rPr>
          <w:rFonts w:ascii="Arial" w:hAnsi="Arial" w:cs="Arial"/>
          <w:bCs/>
        </w:rPr>
        <w:t>(</w:t>
      </w:r>
      <w:r w:rsidR="00F41860">
        <w:rPr>
          <w:rFonts w:ascii="Arial" w:hAnsi="Arial" w:cs="Arial"/>
          <w:bCs/>
        </w:rPr>
        <w:t>m</w:t>
      </w:r>
      <w:r w:rsidR="00952613">
        <w:rPr>
          <w:rFonts w:ascii="Arial" w:hAnsi="Arial" w:cs="Arial"/>
          <w:bCs/>
        </w:rPr>
        <w:t>àxim 3 pàgines</w:t>
      </w:r>
      <w:r>
        <w:rPr>
          <w:rFonts w:ascii="Arial" w:hAnsi="Arial" w:cs="Arial"/>
          <w:bCs/>
        </w:rPr>
        <w:t>)</w:t>
      </w:r>
      <w:r w:rsidR="00952613">
        <w:rPr>
          <w:rFonts w:ascii="Arial" w:hAnsi="Arial" w:cs="Arial"/>
          <w:bCs/>
        </w:rPr>
        <w:t>.</w:t>
      </w:r>
    </w:p>
    <w:p w14:paraId="098D8B88" w14:textId="77777777" w:rsidR="00A034DA" w:rsidRPr="007641EB" w:rsidRDefault="00A034DA" w:rsidP="00B834D2">
      <w:pPr>
        <w:pStyle w:val="normal2"/>
        <w:keepNext w:val="0"/>
        <w:tabs>
          <w:tab w:val="left" w:pos="426"/>
        </w:tabs>
        <w:spacing w:before="0" w:after="0"/>
        <w:ind w:left="426"/>
        <w:jc w:val="both"/>
        <w:rPr>
          <w:sz w:val="20"/>
          <w:lang w:val="en-GB"/>
        </w:rPr>
      </w:pPr>
    </w:p>
    <w:p w14:paraId="28E154F6" w14:textId="77777777" w:rsidR="008D74DC" w:rsidRPr="00600F8D" w:rsidRDefault="008D74DC" w:rsidP="00B834D2">
      <w:pPr>
        <w:widowControl w:val="0"/>
        <w:ind w:left="360" w:right="-1"/>
        <w:jc w:val="both"/>
        <w:rPr>
          <w:rFonts w:ascii="Arial" w:hAnsi="Arial" w:cs="Arial"/>
          <w:bCs/>
          <w:i/>
          <w:iCs/>
          <w:lang w:val="en-GB"/>
        </w:rPr>
      </w:pPr>
      <w:r w:rsidRPr="00600F8D">
        <w:rPr>
          <w:rFonts w:ascii="Arial" w:hAnsi="Arial" w:cs="Arial"/>
          <w:bCs/>
          <w:i/>
          <w:iCs/>
          <w:lang w:val="en-GB"/>
        </w:rPr>
        <w:t>Participation in scientific advisory boards or in high-level evaluation panels/committees (such as the European Research Council or other similarly prestigious and internationally recognized bodies).</w:t>
      </w:r>
    </w:p>
    <w:p w14:paraId="67852BD8" w14:textId="77777777" w:rsidR="008D74DC" w:rsidRPr="00600F8D" w:rsidRDefault="008D74DC" w:rsidP="00B834D2">
      <w:pPr>
        <w:widowControl w:val="0"/>
        <w:ind w:left="360" w:right="-1"/>
        <w:jc w:val="both"/>
        <w:rPr>
          <w:rFonts w:ascii="Arial" w:hAnsi="Arial" w:cs="Arial"/>
          <w:bCs/>
          <w:i/>
          <w:iCs/>
          <w:lang w:val="en-GB"/>
        </w:rPr>
      </w:pPr>
      <w:r w:rsidRPr="00600F8D">
        <w:rPr>
          <w:rFonts w:ascii="Arial" w:hAnsi="Arial" w:cs="Arial"/>
          <w:bCs/>
          <w:i/>
          <w:iCs/>
          <w:lang w:val="en-GB"/>
        </w:rPr>
        <w:t>Mentoring or supervision of doctoral or master’s theses, contributions to conferences, participation in networks, awards, or other notable recognitions within the field, particularly those of international relevance.</w:t>
      </w:r>
    </w:p>
    <w:p w14:paraId="7AEFEC6F" w14:textId="77777777" w:rsidR="008D74DC" w:rsidRPr="00600F8D" w:rsidRDefault="008D74DC" w:rsidP="00B834D2">
      <w:pPr>
        <w:widowControl w:val="0"/>
        <w:ind w:left="360" w:right="-1"/>
        <w:jc w:val="both"/>
        <w:rPr>
          <w:rFonts w:ascii="Arial" w:hAnsi="Arial" w:cs="Arial"/>
          <w:bCs/>
          <w:i/>
          <w:iCs/>
          <w:lang w:val="en-GB"/>
        </w:rPr>
      </w:pPr>
      <w:r w:rsidRPr="00600F8D">
        <w:rPr>
          <w:rFonts w:ascii="Arial" w:hAnsi="Arial" w:cs="Arial"/>
          <w:bCs/>
          <w:i/>
          <w:iCs/>
          <w:lang w:val="en-GB"/>
        </w:rPr>
        <w:t>Any other similar merits of particular significance within the candidate’s scientific field will also be considered.</w:t>
      </w:r>
    </w:p>
    <w:p w14:paraId="1D385C4F" w14:textId="392F96E5" w:rsidR="0039108F" w:rsidRPr="00600F8D" w:rsidRDefault="008D74DC" w:rsidP="00600F8D">
      <w:pPr>
        <w:widowControl w:val="0"/>
        <w:pBdr>
          <w:bottom w:val="single" w:sz="4" w:space="1" w:color="auto"/>
        </w:pBdr>
        <w:ind w:left="360" w:right="-1"/>
        <w:jc w:val="both"/>
        <w:rPr>
          <w:rFonts w:ascii="Arial" w:hAnsi="Arial" w:cs="Arial"/>
          <w:bCs/>
          <w:i/>
          <w:iCs/>
          <w:lang w:val="en-GB"/>
        </w:rPr>
      </w:pPr>
      <w:r w:rsidRPr="00600F8D">
        <w:rPr>
          <w:rFonts w:ascii="Arial" w:hAnsi="Arial" w:cs="Arial"/>
          <w:bCs/>
          <w:i/>
          <w:iCs/>
          <w:lang w:val="en-GB"/>
        </w:rPr>
        <w:t>(</w:t>
      </w:r>
      <w:r w:rsidR="00F41860" w:rsidRPr="00600F8D">
        <w:rPr>
          <w:rFonts w:ascii="Arial" w:hAnsi="Arial" w:cs="Arial"/>
          <w:bCs/>
          <w:i/>
          <w:iCs/>
          <w:lang w:val="en-GB"/>
        </w:rPr>
        <w:t>m</w:t>
      </w:r>
      <w:r w:rsidRPr="00600F8D">
        <w:rPr>
          <w:rFonts w:ascii="Arial" w:hAnsi="Arial" w:cs="Arial"/>
          <w:bCs/>
          <w:i/>
          <w:iCs/>
          <w:lang w:val="en-GB"/>
        </w:rPr>
        <w:t>aximum 3 pages).</w:t>
      </w:r>
    </w:p>
    <w:p w14:paraId="28700FEB" w14:textId="77777777" w:rsidR="00A034DA" w:rsidRDefault="00A034DA" w:rsidP="00B834D2">
      <w:pPr>
        <w:pStyle w:val="normal2"/>
        <w:keepNext w:val="0"/>
        <w:tabs>
          <w:tab w:val="left" w:pos="426"/>
        </w:tabs>
        <w:spacing w:before="0" w:after="0"/>
        <w:jc w:val="both"/>
        <w:rPr>
          <w:i/>
          <w:iCs/>
          <w:sz w:val="20"/>
        </w:rPr>
      </w:pPr>
    </w:p>
    <w:p w14:paraId="49E38001" w14:textId="77777777" w:rsidR="00932A9B" w:rsidRDefault="00932A9B" w:rsidP="00B834D2">
      <w:pPr>
        <w:pStyle w:val="normal2"/>
        <w:keepNext w:val="0"/>
        <w:tabs>
          <w:tab w:val="left" w:pos="426"/>
        </w:tabs>
        <w:spacing w:before="0" w:after="0"/>
        <w:jc w:val="both"/>
        <w:rPr>
          <w:i/>
          <w:iCs/>
          <w:sz w:val="20"/>
        </w:rPr>
      </w:pPr>
    </w:p>
    <w:p w14:paraId="7ECE26CB" w14:textId="74D45749" w:rsidR="0039108F" w:rsidRPr="00932A9B" w:rsidRDefault="0039108F" w:rsidP="00932A9B">
      <w:pPr>
        <w:pStyle w:val="Pargrafdellista"/>
        <w:numPr>
          <w:ilvl w:val="0"/>
          <w:numId w:val="13"/>
        </w:numPr>
        <w:jc w:val="both"/>
        <w:rPr>
          <w:rFonts w:ascii="Arial" w:hAnsi="Arial" w:cs="Arial"/>
          <w:i/>
          <w:iCs/>
        </w:rPr>
      </w:pPr>
      <w:r w:rsidRPr="00932A9B">
        <w:rPr>
          <w:rFonts w:ascii="Arial" w:hAnsi="Arial" w:cs="Arial"/>
          <w:b/>
          <w:bCs/>
        </w:rPr>
        <w:t>Honors</w:t>
      </w:r>
      <w:r w:rsidR="00952613" w:rsidRPr="00932A9B">
        <w:rPr>
          <w:rFonts w:ascii="Arial" w:hAnsi="Arial" w:cs="Arial"/>
          <w:b/>
          <w:bCs/>
        </w:rPr>
        <w:t xml:space="preserve">, </w:t>
      </w:r>
      <w:r w:rsidRPr="00932A9B">
        <w:rPr>
          <w:rFonts w:ascii="Arial" w:hAnsi="Arial" w:cs="Arial"/>
          <w:b/>
          <w:bCs/>
        </w:rPr>
        <w:t>premis</w:t>
      </w:r>
      <w:r w:rsidR="00952613" w:rsidRPr="00932A9B">
        <w:rPr>
          <w:rFonts w:ascii="Arial" w:hAnsi="Arial" w:cs="Arial"/>
          <w:b/>
          <w:bCs/>
        </w:rPr>
        <w:t xml:space="preserve"> i participació en consells internacionals</w:t>
      </w:r>
      <w:r w:rsidRPr="00932A9B">
        <w:rPr>
          <w:rFonts w:ascii="Arial" w:hAnsi="Arial" w:cs="Arial"/>
          <w:b/>
          <w:bCs/>
        </w:rPr>
        <w:t xml:space="preserve"> en els últims 5 anys</w:t>
      </w:r>
      <w:r w:rsidRPr="00932A9B">
        <w:rPr>
          <w:rFonts w:ascii="Arial" w:hAnsi="Arial" w:cs="Arial"/>
        </w:rPr>
        <w:t xml:space="preserve"> </w:t>
      </w:r>
      <w:r w:rsidR="00B5651C" w:rsidRPr="00932A9B">
        <w:rPr>
          <w:rFonts w:ascii="Arial" w:hAnsi="Arial" w:cs="Arial"/>
        </w:rPr>
        <w:t xml:space="preserve">/ </w:t>
      </w:r>
      <w:r w:rsidR="00BF5799" w:rsidRPr="00932A9B">
        <w:rPr>
          <w:rFonts w:ascii="Arial" w:hAnsi="Arial" w:cs="Arial"/>
          <w:i/>
          <w:iCs/>
        </w:rPr>
        <w:t>Honors, premis i participació en consells internacionals en els últims 5 anys</w:t>
      </w:r>
    </w:p>
    <w:p w14:paraId="692A2EF8" w14:textId="77777777" w:rsidR="0039108F" w:rsidRDefault="0039108F" w:rsidP="00B834D2">
      <w:pPr>
        <w:jc w:val="both"/>
        <w:rPr>
          <w:rFonts w:ascii="Arial" w:hAnsi="Arial" w:cs="Arial"/>
        </w:rPr>
      </w:pPr>
    </w:p>
    <w:p w14:paraId="11AB469F" w14:textId="77777777" w:rsidR="0039108F" w:rsidRPr="00F27C2D" w:rsidRDefault="0039108F" w:rsidP="00B834D2">
      <w:pPr>
        <w:jc w:val="both"/>
        <w:rPr>
          <w:rFonts w:ascii="Arial" w:hAnsi="Arial" w:cs="Arial"/>
        </w:rPr>
        <w:sectPr w:rsidR="0039108F" w:rsidRPr="00F27C2D" w:rsidSect="00632AD6">
          <w:headerReference w:type="default" r:id="rId13"/>
          <w:footerReference w:type="default" r:id="rId14"/>
          <w:type w:val="continuous"/>
          <w:pgSz w:w="11906" w:h="16838" w:code="9"/>
          <w:pgMar w:top="2127" w:right="991" w:bottom="-1702" w:left="1418" w:header="454" w:footer="449" w:gutter="0"/>
          <w:cols w:space="708"/>
        </w:sectPr>
      </w:pPr>
    </w:p>
    <w:p w14:paraId="3153FB06" w14:textId="1CF5A73D"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1DF1FDF3" w14:textId="77777777" w:rsidR="0079175B" w:rsidRDefault="0079175B" w:rsidP="00B834D2">
      <w:pPr>
        <w:jc w:val="both"/>
        <w:rPr>
          <w:rFonts w:ascii="Arial" w:hAnsi="Arial" w:cs="Arial"/>
        </w:rPr>
      </w:pPr>
    </w:p>
    <w:p w14:paraId="50C1E950" w14:textId="77777777" w:rsidR="00A13560" w:rsidRPr="00F27C2D" w:rsidRDefault="00A13560" w:rsidP="00B834D2">
      <w:pPr>
        <w:jc w:val="both"/>
        <w:rPr>
          <w:rFonts w:ascii="Arial" w:hAnsi="Arial" w:cs="Arial"/>
        </w:rPr>
      </w:pPr>
    </w:p>
    <w:p w14:paraId="146E7FE8" w14:textId="77777777" w:rsidR="0039108F" w:rsidRPr="00F27C2D" w:rsidRDefault="0039108F" w:rsidP="00B834D2">
      <w:pPr>
        <w:jc w:val="both"/>
        <w:rPr>
          <w:rFonts w:ascii="Arial" w:hAnsi="Arial" w:cs="Arial"/>
        </w:rPr>
      </w:pPr>
    </w:p>
    <w:p w14:paraId="1258DCA1" w14:textId="77777777" w:rsidR="0039108F" w:rsidRDefault="0039108F" w:rsidP="00B834D2">
      <w:pPr>
        <w:jc w:val="both"/>
        <w:rPr>
          <w:rFonts w:ascii="Arial" w:hAnsi="Arial" w:cs="Arial"/>
        </w:rPr>
        <w:sectPr w:rsidR="0039108F" w:rsidSect="00632AD6">
          <w:type w:val="continuous"/>
          <w:pgSz w:w="11906" w:h="16838" w:code="9"/>
          <w:pgMar w:top="2127" w:right="991" w:bottom="-1702" w:left="1418" w:header="454" w:footer="449" w:gutter="0"/>
          <w:cols w:space="708"/>
          <w:formProt w:val="0"/>
        </w:sectPr>
      </w:pPr>
    </w:p>
    <w:p w14:paraId="70814BD6" w14:textId="77777777" w:rsidR="0039108F" w:rsidRPr="007717A5" w:rsidRDefault="0039108F" w:rsidP="00B834D2">
      <w:pPr>
        <w:jc w:val="both"/>
        <w:rPr>
          <w:rFonts w:ascii="Arial" w:hAnsi="Arial" w:cs="Arial"/>
        </w:rPr>
      </w:pPr>
    </w:p>
    <w:p w14:paraId="6BE05A24" w14:textId="77777777" w:rsidR="00BF5799" w:rsidRPr="00932A9B" w:rsidRDefault="00952613" w:rsidP="00932A9B">
      <w:pPr>
        <w:pStyle w:val="Pargrafdellista"/>
        <w:numPr>
          <w:ilvl w:val="0"/>
          <w:numId w:val="13"/>
        </w:numPr>
        <w:jc w:val="both"/>
        <w:rPr>
          <w:rFonts w:ascii="Arial" w:hAnsi="Arial" w:cs="Arial"/>
          <w:i/>
          <w:iCs/>
        </w:rPr>
      </w:pPr>
      <w:r w:rsidRPr="00932A9B">
        <w:rPr>
          <w:rFonts w:ascii="Arial" w:hAnsi="Arial" w:cs="Arial"/>
          <w:b/>
          <w:bCs/>
        </w:rPr>
        <w:t>D</w:t>
      </w:r>
      <w:r w:rsidR="00045CF7" w:rsidRPr="00932A9B">
        <w:rPr>
          <w:rFonts w:ascii="Arial" w:hAnsi="Arial" w:cs="Arial"/>
          <w:b/>
          <w:bCs/>
        </w:rPr>
        <w:t>octorands</w:t>
      </w:r>
      <w:r w:rsidR="009736E4" w:rsidRPr="00932A9B">
        <w:rPr>
          <w:rFonts w:ascii="Arial" w:hAnsi="Arial" w:cs="Arial"/>
          <w:b/>
          <w:bCs/>
        </w:rPr>
        <w:t xml:space="preserve"> supervisats </w:t>
      </w:r>
      <w:r w:rsidR="00572515" w:rsidRPr="00932A9B">
        <w:rPr>
          <w:rFonts w:ascii="Arial" w:hAnsi="Arial" w:cs="Arial"/>
          <w:b/>
          <w:bCs/>
        </w:rPr>
        <w:t>i altres accions de mentoring destacables en els últims 5 anys</w:t>
      </w:r>
      <w:r w:rsidR="00BF5799" w:rsidRPr="00932A9B">
        <w:rPr>
          <w:rFonts w:ascii="Arial" w:hAnsi="Arial" w:cs="Arial"/>
          <w:b/>
          <w:bCs/>
        </w:rPr>
        <w:t xml:space="preserve"> </w:t>
      </w:r>
      <w:r w:rsidR="00BF5799" w:rsidRPr="00385D0D">
        <w:rPr>
          <w:rFonts w:ascii="Arial" w:hAnsi="Arial" w:cs="Arial"/>
        </w:rPr>
        <w:t>/</w:t>
      </w:r>
      <w:r w:rsidR="00BF5799" w:rsidRPr="00932A9B">
        <w:rPr>
          <w:rFonts w:ascii="Arial" w:hAnsi="Arial" w:cs="Arial"/>
          <w:b/>
          <w:bCs/>
        </w:rPr>
        <w:t xml:space="preserve"> </w:t>
      </w:r>
      <w:r w:rsidR="00BF5799" w:rsidRPr="00385D0D">
        <w:rPr>
          <w:rFonts w:ascii="Arial" w:hAnsi="Arial" w:cs="Arial"/>
          <w:i/>
          <w:iCs/>
          <w:lang w:val="en-GB"/>
        </w:rPr>
        <w:t>Supervision of doctoral candidates and other notable mentoring activities over the last five years.</w:t>
      </w:r>
    </w:p>
    <w:p w14:paraId="314912B4" w14:textId="77777777" w:rsidR="008E2389" w:rsidRPr="00F27C2D" w:rsidRDefault="008E2389" w:rsidP="00B834D2">
      <w:pPr>
        <w:jc w:val="both"/>
        <w:rPr>
          <w:rFonts w:ascii="Arial" w:hAnsi="Arial" w:cs="Arial"/>
        </w:rPr>
      </w:pPr>
    </w:p>
    <w:p w14:paraId="107117D1" w14:textId="77777777" w:rsidR="00927995" w:rsidRPr="00F27C2D" w:rsidRDefault="00927995" w:rsidP="00B834D2">
      <w:pPr>
        <w:jc w:val="both"/>
        <w:rPr>
          <w:rFonts w:ascii="Arial" w:hAnsi="Arial" w:cs="Arial"/>
        </w:rPr>
        <w:sectPr w:rsidR="00927995" w:rsidRPr="00F27C2D" w:rsidSect="00632AD6">
          <w:type w:val="continuous"/>
          <w:pgSz w:w="11906" w:h="16838" w:code="9"/>
          <w:pgMar w:top="2127" w:right="991" w:bottom="-1702" w:left="1418" w:header="454" w:footer="449" w:gutter="0"/>
          <w:cols w:space="708"/>
        </w:sectPr>
      </w:pPr>
    </w:p>
    <w:p w14:paraId="757B9625" w14:textId="3C78429D"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0CF5EACE" w14:textId="77777777" w:rsidR="007717A5" w:rsidRDefault="007717A5" w:rsidP="00B834D2">
      <w:pPr>
        <w:jc w:val="both"/>
        <w:rPr>
          <w:rFonts w:ascii="Arial" w:hAnsi="Arial" w:cs="Arial"/>
        </w:rPr>
      </w:pPr>
    </w:p>
    <w:p w14:paraId="459D0E23" w14:textId="77777777" w:rsidR="00A13560" w:rsidRDefault="00A13560" w:rsidP="00B834D2">
      <w:pPr>
        <w:jc w:val="both"/>
        <w:rPr>
          <w:rFonts w:ascii="Arial" w:hAnsi="Arial" w:cs="Arial"/>
        </w:rPr>
      </w:pPr>
    </w:p>
    <w:p w14:paraId="2B8C4A8C" w14:textId="77777777" w:rsidR="00A13560" w:rsidRDefault="00A13560" w:rsidP="00B834D2">
      <w:pPr>
        <w:jc w:val="both"/>
        <w:rPr>
          <w:rFonts w:ascii="Arial" w:hAnsi="Arial" w:cs="Arial"/>
        </w:rPr>
      </w:pPr>
    </w:p>
    <w:p w14:paraId="44F18C38" w14:textId="77777777" w:rsidR="00A13560" w:rsidRPr="00F27C2D" w:rsidRDefault="00A13560" w:rsidP="00B834D2">
      <w:pPr>
        <w:jc w:val="both"/>
        <w:rPr>
          <w:rFonts w:ascii="Arial" w:hAnsi="Arial" w:cs="Arial"/>
        </w:rPr>
        <w:sectPr w:rsidR="00A13560" w:rsidRPr="00F27C2D" w:rsidSect="00632AD6">
          <w:type w:val="continuous"/>
          <w:pgSz w:w="11906" w:h="16838" w:code="9"/>
          <w:pgMar w:top="2127" w:right="991" w:bottom="-1702" w:left="1418" w:header="454" w:footer="449" w:gutter="0"/>
          <w:cols w:space="708"/>
          <w:formProt w:val="0"/>
        </w:sectPr>
      </w:pPr>
    </w:p>
    <w:p w14:paraId="3894A68E" w14:textId="77777777" w:rsidR="008E2389" w:rsidRPr="00F27C2D" w:rsidRDefault="008E2389" w:rsidP="00B834D2">
      <w:pPr>
        <w:jc w:val="both"/>
        <w:rPr>
          <w:rFonts w:ascii="Arial" w:hAnsi="Arial" w:cs="Arial"/>
        </w:rPr>
      </w:pPr>
    </w:p>
    <w:p w14:paraId="1283DB57" w14:textId="77777777" w:rsidR="00B834D2" w:rsidRPr="00385D0D" w:rsidRDefault="009F6FFC" w:rsidP="00932A9B">
      <w:pPr>
        <w:pStyle w:val="Pargrafdellista"/>
        <w:numPr>
          <w:ilvl w:val="0"/>
          <w:numId w:val="13"/>
        </w:numPr>
        <w:jc w:val="both"/>
        <w:rPr>
          <w:rFonts w:ascii="Arial" w:hAnsi="Arial" w:cs="Arial"/>
          <w:i/>
          <w:iCs/>
          <w:lang w:val="en-GB"/>
        </w:rPr>
      </w:pPr>
      <w:r w:rsidRPr="00932A9B">
        <w:rPr>
          <w:rFonts w:ascii="Arial" w:hAnsi="Arial" w:cs="Arial"/>
          <w:b/>
          <w:bCs/>
        </w:rPr>
        <w:t xml:space="preserve">Altres </w:t>
      </w:r>
      <w:r w:rsidR="00111998" w:rsidRPr="00932A9B">
        <w:rPr>
          <w:rFonts w:ascii="Arial" w:hAnsi="Arial" w:cs="Arial"/>
          <w:b/>
          <w:bCs/>
        </w:rPr>
        <w:t>mèrits</w:t>
      </w:r>
      <w:r w:rsidRPr="00932A9B">
        <w:rPr>
          <w:rFonts w:ascii="Arial" w:hAnsi="Arial" w:cs="Arial"/>
          <w:b/>
          <w:bCs/>
        </w:rPr>
        <w:t xml:space="preserve"> </w:t>
      </w:r>
      <w:r w:rsidR="00CC3259" w:rsidRPr="00932A9B">
        <w:rPr>
          <w:rFonts w:ascii="Arial" w:hAnsi="Arial" w:cs="Arial"/>
          <w:b/>
          <w:bCs/>
        </w:rPr>
        <w:t xml:space="preserve">similars </w:t>
      </w:r>
      <w:r w:rsidR="00952613" w:rsidRPr="00932A9B">
        <w:rPr>
          <w:rFonts w:ascii="Arial" w:hAnsi="Arial" w:cs="Arial"/>
          <w:b/>
          <w:bCs/>
        </w:rPr>
        <w:t>rellevants</w:t>
      </w:r>
      <w:r w:rsidRPr="00932A9B">
        <w:rPr>
          <w:rFonts w:ascii="Arial" w:hAnsi="Arial" w:cs="Arial"/>
          <w:b/>
          <w:bCs/>
        </w:rPr>
        <w:t xml:space="preserve"> en els últims 5 anys</w:t>
      </w:r>
      <w:r w:rsidR="00B834D2" w:rsidRPr="00932A9B">
        <w:rPr>
          <w:rFonts w:ascii="Arial" w:hAnsi="Arial" w:cs="Arial"/>
          <w:b/>
          <w:bCs/>
        </w:rPr>
        <w:t xml:space="preserve"> </w:t>
      </w:r>
      <w:r w:rsidR="00B834D2" w:rsidRPr="00385D0D">
        <w:rPr>
          <w:rFonts w:ascii="Arial" w:hAnsi="Arial" w:cs="Arial"/>
        </w:rPr>
        <w:t>/</w:t>
      </w:r>
      <w:r w:rsidR="00B834D2" w:rsidRPr="00932A9B">
        <w:rPr>
          <w:rFonts w:ascii="Arial" w:hAnsi="Arial" w:cs="Arial"/>
          <w:b/>
          <w:bCs/>
        </w:rPr>
        <w:t xml:space="preserve"> </w:t>
      </w:r>
      <w:r w:rsidR="00B834D2" w:rsidRPr="00385D0D">
        <w:rPr>
          <w:rFonts w:ascii="Arial" w:hAnsi="Arial" w:cs="Arial"/>
          <w:i/>
          <w:iCs/>
          <w:lang w:val="en-GB"/>
        </w:rPr>
        <w:t>Other comparable and relevant merits over the last five years</w:t>
      </w:r>
    </w:p>
    <w:p w14:paraId="42E4BE41" w14:textId="45EB3494" w:rsidR="009F6FFC" w:rsidRPr="00385D0D" w:rsidRDefault="009F6FFC" w:rsidP="00932A9B">
      <w:pPr>
        <w:pStyle w:val="Pargrafdellista"/>
        <w:ind w:left="720"/>
        <w:jc w:val="both"/>
        <w:rPr>
          <w:rFonts w:ascii="Arial" w:hAnsi="Arial" w:cs="Arial"/>
          <w:i/>
          <w:iCs/>
          <w:lang w:val="en-GB"/>
        </w:rPr>
        <w:sectPr w:rsidR="009F6FFC" w:rsidRPr="00385D0D" w:rsidSect="00632AD6">
          <w:type w:val="continuous"/>
          <w:pgSz w:w="11906" w:h="16838" w:code="9"/>
          <w:pgMar w:top="2127" w:right="991" w:bottom="-1702" w:left="1418" w:header="454" w:footer="449" w:gutter="0"/>
          <w:cols w:space="708"/>
        </w:sectPr>
      </w:pPr>
    </w:p>
    <w:p w14:paraId="4B72019D" w14:textId="77777777" w:rsidR="00BF2BE3" w:rsidRPr="00F27C2D" w:rsidRDefault="00BF2BE3" w:rsidP="00BF2BE3">
      <w:pPr>
        <w:pStyle w:val="normal2"/>
        <w:keepNext w:val="0"/>
        <w:tabs>
          <w:tab w:val="left" w:pos="426"/>
        </w:tabs>
        <w:spacing w:before="0" w:after="0"/>
        <w:jc w:val="both"/>
        <w:outlineLvl w:val="9"/>
        <w:rPr>
          <w:rFonts w:cs="Arial"/>
          <w:bCs/>
          <w:sz w:val="20"/>
        </w:rPr>
      </w:pPr>
    </w:p>
    <w:p w14:paraId="4DF85B6E" w14:textId="77777777" w:rsidR="00BF2BE3" w:rsidRPr="00F27C2D" w:rsidRDefault="00BF2BE3" w:rsidP="00632AD6">
      <w:pPr>
        <w:pStyle w:val="normal2"/>
        <w:keepNext w:val="0"/>
        <w:tabs>
          <w:tab w:val="left" w:pos="426"/>
        </w:tabs>
        <w:spacing w:before="0" w:after="0"/>
        <w:ind w:left="720"/>
        <w:jc w:val="both"/>
        <w:outlineLvl w:val="9"/>
        <w:rPr>
          <w:rFonts w:cs="Arial"/>
          <w:bCs/>
          <w:sz w:val="20"/>
        </w:rPr>
        <w:sectPr w:rsidR="00BF2BE3" w:rsidRPr="00F27C2D" w:rsidSect="00B10FF6">
          <w:headerReference w:type="default" r:id="rId15"/>
          <w:footerReference w:type="default" r:id="rId16"/>
          <w:type w:val="continuous"/>
          <w:pgSz w:w="11906" w:h="16838" w:code="9"/>
          <w:pgMar w:top="2127" w:right="991" w:bottom="-1702" w:left="1418" w:header="454" w:footer="449" w:gutter="0"/>
          <w:cols w:space="708"/>
        </w:sectPr>
      </w:pPr>
    </w:p>
    <w:p w14:paraId="18AF40A8" w14:textId="63B59983"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73B4F996" w14:textId="77777777" w:rsidR="0079175B" w:rsidRDefault="0079175B" w:rsidP="00BF2BE3">
      <w:pPr>
        <w:pStyle w:val="normal2"/>
        <w:keepNext w:val="0"/>
        <w:tabs>
          <w:tab w:val="left" w:pos="426"/>
        </w:tabs>
        <w:spacing w:before="0" w:after="0"/>
        <w:jc w:val="both"/>
        <w:outlineLvl w:val="9"/>
        <w:rPr>
          <w:rFonts w:cs="Arial"/>
          <w:bCs/>
          <w:sz w:val="20"/>
        </w:rPr>
      </w:pPr>
    </w:p>
    <w:p w14:paraId="77163134" w14:textId="77777777" w:rsidR="00A13560" w:rsidRDefault="00A13560" w:rsidP="00BF2BE3">
      <w:pPr>
        <w:pStyle w:val="normal2"/>
        <w:keepNext w:val="0"/>
        <w:tabs>
          <w:tab w:val="left" w:pos="426"/>
        </w:tabs>
        <w:spacing w:before="0" w:after="0"/>
        <w:jc w:val="both"/>
        <w:outlineLvl w:val="9"/>
        <w:rPr>
          <w:rFonts w:cs="Arial"/>
          <w:bCs/>
          <w:sz w:val="20"/>
        </w:rPr>
      </w:pPr>
    </w:p>
    <w:p w14:paraId="78AA55D1" w14:textId="77777777" w:rsidR="00A13560" w:rsidRDefault="00A13560" w:rsidP="00BF2BE3">
      <w:pPr>
        <w:pStyle w:val="normal2"/>
        <w:keepNext w:val="0"/>
        <w:tabs>
          <w:tab w:val="left" w:pos="426"/>
        </w:tabs>
        <w:spacing w:before="0" w:after="0"/>
        <w:jc w:val="both"/>
        <w:outlineLvl w:val="9"/>
        <w:rPr>
          <w:rFonts w:cs="Arial"/>
          <w:bCs/>
          <w:sz w:val="20"/>
        </w:rPr>
      </w:pPr>
    </w:p>
    <w:p w14:paraId="43857D98" w14:textId="77777777" w:rsidR="00A13560" w:rsidRPr="00F27C2D" w:rsidRDefault="00A13560" w:rsidP="00BF2BE3">
      <w:pPr>
        <w:pStyle w:val="normal2"/>
        <w:keepNext w:val="0"/>
        <w:tabs>
          <w:tab w:val="left" w:pos="426"/>
        </w:tabs>
        <w:spacing w:before="0" w:after="0"/>
        <w:jc w:val="both"/>
        <w:outlineLvl w:val="9"/>
        <w:rPr>
          <w:rFonts w:cs="Arial"/>
          <w:bCs/>
          <w:sz w:val="20"/>
        </w:rPr>
        <w:sectPr w:rsidR="00A13560" w:rsidRPr="00F27C2D" w:rsidSect="00930F25">
          <w:headerReference w:type="default" r:id="rId17"/>
          <w:footerReference w:type="default" r:id="rId18"/>
          <w:type w:val="continuous"/>
          <w:pgSz w:w="11906" w:h="16838" w:code="9"/>
          <w:pgMar w:top="2127" w:right="991" w:bottom="-1702" w:left="1418" w:header="454" w:footer="449" w:gutter="0"/>
          <w:cols w:space="708"/>
          <w:formProt w:val="0"/>
        </w:sectPr>
      </w:pPr>
    </w:p>
    <w:p w14:paraId="6A4DBE2C" w14:textId="77777777" w:rsidR="007717A5" w:rsidRPr="00F27C2D" w:rsidRDefault="007717A5" w:rsidP="00BF2BE3">
      <w:pPr>
        <w:pStyle w:val="normal2"/>
        <w:keepNext w:val="0"/>
        <w:tabs>
          <w:tab w:val="left" w:pos="426"/>
        </w:tabs>
        <w:spacing w:before="0" w:after="0"/>
        <w:jc w:val="both"/>
        <w:outlineLvl w:val="9"/>
        <w:rPr>
          <w:rFonts w:cs="Arial"/>
          <w:bCs/>
          <w:sz w:val="20"/>
        </w:rPr>
      </w:pPr>
    </w:p>
    <w:p w14:paraId="1AA53A1B" w14:textId="40DA2A2E" w:rsidR="00632AD6" w:rsidRPr="00EE71F3" w:rsidRDefault="00632AD6" w:rsidP="00632AD6">
      <w:pPr>
        <w:pStyle w:val="normal2"/>
        <w:keepNext w:val="0"/>
        <w:spacing w:before="0" w:after="0"/>
        <w:ind w:left="720"/>
        <w:jc w:val="both"/>
        <w:outlineLvl w:val="9"/>
        <w:rPr>
          <w:rFonts w:cs="Arial"/>
          <w:sz w:val="18"/>
          <w:szCs w:val="18"/>
        </w:rPr>
      </w:pPr>
      <w:r w:rsidRPr="00EE71F3">
        <w:rPr>
          <w:rFonts w:cs="Arial"/>
          <w:sz w:val="18"/>
          <w:szCs w:val="18"/>
        </w:rPr>
        <w:br w:type="page"/>
      </w:r>
    </w:p>
    <w:p w14:paraId="18A5DBF6" w14:textId="77777777" w:rsidR="004156F8" w:rsidRPr="000241B4" w:rsidRDefault="004156F8" w:rsidP="004156F8">
      <w:pPr>
        <w:pStyle w:val="Sagniadetextindependent"/>
        <w:numPr>
          <w:ilvl w:val="0"/>
          <w:numId w:val="10"/>
        </w:numPr>
        <w:ind w:left="364" w:hanging="364"/>
        <w:jc w:val="both"/>
        <w:rPr>
          <w:rFonts w:cs="Arial"/>
          <w:i/>
          <w:iCs/>
          <w:smallCaps/>
        </w:rPr>
      </w:pPr>
      <w:r w:rsidRPr="000241B4">
        <w:rPr>
          <w:rFonts w:cs="Arial"/>
        </w:rPr>
        <w:lastRenderedPageBreak/>
        <w:t xml:space="preserve">ALTRES FITES DE RECERCA DESTACABLES / </w:t>
      </w:r>
      <w:r w:rsidRPr="000241B4">
        <w:rPr>
          <w:rFonts w:cs="Arial"/>
          <w:b w:val="0"/>
          <w:bCs/>
          <w:i/>
          <w:iCs/>
        </w:rPr>
        <w:t>OTHER NOTABLE RESEARCH MILESTONES</w:t>
      </w:r>
    </w:p>
    <w:p w14:paraId="2DF4295C" w14:textId="77777777" w:rsidR="004156F8" w:rsidRDefault="004156F8" w:rsidP="004156F8">
      <w:pPr>
        <w:pStyle w:val="Sagniadetextindependent"/>
        <w:ind w:left="364"/>
        <w:jc w:val="both"/>
        <w:rPr>
          <w:rFonts w:cs="Arial"/>
          <w:b w:val="0"/>
          <w:bCs/>
        </w:rPr>
      </w:pPr>
    </w:p>
    <w:p w14:paraId="0AE382B8" w14:textId="77777777" w:rsidR="004156F8" w:rsidRPr="000241B4" w:rsidRDefault="004156F8" w:rsidP="004156F8">
      <w:pPr>
        <w:pStyle w:val="Sagniadetextindependent"/>
        <w:ind w:left="364"/>
        <w:jc w:val="both"/>
        <w:rPr>
          <w:rFonts w:cs="Arial"/>
          <w:b w:val="0"/>
          <w:bCs/>
        </w:rPr>
      </w:pPr>
      <w:r w:rsidRPr="000241B4">
        <w:rPr>
          <w:rFonts w:cs="Arial"/>
          <w:b w:val="0"/>
          <w:bCs/>
        </w:rPr>
        <w:t>Altres fites o mèrits que considereu destacables de la vostra activitat dels darrers 5 anys, que no s’hagi esmentat en els apartats anteriors i que pugui aportar un valor afegit a la valoració de la vostra proposta d’acord als criteris d’avaluació de la convocatòria.</w:t>
      </w:r>
    </w:p>
    <w:p w14:paraId="551A8D95" w14:textId="77777777" w:rsidR="004156F8" w:rsidRPr="000241B4" w:rsidRDefault="004156F8" w:rsidP="004156F8">
      <w:pPr>
        <w:pStyle w:val="Sagniadetextindependent"/>
        <w:ind w:left="364"/>
        <w:jc w:val="both"/>
        <w:rPr>
          <w:rFonts w:cs="Arial"/>
          <w:b w:val="0"/>
          <w:bCs/>
          <w:i/>
          <w:iCs/>
          <w:smallCaps/>
        </w:rPr>
      </w:pPr>
      <w:r w:rsidRPr="000241B4">
        <w:rPr>
          <w:rFonts w:cs="Arial"/>
          <w:b w:val="0"/>
          <w:bCs/>
        </w:rPr>
        <w:t>(</w:t>
      </w:r>
      <w:r>
        <w:rPr>
          <w:rFonts w:cs="Arial"/>
          <w:b w:val="0"/>
          <w:bCs/>
        </w:rPr>
        <w:t>m</w:t>
      </w:r>
      <w:r w:rsidRPr="000241B4">
        <w:rPr>
          <w:rFonts w:cs="Arial"/>
          <w:b w:val="0"/>
          <w:bCs/>
        </w:rPr>
        <w:t xml:space="preserve">àxim 2 pàgines).  </w:t>
      </w:r>
    </w:p>
    <w:p w14:paraId="76B66491" w14:textId="77777777" w:rsidR="004156F8" w:rsidRPr="008A1964" w:rsidRDefault="004156F8" w:rsidP="004156F8">
      <w:pPr>
        <w:pStyle w:val="normal2"/>
        <w:keepNext w:val="0"/>
        <w:tabs>
          <w:tab w:val="num" w:pos="0"/>
        </w:tabs>
        <w:spacing w:before="0" w:after="0"/>
        <w:jc w:val="both"/>
        <w:outlineLvl w:val="9"/>
        <w:rPr>
          <w:rFonts w:cs="Arial"/>
          <w:sz w:val="24"/>
          <w:szCs w:val="24"/>
        </w:rPr>
      </w:pPr>
      <w:r>
        <w:rPr>
          <w:rFonts w:cs="Arial"/>
          <w:sz w:val="24"/>
          <w:szCs w:val="24"/>
        </w:rPr>
        <w:tab/>
      </w:r>
    </w:p>
    <w:p w14:paraId="4E3D0DE7" w14:textId="77777777" w:rsidR="004156F8" w:rsidRPr="004D55BD" w:rsidRDefault="004156F8" w:rsidP="004156F8">
      <w:pPr>
        <w:pStyle w:val="normal2"/>
        <w:tabs>
          <w:tab w:val="num" w:pos="426"/>
        </w:tabs>
        <w:spacing w:before="0" w:after="0"/>
        <w:ind w:left="364"/>
        <w:jc w:val="both"/>
        <w:rPr>
          <w:rFonts w:cs="Arial"/>
          <w:i/>
          <w:iCs/>
          <w:sz w:val="20"/>
          <w:lang w:val="en-GB"/>
        </w:rPr>
      </w:pPr>
      <w:r w:rsidRPr="004D55BD">
        <w:rPr>
          <w:rFonts w:cs="Arial"/>
          <w:i/>
          <w:iCs/>
          <w:sz w:val="20"/>
          <w:lang w:val="en-GB"/>
        </w:rPr>
        <w:t>Other achievements or merits from the last five years that you consider noteworthy, which have not been mentioned in the previous sections, and which may add value to the evaluation of your proposal according to the call’s assessment criteria.</w:t>
      </w:r>
    </w:p>
    <w:p w14:paraId="174B413E" w14:textId="77777777" w:rsidR="004156F8" w:rsidRPr="00373297" w:rsidRDefault="004156F8" w:rsidP="004156F8">
      <w:pPr>
        <w:pStyle w:val="normal2"/>
        <w:pBdr>
          <w:bottom w:val="single" w:sz="4" w:space="1" w:color="auto"/>
        </w:pBdr>
        <w:tabs>
          <w:tab w:val="num" w:pos="426"/>
        </w:tabs>
        <w:spacing w:before="0" w:after="0"/>
        <w:ind w:left="364"/>
        <w:jc w:val="both"/>
        <w:rPr>
          <w:rFonts w:cs="Arial"/>
          <w:i/>
          <w:iCs/>
          <w:sz w:val="20"/>
          <w:lang w:val="fr-FR"/>
        </w:rPr>
      </w:pPr>
      <w:r w:rsidRPr="00373297">
        <w:rPr>
          <w:rFonts w:cs="Arial"/>
          <w:i/>
          <w:iCs/>
          <w:sz w:val="20"/>
          <w:lang w:val="fr-FR"/>
        </w:rPr>
        <w:t>(</w:t>
      </w:r>
      <w:proofErr w:type="gramStart"/>
      <w:r w:rsidRPr="00373297">
        <w:rPr>
          <w:rFonts w:cs="Arial"/>
          <w:i/>
          <w:iCs/>
          <w:sz w:val="20"/>
          <w:lang w:val="fr-FR"/>
        </w:rPr>
        <w:t>maximum</w:t>
      </w:r>
      <w:proofErr w:type="gramEnd"/>
      <w:r w:rsidRPr="00373297">
        <w:rPr>
          <w:rFonts w:cs="Arial"/>
          <w:i/>
          <w:iCs/>
          <w:sz w:val="20"/>
          <w:lang w:val="fr-FR"/>
        </w:rPr>
        <w:t xml:space="preserve"> 2 pages)</w:t>
      </w:r>
    </w:p>
    <w:p w14:paraId="44F07C41" w14:textId="77777777" w:rsidR="00BF53E6" w:rsidRPr="00373297" w:rsidRDefault="00BF53E6" w:rsidP="004156F8">
      <w:pPr>
        <w:rPr>
          <w:rFonts w:ascii="Arial" w:hAnsi="Arial" w:cs="Arial"/>
          <w:lang w:val="fr-FR"/>
        </w:rPr>
        <w:sectPr w:rsidR="00BF53E6" w:rsidRPr="00373297" w:rsidSect="00930F25">
          <w:type w:val="continuous"/>
          <w:pgSz w:w="11906" w:h="16838" w:code="9"/>
          <w:pgMar w:top="2127" w:right="991" w:bottom="-1702" w:left="1418" w:header="454" w:footer="449" w:gutter="0"/>
          <w:cols w:space="708"/>
        </w:sectPr>
      </w:pPr>
    </w:p>
    <w:p w14:paraId="3D12B7B2" w14:textId="77777777" w:rsidR="004156F8" w:rsidRPr="00373297" w:rsidRDefault="004156F8" w:rsidP="004156F8">
      <w:pPr>
        <w:rPr>
          <w:rFonts w:ascii="Arial" w:hAnsi="Arial" w:cs="Arial"/>
          <w:lang w:val="fr-FR"/>
        </w:rPr>
      </w:pPr>
    </w:p>
    <w:p w14:paraId="1A1E96DC" w14:textId="48A8C18E"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385AB1">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75098B02" w14:textId="77777777" w:rsidR="00A13560" w:rsidRDefault="00A13560" w:rsidP="00A13560">
      <w:pPr>
        <w:pStyle w:val="Sagniadetextindependent"/>
        <w:tabs>
          <w:tab w:val="left" w:pos="284"/>
        </w:tabs>
        <w:jc w:val="both"/>
        <w:rPr>
          <w:rFonts w:cs="Arial"/>
        </w:rPr>
      </w:pPr>
    </w:p>
    <w:p w14:paraId="34E0F6A4" w14:textId="77777777" w:rsidR="00A13560" w:rsidRDefault="00A13560" w:rsidP="00A13560">
      <w:pPr>
        <w:pStyle w:val="Sagniadetextindependent"/>
        <w:tabs>
          <w:tab w:val="left" w:pos="284"/>
        </w:tabs>
        <w:jc w:val="both"/>
        <w:rPr>
          <w:rFonts w:cs="Arial"/>
        </w:rPr>
      </w:pPr>
    </w:p>
    <w:p w14:paraId="0DFCD4B1" w14:textId="77777777" w:rsidR="00A13560" w:rsidRDefault="00A13560" w:rsidP="00A13560">
      <w:pPr>
        <w:pStyle w:val="Sagniadetextindependent"/>
        <w:tabs>
          <w:tab w:val="left" w:pos="284"/>
        </w:tabs>
        <w:jc w:val="both"/>
        <w:rPr>
          <w:rFonts w:cs="Arial"/>
        </w:rPr>
      </w:pPr>
    </w:p>
    <w:p w14:paraId="5FE3202D" w14:textId="77777777" w:rsidR="00A13560" w:rsidRDefault="00A13560" w:rsidP="00A13560">
      <w:pPr>
        <w:pStyle w:val="Sagniadetextindependent"/>
        <w:tabs>
          <w:tab w:val="left" w:pos="284"/>
        </w:tabs>
        <w:jc w:val="both"/>
        <w:rPr>
          <w:rFonts w:cs="Arial"/>
        </w:rPr>
        <w:sectPr w:rsidR="00A13560" w:rsidSect="00930F25">
          <w:type w:val="continuous"/>
          <w:pgSz w:w="11906" w:h="16838" w:code="9"/>
          <w:pgMar w:top="2127" w:right="991" w:bottom="-1702" w:left="1418" w:header="454" w:footer="449" w:gutter="0"/>
          <w:cols w:space="708"/>
          <w:formProt w:val="0"/>
        </w:sectPr>
      </w:pPr>
    </w:p>
    <w:p w14:paraId="1A2BF560" w14:textId="77777777" w:rsidR="00A13560" w:rsidRDefault="00A13560" w:rsidP="00A13560">
      <w:pPr>
        <w:pStyle w:val="Sagniadetextindependent"/>
        <w:tabs>
          <w:tab w:val="left" w:pos="284"/>
        </w:tabs>
        <w:jc w:val="both"/>
        <w:rPr>
          <w:rFonts w:cs="Arial"/>
        </w:rPr>
      </w:pPr>
    </w:p>
    <w:p w14:paraId="446E8B4F" w14:textId="77777777" w:rsidR="00A13560" w:rsidRDefault="00A13560" w:rsidP="00A13560">
      <w:pPr>
        <w:pStyle w:val="Sagniadetextindependent"/>
        <w:tabs>
          <w:tab w:val="left" w:pos="284"/>
        </w:tabs>
        <w:jc w:val="both"/>
        <w:rPr>
          <w:rFonts w:cs="Arial"/>
        </w:rPr>
      </w:pPr>
    </w:p>
    <w:p w14:paraId="4B4B0905" w14:textId="2371163B" w:rsidR="004156F8" w:rsidRDefault="004156F8" w:rsidP="00A13560">
      <w:pPr>
        <w:pStyle w:val="Sagniadetextindependent"/>
        <w:tabs>
          <w:tab w:val="left" w:pos="284"/>
        </w:tabs>
        <w:jc w:val="both"/>
        <w:rPr>
          <w:rFonts w:cs="Arial"/>
        </w:rPr>
      </w:pPr>
      <w:r>
        <w:rPr>
          <w:rFonts w:cs="Arial"/>
        </w:rPr>
        <w:br w:type="page"/>
      </w:r>
    </w:p>
    <w:p w14:paraId="3FFA5BCA" w14:textId="7C4DAF4D" w:rsidR="004635FD" w:rsidRPr="00B834D2" w:rsidRDefault="00952613" w:rsidP="004156F8">
      <w:pPr>
        <w:pStyle w:val="Sagniadetextindependent"/>
        <w:numPr>
          <w:ilvl w:val="0"/>
          <w:numId w:val="14"/>
        </w:numPr>
        <w:tabs>
          <w:tab w:val="left" w:pos="284"/>
        </w:tabs>
        <w:jc w:val="both"/>
        <w:rPr>
          <w:bCs/>
        </w:rPr>
      </w:pPr>
      <w:r w:rsidRPr="00952613">
        <w:rPr>
          <w:rFonts w:cs="Arial"/>
        </w:rPr>
        <w:lastRenderedPageBreak/>
        <w:t xml:space="preserve">REPTES I </w:t>
      </w:r>
      <w:r w:rsidR="00D16606" w:rsidRPr="00952613">
        <w:rPr>
          <w:rFonts w:cs="Arial"/>
        </w:rPr>
        <w:t xml:space="preserve">OBJECTIUS </w:t>
      </w:r>
      <w:r w:rsidR="00B834D2">
        <w:rPr>
          <w:rFonts w:cs="Arial"/>
        </w:rPr>
        <w:t xml:space="preserve">/ </w:t>
      </w:r>
      <w:r w:rsidR="00B834D2" w:rsidRPr="00AE6AEE">
        <w:rPr>
          <w:rFonts w:cs="Arial"/>
          <w:b w:val="0"/>
          <w:bCs/>
          <w:i/>
          <w:iCs/>
        </w:rPr>
        <w:t xml:space="preserve">CHALLENGES AND </w:t>
      </w:r>
      <w:r w:rsidR="00AE6AEE" w:rsidRPr="00AE6AEE">
        <w:rPr>
          <w:rFonts w:cs="Arial"/>
          <w:b w:val="0"/>
          <w:bCs/>
          <w:i/>
          <w:iCs/>
        </w:rPr>
        <w:t>OBJECTIVES</w:t>
      </w:r>
    </w:p>
    <w:p w14:paraId="77F4B0E4" w14:textId="77777777" w:rsidR="00B834D2" w:rsidRPr="00952613" w:rsidRDefault="00B834D2" w:rsidP="00B834D2">
      <w:pPr>
        <w:pStyle w:val="Sagniadetextindependent"/>
        <w:tabs>
          <w:tab w:val="left" w:pos="284"/>
        </w:tabs>
        <w:ind w:left="360"/>
        <w:jc w:val="both"/>
        <w:rPr>
          <w:bCs/>
        </w:rPr>
      </w:pPr>
    </w:p>
    <w:p w14:paraId="43EF86E4" w14:textId="539E5FC5" w:rsidR="009B336E" w:rsidRPr="00F40E4F" w:rsidRDefault="009B336E" w:rsidP="008A1389">
      <w:pPr>
        <w:pStyle w:val="normal2"/>
        <w:tabs>
          <w:tab w:val="left" w:pos="284"/>
        </w:tabs>
        <w:spacing w:before="0" w:after="0"/>
        <w:ind w:left="284"/>
        <w:jc w:val="both"/>
        <w:rPr>
          <w:bCs/>
          <w:sz w:val="20"/>
        </w:rPr>
      </w:pPr>
      <w:r w:rsidRPr="00F40E4F">
        <w:rPr>
          <w:bCs/>
          <w:sz w:val="20"/>
        </w:rPr>
        <w:t xml:space="preserve">Es valoraran els reptes i els objectius pels propers cinc anys, així com la concreció del pla de treball i dels resultats esperats de la proposta d’activitats de recerca.  </w:t>
      </w:r>
    </w:p>
    <w:p w14:paraId="6D4AA1B0" w14:textId="7BCC9F94" w:rsidR="00AE6AEE" w:rsidRPr="00F40E4F" w:rsidRDefault="009B336E" w:rsidP="008A1389">
      <w:pPr>
        <w:pStyle w:val="normal2"/>
        <w:tabs>
          <w:tab w:val="left" w:pos="284"/>
        </w:tabs>
        <w:spacing w:before="0" w:after="0"/>
        <w:ind w:left="284"/>
        <w:jc w:val="both"/>
        <w:rPr>
          <w:bCs/>
          <w:sz w:val="20"/>
        </w:rPr>
      </w:pPr>
      <w:r w:rsidRPr="00F40E4F">
        <w:rPr>
          <w:bCs/>
          <w:sz w:val="20"/>
        </w:rPr>
        <w:t>La proposta de recerca haurà de definir el valor afegit que suposarà l’obtenció de l’ajut i la conseqüent intensificació de la recerca,</w:t>
      </w:r>
      <w:r w:rsidR="00113DC8">
        <w:rPr>
          <w:bCs/>
          <w:sz w:val="20"/>
        </w:rPr>
        <w:t xml:space="preserve"> </w:t>
      </w:r>
      <w:r w:rsidRPr="00F40E4F">
        <w:rPr>
          <w:bCs/>
          <w:sz w:val="20"/>
        </w:rPr>
        <w:t xml:space="preserve">tant pel que fa al desenvolupament de la carrera professional com pel que fa a les aportacions científiques que es pretenen obtenir  </w:t>
      </w:r>
    </w:p>
    <w:p w14:paraId="54E8D07E" w14:textId="6B7A02EC" w:rsidR="00BA688F" w:rsidRPr="00F40E4F" w:rsidRDefault="00AE6AEE" w:rsidP="008A1389">
      <w:pPr>
        <w:pStyle w:val="normal2"/>
        <w:tabs>
          <w:tab w:val="left" w:pos="284"/>
        </w:tabs>
        <w:spacing w:before="0" w:after="0"/>
        <w:ind w:left="284"/>
        <w:jc w:val="both"/>
        <w:rPr>
          <w:bCs/>
          <w:sz w:val="20"/>
        </w:rPr>
      </w:pPr>
      <w:r w:rsidRPr="00F40E4F">
        <w:rPr>
          <w:bCs/>
          <w:sz w:val="20"/>
        </w:rPr>
        <w:t>(</w:t>
      </w:r>
      <w:r w:rsidR="00F41860" w:rsidRPr="00F40E4F">
        <w:rPr>
          <w:bCs/>
          <w:sz w:val="20"/>
        </w:rPr>
        <w:t>m</w:t>
      </w:r>
      <w:r w:rsidR="00FC3AFF" w:rsidRPr="00F40E4F">
        <w:rPr>
          <w:bCs/>
          <w:sz w:val="20"/>
        </w:rPr>
        <w:t xml:space="preserve">àxim </w:t>
      </w:r>
      <w:r w:rsidR="00FA383A" w:rsidRPr="00F40E4F">
        <w:rPr>
          <w:bCs/>
          <w:sz w:val="20"/>
        </w:rPr>
        <w:t>3</w:t>
      </w:r>
      <w:r w:rsidR="00FC3AFF" w:rsidRPr="00F40E4F">
        <w:rPr>
          <w:bCs/>
          <w:sz w:val="20"/>
        </w:rPr>
        <w:t xml:space="preserve"> pàgines)</w:t>
      </w:r>
      <w:r w:rsidR="0036649E" w:rsidRPr="00F40E4F">
        <w:rPr>
          <w:bCs/>
          <w:sz w:val="20"/>
        </w:rPr>
        <w:t>.</w:t>
      </w:r>
      <w:r w:rsidR="00FE44A0" w:rsidRPr="00F40E4F">
        <w:rPr>
          <w:bCs/>
          <w:sz w:val="20"/>
        </w:rPr>
        <w:t xml:space="preserve"> </w:t>
      </w:r>
    </w:p>
    <w:p w14:paraId="68B740BE" w14:textId="77777777" w:rsidR="00AE6AEE" w:rsidRPr="00F40E4F" w:rsidRDefault="00AE6AEE" w:rsidP="008A1389">
      <w:pPr>
        <w:pStyle w:val="normal2"/>
        <w:tabs>
          <w:tab w:val="left" w:pos="284"/>
        </w:tabs>
        <w:spacing w:before="0" w:after="0"/>
        <w:ind w:left="284"/>
        <w:jc w:val="both"/>
        <w:rPr>
          <w:bCs/>
          <w:i/>
          <w:iCs/>
          <w:sz w:val="20"/>
          <w:lang w:val="en-GB"/>
        </w:rPr>
      </w:pPr>
    </w:p>
    <w:p w14:paraId="38FFF0E9" w14:textId="77777777" w:rsidR="00AE6AEE" w:rsidRPr="00F40E4F" w:rsidRDefault="00AE6AEE" w:rsidP="00AE6AEE">
      <w:pPr>
        <w:pStyle w:val="normal2"/>
        <w:tabs>
          <w:tab w:val="left" w:pos="284"/>
        </w:tabs>
        <w:spacing w:before="0" w:after="0"/>
        <w:ind w:left="284"/>
        <w:jc w:val="both"/>
        <w:rPr>
          <w:bCs/>
          <w:i/>
          <w:iCs/>
          <w:sz w:val="20"/>
          <w:lang w:val="en-GB"/>
        </w:rPr>
      </w:pPr>
      <w:r w:rsidRPr="00F40E4F">
        <w:rPr>
          <w:bCs/>
          <w:i/>
          <w:iCs/>
          <w:sz w:val="20"/>
          <w:lang w:val="en-GB"/>
        </w:rPr>
        <w:t>The challenges and objectives for the next five years will be assessed, as well as the level of detail of the work plan and the expected results of the proposed research activities.</w:t>
      </w:r>
    </w:p>
    <w:p w14:paraId="6B9D3EA8" w14:textId="77777777" w:rsidR="00AE6AEE" w:rsidRPr="00F40E4F" w:rsidRDefault="00AE6AEE" w:rsidP="00AE6AEE">
      <w:pPr>
        <w:pStyle w:val="normal2"/>
        <w:tabs>
          <w:tab w:val="left" w:pos="284"/>
        </w:tabs>
        <w:spacing w:before="0" w:after="0"/>
        <w:ind w:left="284"/>
        <w:jc w:val="both"/>
        <w:rPr>
          <w:bCs/>
          <w:i/>
          <w:iCs/>
          <w:sz w:val="20"/>
          <w:lang w:val="en-GB"/>
        </w:rPr>
      </w:pPr>
      <w:r w:rsidRPr="00F40E4F">
        <w:rPr>
          <w:bCs/>
          <w:i/>
          <w:iCs/>
          <w:sz w:val="20"/>
          <w:lang w:val="en-GB"/>
        </w:rPr>
        <w:t xml:space="preserve">The research proposal must define the added value that obtaining the grant and the resulting intensification of research will bring, both in terms of the development of the professional career and the scientific contributions that are expected to be achieved </w:t>
      </w:r>
    </w:p>
    <w:p w14:paraId="4DC9E905" w14:textId="1E1B20D5" w:rsidR="00AE6AEE" w:rsidRPr="00373297" w:rsidRDefault="00AE6AEE" w:rsidP="00600F8D">
      <w:pPr>
        <w:pStyle w:val="normal2"/>
        <w:pBdr>
          <w:bottom w:val="single" w:sz="4" w:space="1" w:color="auto"/>
        </w:pBdr>
        <w:tabs>
          <w:tab w:val="left" w:pos="284"/>
        </w:tabs>
        <w:spacing w:before="0" w:after="0"/>
        <w:ind w:left="284"/>
        <w:jc w:val="both"/>
        <w:rPr>
          <w:bCs/>
          <w:i/>
          <w:iCs/>
          <w:sz w:val="20"/>
          <w:lang w:val="fr-FR"/>
        </w:rPr>
      </w:pPr>
      <w:r w:rsidRPr="00373297">
        <w:rPr>
          <w:bCs/>
          <w:i/>
          <w:iCs/>
          <w:sz w:val="20"/>
          <w:lang w:val="fr-FR"/>
        </w:rPr>
        <w:t>(</w:t>
      </w:r>
      <w:proofErr w:type="gramStart"/>
      <w:r w:rsidR="00F41860" w:rsidRPr="00373297">
        <w:rPr>
          <w:bCs/>
          <w:i/>
          <w:iCs/>
          <w:sz w:val="20"/>
          <w:lang w:val="fr-FR"/>
        </w:rPr>
        <w:t>m</w:t>
      </w:r>
      <w:r w:rsidRPr="00373297">
        <w:rPr>
          <w:bCs/>
          <w:i/>
          <w:iCs/>
          <w:sz w:val="20"/>
          <w:lang w:val="fr-FR"/>
        </w:rPr>
        <w:t>aximum</w:t>
      </w:r>
      <w:proofErr w:type="gramEnd"/>
      <w:r w:rsidRPr="00373297">
        <w:rPr>
          <w:bCs/>
          <w:i/>
          <w:iCs/>
          <w:sz w:val="20"/>
          <w:lang w:val="fr-FR"/>
        </w:rPr>
        <w:t xml:space="preserve"> 3 pages).</w:t>
      </w:r>
    </w:p>
    <w:p w14:paraId="5824438F" w14:textId="77777777" w:rsidR="003E5AB0" w:rsidRDefault="003E5AB0" w:rsidP="00AE7ED7">
      <w:pPr>
        <w:jc w:val="both"/>
        <w:rPr>
          <w:rFonts w:ascii="Arial" w:hAnsi="Arial"/>
        </w:rPr>
        <w:sectPr w:rsidR="003E5AB0" w:rsidSect="00930F25">
          <w:type w:val="continuous"/>
          <w:pgSz w:w="11906" w:h="16838" w:code="9"/>
          <w:pgMar w:top="2127" w:right="991" w:bottom="-1702" w:left="1418" w:header="454" w:footer="449" w:gutter="0"/>
          <w:cols w:space="708"/>
        </w:sectPr>
      </w:pPr>
    </w:p>
    <w:p w14:paraId="01C9AE61" w14:textId="77777777" w:rsidR="00B37308" w:rsidRDefault="00B37308" w:rsidP="00AE7ED7">
      <w:pPr>
        <w:jc w:val="both"/>
        <w:rPr>
          <w:rFonts w:ascii="Arial" w:hAnsi="Arial"/>
        </w:rPr>
      </w:pPr>
    </w:p>
    <w:p w14:paraId="44554E87" w14:textId="1DC085EC"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113DC8">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28622DB8" w14:textId="77777777" w:rsidR="00B37308" w:rsidRDefault="00B37308" w:rsidP="00AE7ED7">
      <w:pPr>
        <w:jc w:val="both"/>
        <w:rPr>
          <w:rFonts w:ascii="Arial" w:hAnsi="Arial"/>
        </w:rPr>
      </w:pPr>
    </w:p>
    <w:p w14:paraId="3AB6ED0F" w14:textId="77777777" w:rsidR="00A13560" w:rsidRDefault="00A13560" w:rsidP="00AE7ED7">
      <w:pPr>
        <w:jc w:val="both"/>
        <w:rPr>
          <w:rFonts w:ascii="Arial" w:hAnsi="Arial"/>
        </w:rPr>
      </w:pPr>
    </w:p>
    <w:p w14:paraId="269E15A9" w14:textId="77777777" w:rsidR="00A13560" w:rsidRDefault="00A13560" w:rsidP="00AE7ED7">
      <w:pPr>
        <w:jc w:val="both"/>
        <w:rPr>
          <w:rFonts w:ascii="Arial" w:hAnsi="Arial"/>
        </w:rPr>
      </w:pPr>
    </w:p>
    <w:p w14:paraId="52C3822E" w14:textId="77777777" w:rsidR="00A13560" w:rsidRDefault="00A13560" w:rsidP="00AE7ED7">
      <w:pPr>
        <w:jc w:val="both"/>
        <w:rPr>
          <w:rFonts w:ascii="Arial" w:hAnsi="Arial"/>
        </w:rPr>
      </w:pPr>
    </w:p>
    <w:p w14:paraId="61081A11" w14:textId="77777777" w:rsidR="00A13560" w:rsidRDefault="00A13560" w:rsidP="00AE7ED7">
      <w:pPr>
        <w:jc w:val="both"/>
        <w:rPr>
          <w:rFonts w:ascii="Arial" w:hAnsi="Arial"/>
        </w:rPr>
        <w:sectPr w:rsidR="00A13560" w:rsidSect="00930F25">
          <w:type w:val="continuous"/>
          <w:pgSz w:w="11906" w:h="16838" w:code="9"/>
          <w:pgMar w:top="2127" w:right="991" w:bottom="-1702" w:left="1418" w:header="454" w:footer="449" w:gutter="0"/>
          <w:cols w:space="708"/>
          <w:formProt w:val="0"/>
        </w:sectPr>
      </w:pPr>
    </w:p>
    <w:p w14:paraId="5FC9EFF9" w14:textId="77777777" w:rsidR="00B37308" w:rsidRPr="00CF1572" w:rsidRDefault="00B37308" w:rsidP="00AE7ED7">
      <w:pPr>
        <w:jc w:val="both"/>
        <w:rPr>
          <w:rFonts w:ascii="Arial" w:hAnsi="Arial"/>
        </w:rPr>
      </w:pPr>
    </w:p>
    <w:p w14:paraId="4B09F241" w14:textId="77777777" w:rsidR="004131BC" w:rsidRDefault="004131BC" w:rsidP="004131BC">
      <w:pPr>
        <w:pStyle w:val="normal2"/>
        <w:tabs>
          <w:tab w:val="left" w:pos="284"/>
        </w:tabs>
        <w:spacing w:before="0" w:after="0"/>
        <w:jc w:val="both"/>
        <w:rPr>
          <w:rFonts w:eastAsia="Arial" w:cs="Arial"/>
          <w:b/>
          <w:bCs/>
          <w:sz w:val="20"/>
        </w:rPr>
      </w:pPr>
      <w:r>
        <w:rPr>
          <w:rFonts w:eastAsia="Arial" w:cs="Arial"/>
          <w:b/>
          <w:bCs/>
          <w:sz w:val="20"/>
        </w:rPr>
        <w:br w:type="page"/>
      </w:r>
    </w:p>
    <w:p w14:paraId="0B57DE69" w14:textId="0006E950" w:rsidR="008A1389" w:rsidRDefault="008A1389" w:rsidP="004156F8">
      <w:pPr>
        <w:pStyle w:val="normal2"/>
        <w:numPr>
          <w:ilvl w:val="0"/>
          <w:numId w:val="14"/>
        </w:numPr>
        <w:tabs>
          <w:tab w:val="left" w:pos="284"/>
        </w:tabs>
        <w:spacing w:before="0" w:after="0"/>
        <w:jc w:val="both"/>
        <w:rPr>
          <w:rFonts w:eastAsia="Arial" w:cs="Arial"/>
          <w:b/>
          <w:bCs/>
          <w:sz w:val="20"/>
        </w:rPr>
      </w:pPr>
      <w:r>
        <w:rPr>
          <w:rFonts w:eastAsia="Arial" w:cs="Arial"/>
          <w:b/>
          <w:bCs/>
          <w:sz w:val="20"/>
        </w:rPr>
        <w:lastRenderedPageBreak/>
        <w:t>IMPACTE ESPERAT</w:t>
      </w:r>
      <w:r w:rsidR="005A1534">
        <w:rPr>
          <w:rFonts w:eastAsia="Arial" w:cs="Arial"/>
          <w:b/>
          <w:bCs/>
          <w:sz w:val="20"/>
        </w:rPr>
        <w:t xml:space="preserve"> / </w:t>
      </w:r>
      <w:r w:rsidR="005A1534" w:rsidRPr="000241B4">
        <w:rPr>
          <w:rFonts w:eastAsia="Arial" w:cs="Arial"/>
          <w:i/>
          <w:iCs/>
          <w:sz w:val="20"/>
        </w:rPr>
        <w:t>EXPECTED FUTURE IMPACT</w:t>
      </w:r>
    </w:p>
    <w:p w14:paraId="1A1F8E77" w14:textId="77777777" w:rsidR="00F40E4F" w:rsidRDefault="00F40E4F" w:rsidP="008A1389">
      <w:pPr>
        <w:pStyle w:val="normal2"/>
        <w:tabs>
          <w:tab w:val="left" w:pos="284"/>
        </w:tabs>
        <w:spacing w:before="0" w:after="0"/>
        <w:ind w:left="284"/>
        <w:jc w:val="both"/>
        <w:rPr>
          <w:rFonts w:eastAsia="Arial" w:cs="Arial"/>
          <w:sz w:val="20"/>
        </w:rPr>
      </w:pPr>
    </w:p>
    <w:p w14:paraId="2C4F9703" w14:textId="218F864A" w:rsidR="00981FEF" w:rsidRDefault="009526AA" w:rsidP="008A1389">
      <w:pPr>
        <w:pStyle w:val="normal2"/>
        <w:tabs>
          <w:tab w:val="left" w:pos="284"/>
        </w:tabs>
        <w:spacing w:before="0" w:after="0"/>
        <w:ind w:left="284"/>
        <w:jc w:val="both"/>
        <w:rPr>
          <w:rFonts w:eastAsia="Arial" w:cs="Arial"/>
          <w:sz w:val="20"/>
        </w:rPr>
      </w:pPr>
      <w:r w:rsidRPr="008A1389">
        <w:rPr>
          <w:rFonts w:eastAsia="Arial" w:cs="Arial"/>
          <w:sz w:val="20"/>
        </w:rPr>
        <w:t>Impacte futur esperat de les activitats de recerca</w:t>
      </w:r>
      <w:r w:rsidR="009E0A6E" w:rsidRPr="008A1389">
        <w:rPr>
          <w:rFonts w:eastAsia="Arial" w:cs="Arial"/>
          <w:sz w:val="20"/>
        </w:rPr>
        <w:t xml:space="preserve">. </w:t>
      </w:r>
      <w:r w:rsidR="00981FEF" w:rsidRPr="008A1389">
        <w:rPr>
          <w:rFonts w:eastAsia="Arial" w:cs="Arial"/>
          <w:sz w:val="20"/>
        </w:rPr>
        <w:t>Efectes o beneficis demostrables de la recerca més</w:t>
      </w:r>
      <w:r w:rsidR="00981FEF" w:rsidRPr="004131BC">
        <w:rPr>
          <w:rFonts w:eastAsia="Arial" w:cs="Arial"/>
          <w:sz w:val="20"/>
        </w:rPr>
        <w:t xml:space="preserve"> enllà de l'àmbit acadèmic. Es valora la proposta d'itinerari cap a l'impacte, des dels resultats i aportacions de les activitats de recerca fins als impactes esperats </w:t>
      </w:r>
      <w:r w:rsidR="000155CC" w:rsidRPr="004131BC">
        <w:rPr>
          <w:rFonts w:eastAsia="Arial" w:cs="Arial"/>
          <w:sz w:val="20"/>
        </w:rPr>
        <w:t>a la seva finalització</w:t>
      </w:r>
      <w:r w:rsidR="00981FEF" w:rsidRPr="004131BC">
        <w:rPr>
          <w:rFonts w:eastAsia="Arial" w:cs="Arial"/>
          <w:sz w:val="20"/>
        </w:rPr>
        <w:t>, la identificació dels beneficiaris finals i els indicadors d'impacte que en proporcionin evidència. L'impacte pot provenir de les troballes científiques (nous coneixements) o dels processos de recerca (és a dir, que la pràctica de la recerca actuï com a catalitzadora del canvi).</w:t>
      </w:r>
      <w:r w:rsidR="008A1389">
        <w:rPr>
          <w:rFonts w:eastAsia="Arial" w:cs="Arial"/>
          <w:sz w:val="20"/>
        </w:rPr>
        <w:t xml:space="preserve"> </w:t>
      </w:r>
    </w:p>
    <w:p w14:paraId="2ACA55AA" w14:textId="77777777" w:rsidR="00385D0D" w:rsidRPr="004131BC" w:rsidRDefault="00385D0D" w:rsidP="008A1389">
      <w:pPr>
        <w:pStyle w:val="normal2"/>
        <w:tabs>
          <w:tab w:val="left" w:pos="284"/>
        </w:tabs>
        <w:spacing w:before="0" w:after="0"/>
        <w:ind w:left="284"/>
        <w:jc w:val="both"/>
        <w:rPr>
          <w:rFonts w:eastAsia="Arial" w:cs="Arial"/>
          <w:sz w:val="20"/>
        </w:rPr>
      </w:pPr>
    </w:p>
    <w:p w14:paraId="798702BD" w14:textId="0F5B8BF3" w:rsidR="008A1389" w:rsidRDefault="00981FEF" w:rsidP="008A1389">
      <w:pPr>
        <w:pStyle w:val="normal2"/>
        <w:tabs>
          <w:tab w:val="left" w:pos="284"/>
        </w:tabs>
        <w:spacing w:before="0" w:after="0"/>
        <w:ind w:left="284"/>
        <w:jc w:val="both"/>
        <w:rPr>
          <w:rFonts w:eastAsia="Arial" w:cs="Arial"/>
          <w:sz w:val="20"/>
        </w:rPr>
      </w:pPr>
      <w:r w:rsidRPr="004131BC">
        <w:rPr>
          <w:rFonts w:eastAsia="Arial" w:cs="Arial"/>
          <w:sz w:val="20"/>
        </w:rPr>
        <w:t>La proposta d'itinerari cap a l'impacte ha d'identificar cada pas del procés, des de les aportacions de la recerca fins a l'impacte (en les persones, la societat, el medi ambient, l'economia, la cultura o el planeta). Cal detallar també amb quines parts interessades clau que influeixin en l'impacte s'ha contactat per tenir interaccions productives (cocreació o coproducció), així com quins són els possibles beneficiaris de l'impacte de la recerca del grup, i establir-hi un pla de comunicació i interacció (viabilitat de l'impacte)</w:t>
      </w:r>
      <w:r w:rsidR="00C6231C">
        <w:rPr>
          <w:rFonts w:eastAsia="Arial" w:cs="Arial"/>
          <w:sz w:val="20"/>
        </w:rPr>
        <w:t>.</w:t>
      </w:r>
      <w:r w:rsidR="00C31A6B" w:rsidRPr="004131BC">
        <w:rPr>
          <w:rFonts w:eastAsia="Arial" w:cs="Arial"/>
          <w:sz w:val="20"/>
        </w:rPr>
        <w:t xml:space="preserve"> </w:t>
      </w:r>
    </w:p>
    <w:p w14:paraId="611C8A71" w14:textId="272A220C" w:rsidR="00767CA3" w:rsidRPr="004131BC" w:rsidRDefault="006A72BE" w:rsidP="008A1389">
      <w:pPr>
        <w:pStyle w:val="normal2"/>
        <w:tabs>
          <w:tab w:val="left" w:pos="284"/>
        </w:tabs>
        <w:spacing w:before="0" w:after="0"/>
        <w:ind w:left="284"/>
        <w:jc w:val="both"/>
        <w:rPr>
          <w:sz w:val="20"/>
        </w:rPr>
      </w:pPr>
      <w:r w:rsidRPr="004131BC">
        <w:rPr>
          <w:sz w:val="20"/>
        </w:rPr>
        <w:t>(</w:t>
      </w:r>
      <w:r w:rsidR="00F41860">
        <w:rPr>
          <w:sz w:val="20"/>
        </w:rPr>
        <w:t>m</w:t>
      </w:r>
      <w:r w:rsidRPr="004131BC">
        <w:rPr>
          <w:sz w:val="20"/>
        </w:rPr>
        <w:t xml:space="preserve">àxim </w:t>
      </w:r>
      <w:r w:rsidR="008A1389">
        <w:rPr>
          <w:sz w:val="20"/>
        </w:rPr>
        <w:t>2</w:t>
      </w:r>
      <w:r w:rsidRPr="004131BC">
        <w:rPr>
          <w:sz w:val="20"/>
        </w:rPr>
        <w:t xml:space="preserve"> pàgin</w:t>
      </w:r>
      <w:r w:rsidR="008A1389">
        <w:rPr>
          <w:sz w:val="20"/>
        </w:rPr>
        <w:t>es</w:t>
      </w:r>
      <w:r w:rsidR="0036649E" w:rsidRPr="004131BC">
        <w:rPr>
          <w:sz w:val="20"/>
        </w:rPr>
        <w:t>).</w:t>
      </w:r>
      <w:r w:rsidRPr="004131BC">
        <w:rPr>
          <w:sz w:val="20"/>
        </w:rPr>
        <w:t xml:space="preserve"> </w:t>
      </w:r>
    </w:p>
    <w:p w14:paraId="1CD60EB8" w14:textId="77777777" w:rsidR="004131BC" w:rsidRDefault="004131BC" w:rsidP="008A1389">
      <w:pPr>
        <w:pStyle w:val="normal2"/>
        <w:tabs>
          <w:tab w:val="left" w:pos="284"/>
        </w:tabs>
        <w:spacing w:before="0" w:after="0"/>
        <w:ind w:left="284"/>
        <w:jc w:val="both"/>
        <w:rPr>
          <w:i/>
          <w:iCs/>
          <w:sz w:val="20"/>
        </w:rPr>
      </w:pPr>
    </w:p>
    <w:p w14:paraId="7B869D34" w14:textId="77777777" w:rsidR="005121AA" w:rsidRDefault="005121AA" w:rsidP="005121AA">
      <w:pPr>
        <w:pStyle w:val="normal2"/>
        <w:tabs>
          <w:tab w:val="left" w:pos="284"/>
        </w:tabs>
        <w:spacing w:before="0" w:after="0"/>
        <w:ind w:left="284"/>
        <w:jc w:val="both"/>
        <w:rPr>
          <w:rFonts w:eastAsia="Arial" w:cs="Arial"/>
          <w:i/>
          <w:iCs/>
          <w:sz w:val="20"/>
          <w:lang w:val="en-GB"/>
        </w:rPr>
      </w:pPr>
      <w:r w:rsidRPr="005121AA">
        <w:rPr>
          <w:rFonts w:eastAsia="Arial" w:cs="Arial"/>
          <w:i/>
          <w:iCs/>
          <w:sz w:val="20"/>
          <w:lang w:val="en-GB"/>
        </w:rPr>
        <w:t>Expected future impact of the research activities. Demonstrable effects or benefits of the research beyond the academic sphere. The proposed pathway to impact will be assessed, from the results and contributions of the research activities to the expected impacts at their completion, including the identification of final beneficiaries and the impact indicators that will provide evidence of such impact. Impact may arise from scientific findings (new knowledge) or from research processes (i.e., where the practice of research itself acts as a catalyst for change).</w:t>
      </w:r>
    </w:p>
    <w:p w14:paraId="0ABAFD62" w14:textId="77777777" w:rsidR="00385D0D" w:rsidRPr="005121AA" w:rsidRDefault="00385D0D" w:rsidP="005121AA">
      <w:pPr>
        <w:pStyle w:val="normal2"/>
        <w:tabs>
          <w:tab w:val="left" w:pos="284"/>
        </w:tabs>
        <w:spacing w:before="0" w:after="0"/>
        <w:ind w:left="284"/>
        <w:jc w:val="both"/>
        <w:rPr>
          <w:rFonts w:eastAsia="Arial" w:cs="Arial"/>
          <w:i/>
          <w:iCs/>
          <w:sz w:val="20"/>
          <w:lang w:val="en-GB"/>
        </w:rPr>
      </w:pPr>
    </w:p>
    <w:p w14:paraId="7649C5DB" w14:textId="22290463" w:rsidR="005121AA" w:rsidRPr="005121AA" w:rsidRDefault="005121AA" w:rsidP="005121AA">
      <w:pPr>
        <w:pStyle w:val="normal2"/>
        <w:tabs>
          <w:tab w:val="left" w:pos="284"/>
        </w:tabs>
        <w:spacing w:before="0" w:after="0"/>
        <w:ind w:left="284"/>
        <w:jc w:val="both"/>
        <w:rPr>
          <w:rFonts w:eastAsia="Arial" w:cs="Arial"/>
          <w:i/>
          <w:iCs/>
          <w:sz w:val="20"/>
          <w:lang w:val="en-GB"/>
        </w:rPr>
      </w:pPr>
      <w:r w:rsidRPr="005121AA">
        <w:rPr>
          <w:rFonts w:eastAsia="Arial" w:cs="Arial"/>
          <w:i/>
          <w:iCs/>
          <w:sz w:val="20"/>
          <w:lang w:val="en-GB"/>
        </w:rPr>
        <w:t>The proposed pathway to impact must identify each step of the process, from research contributions to impact (on individuals, society, the environment, the economy, culture, or the planet). It should also specify which key stakeholders influencing the impact have been engaged to enable productive interactions (co-creation or co-production), as well as identify the potential beneficiaries of the research group’s impact and establish a communication and engagement plan (feasibility of impact).</w:t>
      </w:r>
    </w:p>
    <w:p w14:paraId="07385295" w14:textId="77777777" w:rsidR="005121AA" w:rsidRPr="00373297" w:rsidRDefault="005121AA" w:rsidP="00600F8D">
      <w:pPr>
        <w:pStyle w:val="normal2"/>
        <w:pBdr>
          <w:bottom w:val="single" w:sz="4" w:space="1" w:color="auto"/>
        </w:pBdr>
        <w:tabs>
          <w:tab w:val="left" w:pos="284"/>
        </w:tabs>
        <w:spacing w:before="0" w:after="0"/>
        <w:ind w:left="284"/>
        <w:jc w:val="both"/>
        <w:rPr>
          <w:rFonts w:eastAsia="Arial" w:cs="Arial"/>
          <w:i/>
          <w:iCs/>
          <w:sz w:val="20"/>
          <w:lang w:val="fr-FR"/>
        </w:rPr>
      </w:pPr>
      <w:r w:rsidRPr="00373297">
        <w:rPr>
          <w:rFonts w:eastAsia="Arial" w:cs="Arial"/>
          <w:i/>
          <w:iCs/>
          <w:sz w:val="20"/>
          <w:lang w:val="fr-FR"/>
        </w:rPr>
        <w:t>(</w:t>
      </w:r>
      <w:proofErr w:type="gramStart"/>
      <w:r w:rsidRPr="00373297">
        <w:rPr>
          <w:rFonts w:eastAsia="Arial" w:cs="Arial"/>
          <w:i/>
          <w:iCs/>
          <w:sz w:val="20"/>
          <w:lang w:val="fr-FR"/>
        </w:rPr>
        <w:t>maximum</w:t>
      </w:r>
      <w:proofErr w:type="gramEnd"/>
      <w:r w:rsidRPr="00373297">
        <w:rPr>
          <w:rFonts w:eastAsia="Arial" w:cs="Arial"/>
          <w:i/>
          <w:iCs/>
          <w:sz w:val="20"/>
          <w:lang w:val="fr-FR"/>
        </w:rPr>
        <w:t xml:space="preserve"> 2 pages)</w:t>
      </w:r>
    </w:p>
    <w:p w14:paraId="3CC158AB" w14:textId="77777777" w:rsidR="00497E29" w:rsidRPr="00E0050B" w:rsidRDefault="00497E29" w:rsidP="00CF1572">
      <w:pPr>
        <w:pStyle w:val="normal2"/>
        <w:keepNext w:val="0"/>
        <w:tabs>
          <w:tab w:val="num" w:pos="0"/>
        </w:tabs>
        <w:spacing w:before="0" w:after="0"/>
        <w:jc w:val="both"/>
        <w:outlineLvl w:val="9"/>
        <w:rPr>
          <w:rFonts w:cs="Arial"/>
          <w:sz w:val="18"/>
          <w:szCs w:val="18"/>
        </w:rPr>
      </w:pPr>
    </w:p>
    <w:p w14:paraId="55ED0EA9" w14:textId="2A89D017" w:rsidR="00497E29" w:rsidRPr="00F27C2D" w:rsidRDefault="00497E29" w:rsidP="00CF1572">
      <w:pPr>
        <w:pStyle w:val="normal2"/>
        <w:keepNext w:val="0"/>
        <w:tabs>
          <w:tab w:val="num" w:pos="0"/>
        </w:tabs>
        <w:spacing w:before="0" w:after="0"/>
        <w:jc w:val="both"/>
        <w:outlineLvl w:val="9"/>
        <w:rPr>
          <w:rFonts w:cs="Arial"/>
          <w:sz w:val="20"/>
        </w:rPr>
        <w:sectPr w:rsidR="00497E29" w:rsidRPr="00F27C2D" w:rsidSect="00930F25">
          <w:type w:val="continuous"/>
          <w:pgSz w:w="11906" w:h="16838" w:code="9"/>
          <w:pgMar w:top="2127" w:right="991" w:bottom="-1702" w:left="1418" w:header="454" w:footer="449" w:gutter="0"/>
          <w:cols w:space="708"/>
        </w:sectPr>
      </w:pPr>
    </w:p>
    <w:p w14:paraId="31036590" w14:textId="6E2CA200"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w:t>
      </w:r>
      <w:r w:rsidR="00A75970">
        <w:rPr>
          <w:rFonts w:ascii="Arial" w:hAnsi="Arial" w:cs="Arial"/>
          <w:i/>
          <w:iCs/>
          <w:color w:val="A6A6A6" w:themeColor="background1" w:themeShade="A6"/>
        </w:rPr>
        <w:t>nicieu</w:t>
      </w:r>
      <w:r w:rsidRPr="009678C0">
        <w:rPr>
          <w:rFonts w:ascii="Arial" w:hAnsi="Arial" w:cs="Arial"/>
          <w:i/>
          <w:iCs/>
          <w:color w:val="A6A6A6" w:themeColor="background1" w:themeShade="A6"/>
        </w:rPr>
        <w:t xml:space="preserve"> el text aquí...</w:t>
      </w:r>
    </w:p>
    <w:p w14:paraId="2F0B95C2" w14:textId="77777777" w:rsidR="00B510D0" w:rsidRDefault="00B510D0" w:rsidP="0010559B">
      <w:pPr>
        <w:pStyle w:val="Default"/>
        <w:jc w:val="both"/>
        <w:rPr>
          <w:rFonts w:cs="Times New Roman"/>
          <w:color w:val="auto"/>
          <w:sz w:val="20"/>
          <w:szCs w:val="20"/>
        </w:rPr>
      </w:pPr>
    </w:p>
    <w:p w14:paraId="5A85ED52" w14:textId="77777777" w:rsidR="00A13560" w:rsidRDefault="00A13560" w:rsidP="0010559B">
      <w:pPr>
        <w:pStyle w:val="Default"/>
        <w:jc w:val="both"/>
        <w:rPr>
          <w:rFonts w:cs="Times New Roman"/>
          <w:color w:val="auto"/>
          <w:sz w:val="20"/>
          <w:szCs w:val="20"/>
        </w:rPr>
      </w:pPr>
    </w:p>
    <w:p w14:paraId="7692A765" w14:textId="77777777" w:rsidR="00A13560" w:rsidRDefault="00A13560" w:rsidP="0010559B">
      <w:pPr>
        <w:pStyle w:val="Default"/>
        <w:jc w:val="both"/>
        <w:rPr>
          <w:rFonts w:cs="Times New Roman"/>
          <w:color w:val="auto"/>
          <w:sz w:val="20"/>
          <w:szCs w:val="20"/>
        </w:rPr>
      </w:pPr>
    </w:p>
    <w:p w14:paraId="195C5682" w14:textId="77777777" w:rsidR="00A13560" w:rsidRDefault="00A13560" w:rsidP="0010559B">
      <w:pPr>
        <w:pStyle w:val="Default"/>
        <w:jc w:val="both"/>
        <w:rPr>
          <w:rFonts w:cs="Times New Roman"/>
          <w:color w:val="auto"/>
          <w:sz w:val="20"/>
          <w:szCs w:val="20"/>
        </w:rPr>
      </w:pPr>
    </w:p>
    <w:p w14:paraId="7F759B59" w14:textId="77777777" w:rsidR="00A13560" w:rsidRDefault="00A13560" w:rsidP="0010559B">
      <w:pPr>
        <w:pStyle w:val="Default"/>
        <w:jc w:val="both"/>
        <w:rPr>
          <w:rFonts w:cs="Times New Roman"/>
          <w:color w:val="auto"/>
          <w:sz w:val="20"/>
          <w:szCs w:val="20"/>
        </w:rPr>
      </w:pPr>
    </w:p>
    <w:p w14:paraId="3EE75F33" w14:textId="77777777" w:rsidR="00A13560" w:rsidRPr="00F27C2D" w:rsidRDefault="00A13560" w:rsidP="0010559B">
      <w:pPr>
        <w:pStyle w:val="Default"/>
        <w:jc w:val="both"/>
        <w:rPr>
          <w:rFonts w:cs="Times New Roman"/>
          <w:color w:val="auto"/>
          <w:sz w:val="20"/>
          <w:szCs w:val="20"/>
        </w:rPr>
        <w:sectPr w:rsidR="00A13560" w:rsidRPr="00F27C2D" w:rsidSect="00CA0329">
          <w:type w:val="continuous"/>
          <w:pgSz w:w="11906" w:h="16838" w:code="9"/>
          <w:pgMar w:top="2127" w:right="991" w:bottom="-1702" w:left="1418" w:header="454" w:footer="449" w:gutter="0"/>
          <w:cols w:space="708"/>
          <w:formProt w:val="0"/>
        </w:sectPr>
      </w:pPr>
    </w:p>
    <w:p w14:paraId="25440E5A" w14:textId="77777777" w:rsidR="00B510D0" w:rsidRPr="00F27C2D" w:rsidRDefault="00B510D0" w:rsidP="0010559B">
      <w:pPr>
        <w:pStyle w:val="Default"/>
        <w:jc w:val="both"/>
        <w:rPr>
          <w:rFonts w:cs="Times New Roman"/>
          <w:color w:val="auto"/>
          <w:sz w:val="20"/>
          <w:szCs w:val="20"/>
        </w:rPr>
      </w:pPr>
    </w:p>
    <w:p w14:paraId="3A18365C" w14:textId="4B0B701D" w:rsidR="003877D8" w:rsidRDefault="003877D8" w:rsidP="00CF1572">
      <w:pPr>
        <w:pStyle w:val="normal2"/>
        <w:keepNext w:val="0"/>
        <w:tabs>
          <w:tab w:val="num" w:pos="0"/>
        </w:tabs>
        <w:spacing w:before="0" w:after="0"/>
        <w:jc w:val="both"/>
        <w:outlineLvl w:val="9"/>
        <w:rPr>
          <w:rFonts w:cs="Arial"/>
          <w:sz w:val="18"/>
          <w:szCs w:val="18"/>
        </w:rPr>
      </w:pPr>
      <w:r>
        <w:rPr>
          <w:rFonts w:cs="Arial"/>
          <w:sz w:val="18"/>
          <w:szCs w:val="18"/>
        </w:rPr>
        <w:br w:type="page"/>
      </w:r>
    </w:p>
    <w:p w14:paraId="63BF0133" w14:textId="77777777" w:rsidR="00626E45" w:rsidRPr="00A75970" w:rsidRDefault="00626E45" w:rsidP="00626E45">
      <w:pPr>
        <w:rPr>
          <w:rFonts w:ascii="Arial" w:hAnsi="Arial" w:cs="Arial"/>
          <w:i/>
          <w:iCs/>
        </w:rPr>
        <w:sectPr w:rsidR="00626E45" w:rsidRPr="00A75970" w:rsidSect="00CA0329">
          <w:type w:val="continuous"/>
          <w:pgSz w:w="11906" w:h="16838" w:code="9"/>
          <w:pgMar w:top="2127" w:right="991" w:bottom="-1702" w:left="1418" w:header="454" w:footer="449" w:gutter="0"/>
          <w:cols w:space="708"/>
          <w:formProt w:val="0"/>
        </w:sectPr>
      </w:pPr>
    </w:p>
    <w:p w14:paraId="6D57B7F6" w14:textId="087F61BF" w:rsidR="00B37308" w:rsidRPr="00456DF2" w:rsidRDefault="00363B61" w:rsidP="004156F8">
      <w:pPr>
        <w:pStyle w:val="Sagniadetextindependent"/>
        <w:numPr>
          <w:ilvl w:val="0"/>
          <w:numId w:val="14"/>
        </w:numPr>
        <w:ind w:left="364" w:hanging="364"/>
        <w:jc w:val="both"/>
        <w:rPr>
          <w:rFonts w:cs="Arial"/>
          <w:b w:val="0"/>
          <w:bCs/>
          <w:i/>
          <w:iCs/>
        </w:rPr>
      </w:pPr>
      <w:r w:rsidRPr="004131BC">
        <w:rPr>
          <w:rFonts w:cs="Arial"/>
        </w:rPr>
        <w:lastRenderedPageBreak/>
        <w:t xml:space="preserve">PRESSUPOST I JUSTIFICACIÓ DE TOT EL PERÍODE / </w:t>
      </w:r>
      <w:r w:rsidRPr="00456DF2">
        <w:rPr>
          <w:rFonts w:cs="Arial"/>
          <w:b w:val="0"/>
          <w:bCs/>
          <w:i/>
          <w:iCs/>
        </w:rPr>
        <w:t>BUDGET AND JUSTIFICATION OF THE WHOLE PERIOD</w:t>
      </w:r>
    </w:p>
    <w:p w14:paraId="42027B9C" w14:textId="325F9C00" w:rsidR="00394119" w:rsidRDefault="00E87056" w:rsidP="004131BC">
      <w:pPr>
        <w:pStyle w:val="normal2"/>
        <w:keepNext w:val="0"/>
        <w:spacing w:before="0" w:after="0"/>
        <w:outlineLvl w:val="9"/>
        <w:rPr>
          <w:rStyle w:val="Refernciasubtil"/>
          <w:b/>
          <w:bCs/>
          <w:color w:val="FFFFFF" w:themeColor="background1"/>
          <w:sz w:val="24"/>
          <w:szCs w:val="32"/>
        </w:rPr>
      </w:pPr>
      <w:r w:rsidRPr="004131BC">
        <w:rPr>
          <w:b/>
          <w:bCs/>
          <w:noProof/>
          <w:sz w:val="20"/>
        </w:rPr>
        <mc:AlternateContent>
          <mc:Choice Requires="wps">
            <w:drawing>
              <wp:anchor distT="45720" distB="45720" distL="114300" distR="114300" simplePos="0" relativeHeight="251658240" behindDoc="0" locked="0" layoutInCell="1" allowOverlap="1" wp14:anchorId="63D7E678" wp14:editId="31D22255">
                <wp:simplePos x="0" y="0"/>
                <wp:positionH relativeFrom="margin">
                  <wp:align>left</wp:align>
                </wp:positionH>
                <wp:positionV relativeFrom="paragraph">
                  <wp:posOffset>180975</wp:posOffset>
                </wp:positionV>
                <wp:extent cx="6035040" cy="1404620"/>
                <wp:effectExtent l="0" t="0" r="22860" b="13970"/>
                <wp:wrapSquare wrapText="bothSides"/>
                <wp:docPr id="217" name="Quadre de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5040" cy="1404620"/>
                        </a:xfrm>
                        <a:prstGeom prst="rect">
                          <a:avLst/>
                        </a:prstGeom>
                        <a:solidFill>
                          <a:schemeClr val="accent1">
                            <a:lumMod val="20000"/>
                            <a:lumOff val="80000"/>
                          </a:schemeClr>
                        </a:solidFill>
                        <a:ln w="9525">
                          <a:solidFill>
                            <a:srgbClr val="000000"/>
                          </a:solidFill>
                          <a:miter lim="800000"/>
                          <a:headEnd/>
                          <a:tailEnd/>
                        </a:ln>
                      </wps:spPr>
                      <wps:txbx>
                        <w:txbxContent>
                          <w:p w14:paraId="49C80D6F" w14:textId="56D0EEA4" w:rsidR="00E87056" w:rsidRPr="00E24C44" w:rsidRDefault="00E87056" w:rsidP="00E24C44">
                            <w:pPr>
                              <w:shd w:val="clear" w:color="auto" w:fill="D9E2F3" w:themeFill="accent1" w:themeFillTint="33"/>
                              <w:jc w:val="both"/>
                              <w:rPr>
                                <w:rFonts w:ascii="Arial" w:hAnsi="Arial" w:cs="Arial"/>
                              </w:rPr>
                            </w:pPr>
                            <w:r w:rsidRPr="00E24C44">
                              <w:rPr>
                                <w:rFonts w:ascii="Arial" w:hAnsi="Arial" w:cs="Arial"/>
                                <w:b/>
                                <w:bCs/>
                              </w:rPr>
                              <w:t xml:space="preserve">El pressupost que s’ha de desglossar és el corresponent a l’activitat científica, és a dir els </w:t>
                            </w:r>
                            <w:r w:rsidR="00056158" w:rsidRPr="00E24C44">
                              <w:rPr>
                                <w:rFonts w:ascii="Arial" w:hAnsi="Arial" w:cs="Arial"/>
                                <w:b/>
                                <w:bCs/>
                              </w:rPr>
                              <w:t>20</w:t>
                            </w:r>
                            <w:r w:rsidRPr="00E24C44">
                              <w:rPr>
                                <w:rFonts w:ascii="Arial" w:hAnsi="Arial" w:cs="Arial"/>
                                <w:b/>
                                <w:bCs/>
                              </w:rPr>
                              <w:t>.000,00 € anual</w:t>
                            </w:r>
                            <w:r w:rsidR="00C813E4" w:rsidRPr="00E24C44">
                              <w:rPr>
                                <w:rFonts w:ascii="Arial" w:hAnsi="Arial" w:cs="Arial"/>
                                <w:b/>
                                <w:bCs/>
                              </w:rPr>
                              <w:t xml:space="preserve">s </w:t>
                            </w:r>
                            <w:r w:rsidRPr="00E24C44">
                              <w:rPr>
                                <w:rFonts w:ascii="Arial" w:hAnsi="Arial" w:cs="Arial"/>
                                <w:b/>
                                <w:bCs/>
                              </w:rPr>
                              <w:t xml:space="preserve">per 5 anys, total </w:t>
                            </w:r>
                            <w:r w:rsidR="00056158" w:rsidRPr="00E24C44">
                              <w:rPr>
                                <w:rFonts w:ascii="Arial" w:hAnsi="Arial" w:cs="Arial"/>
                                <w:b/>
                                <w:bCs/>
                              </w:rPr>
                              <w:t>10</w:t>
                            </w:r>
                            <w:r w:rsidRPr="00E24C44">
                              <w:rPr>
                                <w:rFonts w:ascii="Arial" w:hAnsi="Arial" w:cs="Arial"/>
                                <w:b/>
                                <w:bCs/>
                              </w:rPr>
                              <w:t>0.000,00 €</w:t>
                            </w:r>
                            <w:r w:rsidRPr="00E24C44">
                              <w:rPr>
                                <w:rFonts w:ascii="Arial" w:hAnsi="Arial" w:cs="Arial"/>
                              </w:rPr>
                              <w:t xml:space="preserve"> / </w:t>
                            </w:r>
                            <w:r w:rsidRPr="00E24C44">
                              <w:rPr>
                                <w:rFonts w:ascii="Arial" w:hAnsi="Arial" w:cs="Arial"/>
                                <w:i/>
                                <w:iCs/>
                                <w:lang w:val="en-GB"/>
                              </w:rPr>
                              <w:t>The budget that must be broken down is the one corresponding to the scientific activity, which means €</w:t>
                            </w:r>
                            <w:r w:rsidR="00056158" w:rsidRPr="00E24C44">
                              <w:rPr>
                                <w:rFonts w:ascii="Arial" w:hAnsi="Arial" w:cs="Arial"/>
                                <w:i/>
                                <w:iCs/>
                                <w:lang w:val="en-GB"/>
                              </w:rPr>
                              <w:t>20</w:t>
                            </w:r>
                            <w:r w:rsidRPr="00E24C44">
                              <w:rPr>
                                <w:rFonts w:ascii="Arial" w:hAnsi="Arial" w:cs="Arial"/>
                                <w:i/>
                                <w:iCs/>
                                <w:lang w:val="en-GB"/>
                              </w:rPr>
                              <w:t>,000 per year for 5 years, a total of €</w:t>
                            </w:r>
                            <w:r w:rsidR="00056158" w:rsidRPr="00E24C44">
                              <w:rPr>
                                <w:rFonts w:ascii="Arial" w:hAnsi="Arial" w:cs="Arial"/>
                                <w:i/>
                                <w:iCs/>
                                <w:lang w:val="en-GB"/>
                              </w:rPr>
                              <w:t>10</w:t>
                            </w:r>
                            <w:r w:rsidRPr="00E24C44">
                              <w:rPr>
                                <w:rFonts w:ascii="Arial" w:hAnsi="Arial" w:cs="Arial"/>
                                <w:i/>
                                <w:iCs/>
                                <w:lang w:val="en-GB"/>
                              </w:rPr>
                              <w:t>0,000.00.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D7E678" id="Quadre de text 2" o:spid="_x0000_s1029" type="#_x0000_t202" style="position:absolute;margin-left:0;margin-top:14.25pt;width:475.2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" fillcolor="#d9e2f3 [660]">
                <v:textbox style="mso-fit-shape-to-text:t">
                  <w:txbxContent>
                    <w:p w14:paraId="49C80D6F" w14:textId="56D0EEA4" w:rsidR="00E87056" w:rsidRPr="00E24C44" w:rsidRDefault="00E87056" w:rsidP="00E24C44">
                      <w:pPr>
                        <w:shd w:val="clear" w:color="auto" w:fill="D9E2F3" w:themeFill="accent1" w:themeFillTint="33"/>
                        <w:jc w:val="both"/>
                        <w:rPr>
                          <w:rFonts w:ascii="Arial" w:hAnsi="Arial" w:cs="Arial"/>
                        </w:rPr>
                      </w:pPr>
                      <w:r w:rsidRPr="00E24C44">
                        <w:rPr>
                          <w:rFonts w:ascii="Arial" w:hAnsi="Arial" w:cs="Arial"/>
                          <w:b/>
                          <w:bCs/>
                        </w:rPr>
                        <w:t xml:space="preserve">El pressupost que s’ha de desglossar és el corresponent a l’activitat científica, és a dir els </w:t>
                      </w:r>
                      <w:r w:rsidR="00056158" w:rsidRPr="00E24C44">
                        <w:rPr>
                          <w:rFonts w:ascii="Arial" w:hAnsi="Arial" w:cs="Arial"/>
                          <w:b/>
                          <w:bCs/>
                        </w:rPr>
                        <w:t>20</w:t>
                      </w:r>
                      <w:r w:rsidRPr="00E24C44">
                        <w:rPr>
                          <w:rFonts w:ascii="Arial" w:hAnsi="Arial" w:cs="Arial"/>
                          <w:b/>
                          <w:bCs/>
                        </w:rPr>
                        <w:t>.000,00 € anual</w:t>
                      </w:r>
                      <w:r w:rsidR="00C813E4" w:rsidRPr="00E24C44">
                        <w:rPr>
                          <w:rFonts w:ascii="Arial" w:hAnsi="Arial" w:cs="Arial"/>
                          <w:b/>
                          <w:bCs/>
                        </w:rPr>
                        <w:t xml:space="preserve">s </w:t>
                      </w:r>
                      <w:r w:rsidRPr="00E24C44">
                        <w:rPr>
                          <w:rFonts w:ascii="Arial" w:hAnsi="Arial" w:cs="Arial"/>
                          <w:b/>
                          <w:bCs/>
                        </w:rPr>
                        <w:t xml:space="preserve">per 5 anys, total </w:t>
                      </w:r>
                      <w:r w:rsidR="00056158" w:rsidRPr="00E24C44">
                        <w:rPr>
                          <w:rFonts w:ascii="Arial" w:hAnsi="Arial" w:cs="Arial"/>
                          <w:b/>
                          <w:bCs/>
                        </w:rPr>
                        <w:t>10</w:t>
                      </w:r>
                      <w:r w:rsidRPr="00E24C44">
                        <w:rPr>
                          <w:rFonts w:ascii="Arial" w:hAnsi="Arial" w:cs="Arial"/>
                          <w:b/>
                          <w:bCs/>
                        </w:rPr>
                        <w:t>0.000,00 €</w:t>
                      </w:r>
                      <w:r w:rsidRPr="00E24C44">
                        <w:rPr>
                          <w:rFonts w:ascii="Arial" w:hAnsi="Arial" w:cs="Arial"/>
                        </w:rPr>
                        <w:t xml:space="preserve"> / </w:t>
                      </w:r>
                      <w:r w:rsidRPr="00E24C44">
                        <w:rPr>
                          <w:rFonts w:ascii="Arial" w:hAnsi="Arial" w:cs="Arial"/>
                          <w:i/>
                          <w:iCs/>
                          <w:lang w:val="en-GB"/>
                        </w:rPr>
                        <w:t>The budget that must be broken down is the one corresponding to the scientific activity, which means €</w:t>
                      </w:r>
                      <w:r w:rsidR="00056158" w:rsidRPr="00E24C44">
                        <w:rPr>
                          <w:rFonts w:ascii="Arial" w:hAnsi="Arial" w:cs="Arial"/>
                          <w:i/>
                          <w:iCs/>
                          <w:lang w:val="en-GB"/>
                        </w:rPr>
                        <w:t>20</w:t>
                      </w:r>
                      <w:r w:rsidRPr="00E24C44">
                        <w:rPr>
                          <w:rFonts w:ascii="Arial" w:hAnsi="Arial" w:cs="Arial"/>
                          <w:i/>
                          <w:iCs/>
                          <w:lang w:val="en-GB"/>
                        </w:rPr>
                        <w:t>,000 per year for 5 years, a total of €</w:t>
                      </w:r>
                      <w:r w:rsidR="00056158" w:rsidRPr="00E24C44">
                        <w:rPr>
                          <w:rFonts w:ascii="Arial" w:hAnsi="Arial" w:cs="Arial"/>
                          <w:i/>
                          <w:iCs/>
                          <w:lang w:val="en-GB"/>
                        </w:rPr>
                        <w:t>10</w:t>
                      </w:r>
                      <w:r w:rsidRPr="00E24C44">
                        <w:rPr>
                          <w:rFonts w:ascii="Arial" w:hAnsi="Arial" w:cs="Arial"/>
                          <w:i/>
                          <w:iCs/>
                          <w:lang w:val="en-GB"/>
                        </w:rPr>
                        <w:t>0,000.00.</w:t>
                      </w:r>
                    </w:p>
                  </w:txbxContent>
                </v:textbox>
                <w10:wrap type="square" anchorx="margin"/>
              </v:shape>
            </w:pict>
          </mc:Fallback>
        </mc:AlternateContent>
      </w:r>
    </w:p>
    <w:tbl>
      <w:tblPr>
        <w:tblStyle w:val="Taulaambquadrcula1"/>
        <w:tblW w:w="96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366"/>
        <w:gridCol w:w="2240"/>
      </w:tblGrid>
      <w:tr w:rsidR="00A15D89" w:rsidRPr="00213F48" w14:paraId="2C7A639E" w14:textId="77777777" w:rsidTr="002D343E">
        <w:trPr>
          <w:trHeight w:val="460"/>
        </w:trPr>
        <w:tc>
          <w:tcPr>
            <w:tcW w:w="7366" w:type="dxa"/>
            <w:tcBorders>
              <w:top w:val="single" w:sz="4" w:space="0" w:color="auto"/>
              <w:bottom w:val="single" w:sz="4" w:space="0" w:color="auto"/>
            </w:tcBorders>
            <w:shd w:val="clear" w:color="auto" w:fill="D9D9D9" w:themeFill="background1" w:themeFillShade="D9"/>
            <w:vAlign w:val="center"/>
          </w:tcPr>
          <w:p w14:paraId="6441F148" w14:textId="77777777" w:rsidR="00A15D89" w:rsidRPr="00895150" w:rsidRDefault="00A15D89">
            <w:pPr>
              <w:widowControl w:val="0"/>
              <w:rPr>
                <w:rFonts w:ascii="Arial" w:hAnsi="Arial"/>
                <w:b/>
                <w:bCs/>
              </w:rPr>
            </w:pPr>
            <w:r>
              <w:rPr>
                <w:rFonts w:ascii="Arial" w:hAnsi="Arial"/>
                <w:b/>
                <w:bCs/>
              </w:rPr>
              <w:t xml:space="preserve">Despeses elegibles / </w:t>
            </w:r>
            <w:r w:rsidRPr="00B4510E">
              <w:rPr>
                <w:rFonts w:ascii="Arial" w:hAnsi="Arial"/>
                <w:i/>
                <w:iCs/>
                <w:lang w:val="en-GB"/>
              </w:rPr>
              <w:t xml:space="preserve">Eligible costs </w:t>
            </w:r>
          </w:p>
        </w:tc>
        <w:tc>
          <w:tcPr>
            <w:tcW w:w="2240" w:type="dxa"/>
            <w:tcBorders>
              <w:top w:val="single" w:sz="4" w:space="0" w:color="auto"/>
              <w:bottom w:val="single" w:sz="4" w:space="0" w:color="auto"/>
            </w:tcBorders>
            <w:shd w:val="clear" w:color="auto" w:fill="D9D9D9" w:themeFill="background1" w:themeFillShade="D9"/>
            <w:vAlign w:val="center"/>
          </w:tcPr>
          <w:p w14:paraId="50D23CFC" w14:textId="77777777" w:rsidR="00A15D89" w:rsidRPr="00213F48" w:rsidRDefault="00A15D89">
            <w:pPr>
              <w:widowControl w:val="0"/>
              <w:rPr>
                <w:rFonts w:ascii="Arial" w:hAnsi="Arial"/>
                <w:lang w:val="en-GB"/>
              </w:rPr>
            </w:pPr>
            <w:r w:rsidRPr="001244C3">
              <w:rPr>
                <w:rFonts w:ascii="Arial" w:hAnsi="Arial"/>
                <w:b/>
                <w:bCs/>
                <w14:ligatures w14:val="none"/>
              </w:rPr>
              <w:t>Import</w:t>
            </w:r>
            <w:r>
              <w:rPr>
                <w:rFonts w:ascii="Arial" w:hAnsi="Arial"/>
                <w:b/>
                <w:bCs/>
                <w14:ligatures w14:val="none"/>
              </w:rPr>
              <w:t xml:space="preserve"> / </w:t>
            </w:r>
            <w:r w:rsidRPr="00D57E95">
              <w:rPr>
                <w:rFonts w:ascii="Arial" w:hAnsi="Arial"/>
                <w:i/>
                <w:iCs/>
                <w:lang w:val="en-GB"/>
                <w14:ligatures w14:val="none"/>
              </w:rPr>
              <w:t>Amount</w:t>
            </w:r>
            <w:r w:rsidRPr="00D57E95">
              <w:rPr>
                <w:rFonts w:ascii="Arial" w:hAnsi="Arial"/>
                <w:b/>
                <w:bCs/>
                <w:lang w:val="en-GB"/>
                <w14:ligatures w14:val="none"/>
              </w:rPr>
              <w:t xml:space="preserve"> </w:t>
            </w:r>
            <w:r w:rsidRPr="00D57E95">
              <w:rPr>
                <w:rFonts w:ascii="Arial" w:hAnsi="Arial"/>
                <w:i/>
                <w:iCs/>
                <w:lang w:val="en-GB"/>
                <w14:ligatures w14:val="none"/>
              </w:rPr>
              <w:t>(€)</w:t>
            </w:r>
          </w:p>
        </w:tc>
      </w:tr>
      <w:tr w:rsidR="00A15D89" w:rsidRPr="00213F48" w14:paraId="582A661C" w14:textId="77777777" w:rsidTr="002D343E">
        <w:trPr>
          <w:trHeight w:val="609"/>
        </w:trPr>
        <w:tc>
          <w:tcPr>
            <w:tcW w:w="7366" w:type="dxa"/>
            <w:tcBorders>
              <w:top w:val="single" w:sz="4" w:space="0" w:color="auto"/>
            </w:tcBorders>
            <w:vAlign w:val="center"/>
          </w:tcPr>
          <w:p w14:paraId="6E4C7698" w14:textId="77777777" w:rsidR="00A15D89" w:rsidRPr="0048448C" w:rsidRDefault="00A15D89">
            <w:pPr>
              <w:widowControl w:val="0"/>
              <w:jc w:val="both"/>
              <w:rPr>
                <w:rFonts w:ascii="Arial" w:hAnsi="Arial"/>
                <w:b/>
                <w:bCs/>
                <w:lang w:val="es-ES"/>
              </w:rPr>
            </w:pPr>
            <w:r w:rsidRPr="00895150">
              <w:rPr>
                <w:rFonts w:ascii="Arial" w:hAnsi="Arial"/>
                <w:b/>
                <w:bCs/>
              </w:rPr>
              <w:t xml:space="preserve">Despeses de personal contractat per </w:t>
            </w:r>
            <w:r w:rsidRPr="00895150">
              <w:rPr>
                <w:rFonts w:ascii="Arial" w:eastAsia="Calibri" w:hAnsi="Arial"/>
                <w:b/>
                <w:bCs/>
              </w:rPr>
              <w:t>l’entitat</w:t>
            </w:r>
            <w:r w:rsidRPr="00895150">
              <w:rPr>
                <w:rFonts w:ascii="Arial" w:hAnsi="Arial"/>
                <w:b/>
                <w:bCs/>
              </w:rPr>
              <w:t xml:space="preserve"> beneficiària (mínim 60%) </w:t>
            </w:r>
            <w:r w:rsidRPr="0048448C">
              <w:rPr>
                <w:rFonts w:ascii="Arial" w:hAnsi="Arial"/>
                <w:b/>
                <w:bCs/>
                <w:lang w:val="es-ES"/>
              </w:rPr>
              <w:t xml:space="preserve">/ </w:t>
            </w:r>
          </w:p>
          <w:p w14:paraId="066E8907" w14:textId="77777777" w:rsidR="00A15D89" w:rsidRPr="00213F48" w:rsidRDefault="00A15D89">
            <w:pPr>
              <w:widowControl w:val="0"/>
              <w:jc w:val="both"/>
              <w:rPr>
                <w:rFonts w:ascii="Arial" w:hAnsi="Arial"/>
                <w:lang w:val="en-GB"/>
              </w:rPr>
            </w:pPr>
            <w:r>
              <w:rPr>
                <w:rFonts w:ascii="Arial" w:hAnsi="Arial"/>
                <w:i/>
                <w:iCs/>
                <w:lang w:val="en-GB"/>
              </w:rPr>
              <w:t>Expenses of personnel hired by the beneficiary entity (minimum 60%)</w:t>
            </w:r>
          </w:p>
        </w:tc>
        <w:sdt>
          <w:sdtPr>
            <w:rPr>
              <w:rFonts w:ascii="Arial" w:hAnsi="Arial"/>
              <w:lang w:val="es-ES"/>
            </w:rPr>
            <w:id w:val="-1238863000"/>
            <w:placeholder>
              <w:docPart w:val="4D4D433F706C4D1F871CB78ADE21ECC0"/>
            </w:placeholder>
          </w:sdtPr>
          <w:sdtEndPr/>
          <w:sdtContent>
            <w:sdt>
              <w:sdtPr>
                <w:rPr>
                  <w:rFonts w:ascii="Arial" w:hAnsi="Arial"/>
                  <w:lang w:val="es-ES"/>
                </w:rPr>
                <w:id w:val="1411963825"/>
                <w:placeholder>
                  <w:docPart w:val="CCBD800DF7A64654961770A90B5019AE"/>
                </w:placeholder>
                <w:showingPlcHdr/>
              </w:sdtPr>
              <w:sdtEndPr>
                <w:rPr>
                  <w:rFonts w:ascii="Times New Roman" w:hAnsi="Times New Roman"/>
                  <w:sz w:val="22"/>
                  <w:lang w:val="ca-ES"/>
                </w:rPr>
              </w:sdtEndPr>
              <w:sdtContent>
                <w:tc>
                  <w:tcPr>
                    <w:tcW w:w="2240" w:type="dxa"/>
                    <w:tcBorders>
                      <w:top w:val="single" w:sz="4" w:space="0" w:color="auto"/>
                    </w:tcBorders>
                    <w:vAlign w:val="center"/>
                  </w:tcPr>
                  <w:p w14:paraId="598B82EB" w14:textId="46E6371F" w:rsidR="00A15D89" w:rsidRPr="005522ED" w:rsidRDefault="002F1E6D">
                    <w:pPr>
                      <w:widowControl w:val="0"/>
                      <w:rPr>
                        <w:rFonts w:ascii="Arial" w:hAnsi="Arial"/>
                        <w:lang w:val="es-ES"/>
                      </w:rPr>
                    </w:pPr>
                    <w:r w:rsidRPr="003A55FD">
                      <w:rPr>
                        <w:rStyle w:val="Textdelcontenidor"/>
                        <w:i/>
                        <w:iCs/>
                        <w:sz w:val="16"/>
                        <w:szCs w:val="16"/>
                      </w:rPr>
                      <w:t>Feu clic o toqueu aquí per escriure text.</w:t>
                    </w:r>
                  </w:p>
                </w:tc>
              </w:sdtContent>
            </w:sdt>
          </w:sdtContent>
        </w:sdt>
      </w:tr>
      <w:tr w:rsidR="00A15D89" w:rsidRPr="007E635C" w14:paraId="3F495C73" w14:textId="77777777" w:rsidTr="00A15D89">
        <w:trPr>
          <w:trHeight w:val="609"/>
        </w:trPr>
        <w:tc>
          <w:tcPr>
            <w:tcW w:w="7366" w:type="dxa"/>
            <w:vAlign w:val="center"/>
          </w:tcPr>
          <w:p w14:paraId="6D9C19DC" w14:textId="77777777" w:rsidR="00A15D89" w:rsidRPr="007E635C" w:rsidRDefault="00A15D89">
            <w:pPr>
              <w:widowControl w:val="0"/>
              <w:jc w:val="both"/>
              <w:rPr>
                <w:rFonts w:ascii="Arial" w:hAnsi="Arial"/>
                <w:lang w:val="es-ES"/>
              </w:rPr>
            </w:pPr>
            <w:r w:rsidRPr="009F3369">
              <w:rPr>
                <w:rFonts w:ascii="Arial" w:hAnsi="Arial"/>
                <w:b/>
                <w:bCs/>
              </w:rPr>
              <w:t>Adquisició de material fungible</w:t>
            </w:r>
            <w:r w:rsidRPr="00213F48">
              <w:rPr>
                <w:rFonts w:ascii="Arial" w:hAnsi="Arial"/>
                <w:b/>
                <w:bCs/>
                <w:lang w:val="es-ES"/>
              </w:rPr>
              <w:t xml:space="preserve"> / </w:t>
            </w:r>
            <w:r w:rsidRPr="007858CB">
              <w:rPr>
                <w:rFonts w:ascii="Arial" w:hAnsi="Arial"/>
                <w:i/>
                <w:lang w:val="es-ES"/>
              </w:rPr>
              <w:t>Purchase of consumables</w:t>
            </w:r>
          </w:p>
        </w:tc>
        <w:sdt>
          <w:sdtPr>
            <w:rPr>
              <w:rFonts w:ascii="Arial" w:hAnsi="Arial"/>
              <w:lang w:val="es-ES"/>
            </w:rPr>
            <w:id w:val="1556731929"/>
            <w:placeholder>
              <w:docPart w:val="65829634F66C4EB891DEADDF61FA00BE"/>
            </w:placeholder>
          </w:sdtPr>
          <w:sdtEndPr/>
          <w:sdtContent>
            <w:sdt>
              <w:sdtPr>
                <w:rPr>
                  <w:rFonts w:ascii="Arial" w:hAnsi="Arial"/>
                  <w:lang w:val="es-ES"/>
                </w:rPr>
                <w:id w:val="961458887"/>
                <w:placeholder>
                  <w:docPart w:val="A13D48A25E944264AED59BD86D9C1CEF"/>
                </w:placeholder>
                <w:showingPlcHdr/>
              </w:sdtPr>
              <w:sdtEndPr>
                <w:rPr>
                  <w:rFonts w:ascii="Times New Roman" w:hAnsi="Times New Roman"/>
                  <w:sz w:val="22"/>
                  <w:lang w:val="ca-ES"/>
                </w:rPr>
              </w:sdtEndPr>
              <w:sdtContent>
                <w:tc>
                  <w:tcPr>
                    <w:tcW w:w="2240" w:type="dxa"/>
                    <w:vAlign w:val="center"/>
                  </w:tcPr>
                  <w:p w14:paraId="1898F706" w14:textId="707C8773" w:rsidR="00A15D89" w:rsidRPr="007E635C" w:rsidRDefault="002F1E6D">
                    <w:pPr>
                      <w:widowControl w:val="0"/>
                      <w:rPr>
                        <w:rFonts w:ascii="Arial" w:hAnsi="Arial"/>
                        <w:lang w:val="es-ES"/>
                      </w:rPr>
                    </w:pPr>
                    <w:r w:rsidRPr="003A55FD">
                      <w:rPr>
                        <w:rStyle w:val="Textdelcontenidor"/>
                        <w:i/>
                        <w:iCs/>
                        <w:sz w:val="16"/>
                        <w:szCs w:val="16"/>
                      </w:rPr>
                      <w:t>Feu clic o toqueu aquí per escriure text.</w:t>
                    </w:r>
                  </w:p>
                </w:tc>
              </w:sdtContent>
            </w:sdt>
          </w:sdtContent>
        </w:sdt>
      </w:tr>
      <w:tr w:rsidR="00A15D89" w:rsidRPr="00213F48" w14:paraId="5A37B80B" w14:textId="77777777" w:rsidTr="00A15D89">
        <w:trPr>
          <w:trHeight w:val="609"/>
        </w:trPr>
        <w:tc>
          <w:tcPr>
            <w:tcW w:w="7366" w:type="dxa"/>
            <w:vAlign w:val="center"/>
          </w:tcPr>
          <w:p w14:paraId="7C6C7540" w14:textId="77777777" w:rsidR="00A15D89" w:rsidRPr="00213F48" w:rsidRDefault="00A15D89">
            <w:pPr>
              <w:widowControl w:val="0"/>
              <w:jc w:val="both"/>
              <w:rPr>
                <w:rFonts w:ascii="Arial" w:hAnsi="Arial"/>
              </w:rPr>
            </w:pPr>
            <w:r w:rsidRPr="00213F48">
              <w:rPr>
                <w:rFonts w:ascii="Arial" w:hAnsi="Arial"/>
                <w:b/>
                <w:bCs/>
              </w:rPr>
              <w:t xml:space="preserve">Despeses de subcontractació de serveis i treballs externs de recerca i consultoria tecnològica (màxim del 10%) / </w:t>
            </w:r>
            <w:r w:rsidRPr="00BB6C43">
              <w:rPr>
                <w:rFonts w:ascii="Arial" w:hAnsi="Arial"/>
                <w:i/>
                <w:iCs/>
              </w:rPr>
              <w:t>Expenses for outsourcing services and external Research and technological consultancy work (maximum of 10%)</w:t>
            </w:r>
          </w:p>
        </w:tc>
        <w:sdt>
          <w:sdtPr>
            <w:rPr>
              <w:rFonts w:ascii="Arial" w:hAnsi="Arial"/>
            </w:rPr>
            <w:id w:val="-1590076294"/>
            <w:placeholder>
              <w:docPart w:val="026A1C00562B4C22A737A369E256AD7F"/>
            </w:placeholder>
          </w:sdtPr>
          <w:sdtEndPr/>
          <w:sdtContent>
            <w:sdt>
              <w:sdtPr>
                <w:rPr>
                  <w:rFonts w:ascii="Arial" w:hAnsi="Arial"/>
                </w:rPr>
                <w:id w:val="673391134"/>
                <w:placeholder>
                  <w:docPart w:val="C9A4BF07D7B74411AF3AE653A8B12F2A"/>
                </w:placeholder>
                <w:showingPlcHdr/>
              </w:sdtPr>
              <w:sdtEndPr>
                <w:rPr>
                  <w:rFonts w:ascii="Times New Roman" w:hAnsi="Times New Roman"/>
                  <w:sz w:val="22"/>
                </w:rPr>
              </w:sdtEndPr>
              <w:sdtContent>
                <w:tc>
                  <w:tcPr>
                    <w:tcW w:w="2240" w:type="dxa"/>
                    <w:vAlign w:val="center"/>
                  </w:tcPr>
                  <w:p w14:paraId="67DB1168" w14:textId="10121673" w:rsidR="00A15D89" w:rsidRPr="00213F48" w:rsidRDefault="002F1E6D">
                    <w:pPr>
                      <w:widowControl w:val="0"/>
                      <w:rPr>
                        <w:rFonts w:ascii="Arial" w:hAnsi="Arial"/>
                      </w:rPr>
                    </w:pPr>
                    <w:r w:rsidRPr="003A55FD">
                      <w:rPr>
                        <w:rStyle w:val="Textdelcontenidor"/>
                        <w:i/>
                        <w:iCs/>
                        <w:sz w:val="16"/>
                        <w:szCs w:val="16"/>
                      </w:rPr>
                      <w:t>Feu clic o toqueu aquí per escriure text.</w:t>
                    </w:r>
                  </w:p>
                </w:tc>
              </w:sdtContent>
            </w:sdt>
          </w:sdtContent>
        </w:sdt>
      </w:tr>
      <w:tr w:rsidR="00A15D89" w:rsidRPr="00213F48" w14:paraId="4DC72CEB" w14:textId="77777777" w:rsidTr="00A15D89">
        <w:trPr>
          <w:trHeight w:val="609"/>
        </w:trPr>
        <w:tc>
          <w:tcPr>
            <w:tcW w:w="7366" w:type="dxa"/>
            <w:vAlign w:val="center"/>
          </w:tcPr>
          <w:p w14:paraId="269C621A" w14:textId="77777777" w:rsidR="00A15D89" w:rsidRPr="00213F48" w:rsidRDefault="00A15D89">
            <w:pPr>
              <w:widowControl w:val="0"/>
              <w:jc w:val="both"/>
              <w:rPr>
                <w:rFonts w:ascii="Arial" w:hAnsi="Arial"/>
              </w:rPr>
            </w:pPr>
            <w:r w:rsidRPr="009F3369">
              <w:rPr>
                <w:rFonts w:ascii="Arial" w:hAnsi="Arial"/>
                <w:b/>
                <w:bCs/>
              </w:rPr>
              <w:t>Despeses de publicació i difusió de resultats</w:t>
            </w:r>
            <w:r w:rsidRPr="00895150">
              <w:rPr>
                <w:rFonts w:ascii="Arial" w:hAnsi="Arial"/>
                <w:b/>
                <w:bCs/>
                <w:lang w:val="fr-FR"/>
              </w:rPr>
              <w:t xml:space="preserve"> / </w:t>
            </w:r>
            <w:r w:rsidRPr="00A21100">
              <w:rPr>
                <w:rFonts w:ascii="Arial" w:hAnsi="Arial"/>
                <w:i/>
                <w:iCs/>
                <w:lang w:val="en-GB"/>
              </w:rPr>
              <w:t>Expenses for publication and dissemination of results</w:t>
            </w:r>
          </w:p>
        </w:tc>
        <w:sdt>
          <w:sdtPr>
            <w:rPr>
              <w:rFonts w:ascii="Arial" w:hAnsi="Arial"/>
            </w:rPr>
            <w:id w:val="1575313564"/>
            <w:placeholder>
              <w:docPart w:val="6C1F81AA72544F4095E23EA3E11BBBBB"/>
            </w:placeholder>
          </w:sdtPr>
          <w:sdtEndPr/>
          <w:sdtContent>
            <w:sdt>
              <w:sdtPr>
                <w:rPr>
                  <w:rFonts w:ascii="Arial" w:hAnsi="Arial"/>
                </w:rPr>
                <w:id w:val="1543163485"/>
                <w:placeholder>
                  <w:docPart w:val="C8CC9531B20643F39A892535556580C8"/>
                </w:placeholder>
                <w:showingPlcHdr/>
              </w:sdtPr>
              <w:sdtEndPr>
                <w:rPr>
                  <w:rFonts w:ascii="Times New Roman" w:hAnsi="Times New Roman"/>
                  <w:sz w:val="22"/>
                </w:rPr>
              </w:sdtEndPr>
              <w:sdtContent>
                <w:tc>
                  <w:tcPr>
                    <w:tcW w:w="2240" w:type="dxa"/>
                    <w:vAlign w:val="center"/>
                  </w:tcPr>
                  <w:p w14:paraId="586C4CB2" w14:textId="0F6BBD5A" w:rsidR="00A15D89" w:rsidRPr="00213F48" w:rsidRDefault="002F1E6D">
                    <w:pPr>
                      <w:widowControl w:val="0"/>
                      <w:rPr>
                        <w:rFonts w:ascii="Arial" w:hAnsi="Arial"/>
                      </w:rPr>
                    </w:pPr>
                    <w:r w:rsidRPr="003A55FD">
                      <w:rPr>
                        <w:rStyle w:val="Textdelcontenidor"/>
                        <w:i/>
                        <w:iCs/>
                        <w:sz w:val="16"/>
                        <w:szCs w:val="16"/>
                      </w:rPr>
                      <w:t>Feu clic o toqueu aquí per escriure text.</w:t>
                    </w:r>
                  </w:p>
                </w:tc>
              </w:sdtContent>
            </w:sdt>
          </w:sdtContent>
        </w:sdt>
      </w:tr>
      <w:tr w:rsidR="00A15D89" w:rsidRPr="00895150" w14:paraId="34C83C4E" w14:textId="77777777" w:rsidTr="00A15D89">
        <w:trPr>
          <w:trHeight w:val="609"/>
        </w:trPr>
        <w:tc>
          <w:tcPr>
            <w:tcW w:w="7366" w:type="dxa"/>
            <w:vAlign w:val="center"/>
          </w:tcPr>
          <w:p w14:paraId="6D130E8E" w14:textId="77777777" w:rsidR="00A15D89" w:rsidRPr="00895150" w:rsidRDefault="00A15D89">
            <w:pPr>
              <w:widowControl w:val="0"/>
              <w:jc w:val="both"/>
              <w:rPr>
                <w:rFonts w:ascii="Arial" w:hAnsi="Arial"/>
                <w:lang w:val="fr-FR"/>
              </w:rPr>
            </w:pPr>
            <w:r w:rsidRPr="009F3369">
              <w:rPr>
                <w:rFonts w:ascii="Arial" w:hAnsi="Arial"/>
                <w:b/>
                <w:bCs/>
              </w:rPr>
              <w:t>Despeses de viatges i mobilitat</w:t>
            </w:r>
            <w:r w:rsidRPr="00895150">
              <w:rPr>
                <w:rFonts w:ascii="Arial" w:hAnsi="Arial"/>
                <w:b/>
                <w:bCs/>
                <w:lang w:val="fr-FR"/>
              </w:rPr>
              <w:t xml:space="preserve"> / </w:t>
            </w:r>
            <w:r w:rsidRPr="0000605D">
              <w:rPr>
                <w:rFonts w:ascii="Arial" w:hAnsi="Arial"/>
                <w:i/>
                <w:iCs/>
                <w:lang w:val="en-GB"/>
              </w:rPr>
              <w:t>Travel and transport expenses</w:t>
            </w:r>
          </w:p>
        </w:tc>
        <w:sdt>
          <w:sdtPr>
            <w:rPr>
              <w:rFonts w:ascii="Arial" w:hAnsi="Arial"/>
              <w:lang w:val="fr-FR"/>
            </w:rPr>
            <w:id w:val="-1166700092"/>
            <w:placeholder>
              <w:docPart w:val="1006130C974340BD923DFA159EF7B807"/>
            </w:placeholder>
          </w:sdtPr>
          <w:sdtEndPr/>
          <w:sdtContent>
            <w:sdt>
              <w:sdtPr>
                <w:rPr>
                  <w:rFonts w:ascii="Arial" w:hAnsi="Arial"/>
                  <w:lang w:val="fr-FR"/>
                </w:rPr>
                <w:id w:val="-1784574295"/>
                <w:placeholder>
                  <w:docPart w:val="A1E6C73FF7B146F4B1FA4A535C86BF4E"/>
                </w:placeholder>
                <w:showingPlcHdr/>
              </w:sdtPr>
              <w:sdtEndPr>
                <w:rPr>
                  <w:rFonts w:ascii="Times New Roman" w:hAnsi="Times New Roman"/>
                  <w:sz w:val="22"/>
                  <w:lang w:val="ca-ES"/>
                </w:rPr>
              </w:sdtEndPr>
              <w:sdtContent>
                <w:tc>
                  <w:tcPr>
                    <w:tcW w:w="2240" w:type="dxa"/>
                    <w:vAlign w:val="center"/>
                  </w:tcPr>
                  <w:p w14:paraId="0F225FF7" w14:textId="21FE0D8C" w:rsidR="00A15D89" w:rsidRPr="003075C6" w:rsidRDefault="002F1E6D">
                    <w:pPr>
                      <w:widowControl w:val="0"/>
                      <w:rPr>
                        <w:rFonts w:ascii="Arial" w:hAnsi="Arial"/>
                        <w:lang w:val="es-ES"/>
                      </w:rPr>
                    </w:pPr>
                    <w:r w:rsidRPr="003A55FD">
                      <w:rPr>
                        <w:rStyle w:val="Textdelcontenidor"/>
                        <w:i/>
                        <w:iCs/>
                        <w:sz w:val="16"/>
                        <w:szCs w:val="16"/>
                      </w:rPr>
                      <w:t>Feu clic o toqueu aquí per escriure text.</w:t>
                    </w:r>
                  </w:p>
                </w:tc>
              </w:sdtContent>
            </w:sdt>
          </w:sdtContent>
        </w:sdt>
      </w:tr>
      <w:tr w:rsidR="00A15D89" w:rsidRPr="00213F48" w14:paraId="1D978C51" w14:textId="77777777" w:rsidTr="00A15D89">
        <w:trPr>
          <w:trHeight w:val="609"/>
        </w:trPr>
        <w:tc>
          <w:tcPr>
            <w:tcW w:w="7366" w:type="dxa"/>
            <w:vAlign w:val="center"/>
          </w:tcPr>
          <w:p w14:paraId="00BE514F" w14:textId="77777777" w:rsidR="00A15D89" w:rsidRPr="00213F48" w:rsidRDefault="00A15D89">
            <w:pPr>
              <w:widowControl w:val="0"/>
              <w:jc w:val="both"/>
              <w:rPr>
                <w:rFonts w:ascii="Arial" w:hAnsi="Arial"/>
                <w:lang w:val="es-ES"/>
              </w:rPr>
            </w:pPr>
            <w:r w:rsidRPr="009F3369">
              <w:rPr>
                <w:rFonts w:ascii="Arial" w:hAnsi="Arial"/>
                <w:b/>
                <w:bCs/>
              </w:rPr>
              <w:t>Adquisició de material bibliogràfic i documental</w:t>
            </w:r>
            <w:r w:rsidRPr="00213F48">
              <w:rPr>
                <w:rFonts w:ascii="Arial" w:hAnsi="Arial"/>
                <w:b/>
                <w:bCs/>
                <w:lang w:val="es-ES"/>
              </w:rPr>
              <w:t xml:space="preserve"> </w:t>
            </w:r>
            <w:r w:rsidRPr="00213F48">
              <w:rPr>
                <w:rFonts w:ascii="Arial" w:hAnsi="Arial"/>
                <w:b/>
                <w:bCs/>
                <w:lang w:val="en-GB"/>
              </w:rPr>
              <w:t xml:space="preserve">/ </w:t>
            </w:r>
            <w:r>
              <w:rPr>
                <w:rFonts w:ascii="Arial" w:hAnsi="Arial"/>
                <w:i/>
                <w:iCs/>
                <w:lang w:val="en-GB"/>
              </w:rPr>
              <w:t>Purchase</w:t>
            </w:r>
            <w:r w:rsidRPr="00213F48">
              <w:rPr>
                <w:rFonts w:ascii="Arial" w:hAnsi="Arial"/>
                <w:i/>
                <w:iCs/>
                <w:lang w:val="en-GB"/>
              </w:rPr>
              <w:t xml:space="preserve"> of bibliographic and documentary material</w:t>
            </w:r>
          </w:p>
        </w:tc>
        <w:sdt>
          <w:sdtPr>
            <w:rPr>
              <w:rFonts w:ascii="Arial" w:hAnsi="Arial"/>
              <w:lang w:val="es-ES"/>
            </w:rPr>
            <w:id w:val="-401832113"/>
            <w:placeholder>
              <w:docPart w:val="83027E9C7A454571A2BD3CE75BD7FA2E"/>
            </w:placeholder>
          </w:sdtPr>
          <w:sdtEndPr/>
          <w:sdtContent>
            <w:sdt>
              <w:sdtPr>
                <w:rPr>
                  <w:rFonts w:ascii="Arial" w:hAnsi="Arial"/>
                  <w:lang w:val="es-ES"/>
                </w:rPr>
                <w:id w:val="-1829515518"/>
                <w:placeholder>
                  <w:docPart w:val="A16EAF714D3749F8A0A202DD358B8939"/>
                </w:placeholder>
                <w:showingPlcHdr/>
              </w:sdtPr>
              <w:sdtEndPr>
                <w:rPr>
                  <w:rFonts w:ascii="Times New Roman" w:hAnsi="Times New Roman"/>
                  <w:sz w:val="22"/>
                  <w:lang w:val="ca-ES"/>
                </w:rPr>
              </w:sdtEndPr>
              <w:sdtContent>
                <w:tc>
                  <w:tcPr>
                    <w:tcW w:w="2240" w:type="dxa"/>
                    <w:vAlign w:val="center"/>
                  </w:tcPr>
                  <w:p w14:paraId="2041F66E" w14:textId="7A407FBB" w:rsidR="00A15D89" w:rsidRPr="00213F48" w:rsidRDefault="002F1E6D">
                    <w:pPr>
                      <w:widowControl w:val="0"/>
                      <w:rPr>
                        <w:rFonts w:ascii="Arial" w:hAnsi="Arial"/>
                        <w:lang w:val="es-ES"/>
                      </w:rPr>
                    </w:pPr>
                    <w:r w:rsidRPr="003A55FD">
                      <w:rPr>
                        <w:rStyle w:val="Textdelcontenidor"/>
                        <w:i/>
                        <w:iCs/>
                        <w:sz w:val="16"/>
                        <w:szCs w:val="16"/>
                      </w:rPr>
                      <w:t>Feu clic o toqueu aquí per escriure text.</w:t>
                    </w:r>
                  </w:p>
                </w:tc>
              </w:sdtContent>
            </w:sdt>
          </w:sdtContent>
        </w:sdt>
      </w:tr>
      <w:tr w:rsidR="00A15D89" w:rsidRPr="00213F48" w14:paraId="11B24A01" w14:textId="77777777" w:rsidTr="00A15D89">
        <w:trPr>
          <w:trHeight w:val="609"/>
        </w:trPr>
        <w:tc>
          <w:tcPr>
            <w:tcW w:w="7366" w:type="dxa"/>
            <w:vAlign w:val="center"/>
          </w:tcPr>
          <w:p w14:paraId="59EEC0CD" w14:textId="77777777" w:rsidR="00A15D89" w:rsidRPr="0000605D" w:rsidRDefault="00A15D89">
            <w:pPr>
              <w:widowControl w:val="0"/>
              <w:jc w:val="both"/>
              <w:rPr>
                <w:rFonts w:ascii="Arial" w:hAnsi="Arial"/>
                <w:lang w:val="en-GB"/>
              </w:rPr>
            </w:pPr>
            <w:r w:rsidRPr="009F3369">
              <w:rPr>
                <w:rFonts w:ascii="Arial" w:hAnsi="Arial"/>
                <w:b/>
                <w:bCs/>
              </w:rPr>
              <w:t>Despeses d’utilització de serveis centrals de l’organisme</w:t>
            </w:r>
            <w:r w:rsidRPr="0000605D">
              <w:rPr>
                <w:rFonts w:ascii="Arial" w:hAnsi="Arial"/>
                <w:b/>
                <w:bCs/>
                <w:lang w:val="en-GB"/>
              </w:rPr>
              <w:t xml:space="preserve"> / </w:t>
            </w:r>
            <w:r w:rsidRPr="0000605D">
              <w:rPr>
                <w:rFonts w:ascii="Arial" w:hAnsi="Arial"/>
                <w:i/>
                <w:iCs/>
                <w:lang w:val="en-GB"/>
              </w:rPr>
              <w:t>Expenses for the use of the entity’s central services</w:t>
            </w:r>
          </w:p>
        </w:tc>
        <w:sdt>
          <w:sdtPr>
            <w:rPr>
              <w:rFonts w:ascii="Arial" w:hAnsi="Arial"/>
            </w:rPr>
            <w:id w:val="1943496280"/>
            <w:placeholder>
              <w:docPart w:val="D0A98D89D8AB48A2AC12BF26AD399502"/>
            </w:placeholder>
          </w:sdtPr>
          <w:sdtEndPr/>
          <w:sdtContent>
            <w:sdt>
              <w:sdtPr>
                <w:rPr>
                  <w:rFonts w:ascii="Arial" w:hAnsi="Arial"/>
                </w:rPr>
                <w:id w:val="-104262370"/>
                <w:placeholder>
                  <w:docPart w:val="F5071FC8E69C46CF907F1F9A902A46E5"/>
                </w:placeholder>
                <w:showingPlcHdr/>
              </w:sdtPr>
              <w:sdtEndPr>
                <w:rPr>
                  <w:rFonts w:ascii="Times New Roman" w:hAnsi="Times New Roman"/>
                  <w:sz w:val="22"/>
                </w:rPr>
              </w:sdtEndPr>
              <w:sdtContent>
                <w:tc>
                  <w:tcPr>
                    <w:tcW w:w="2240" w:type="dxa"/>
                    <w:vAlign w:val="center"/>
                  </w:tcPr>
                  <w:p w14:paraId="3767519A" w14:textId="2EECFE9B" w:rsidR="00A15D89" w:rsidRPr="00213F48" w:rsidRDefault="002F1E6D">
                    <w:pPr>
                      <w:widowControl w:val="0"/>
                      <w:rPr>
                        <w:rFonts w:ascii="Arial" w:hAnsi="Arial"/>
                      </w:rPr>
                    </w:pPr>
                    <w:r w:rsidRPr="003A55FD">
                      <w:rPr>
                        <w:rStyle w:val="Textdelcontenidor"/>
                        <w:i/>
                        <w:iCs/>
                        <w:sz w:val="16"/>
                        <w:szCs w:val="16"/>
                      </w:rPr>
                      <w:t>Feu clic o toqueu aquí per escriure text.</w:t>
                    </w:r>
                  </w:p>
                </w:tc>
              </w:sdtContent>
            </w:sdt>
          </w:sdtContent>
        </w:sdt>
      </w:tr>
      <w:tr w:rsidR="00DB6E36" w:rsidRPr="00213F48" w14:paraId="4CF21E42" w14:textId="77777777" w:rsidTr="00A15D89">
        <w:trPr>
          <w:trHeight w:val="609"/>
        </w:trPr>
        <w:tc>
          <w:tcPr>
            <w:tcW w:w="7366" w:type="dxa"/>
            <w:vAlign w:val="center"/>
          </w:tcPr>
          <w:p w14:paraId="41011EE8" w14:textId="41983C7B" w:rsidR="00DB6E36" w:rsidRPr="009F3369" w:rsidRDefault="000A60EB">
            <w:pPr>
              <w:widowControl w:val="0"/>
              <w:jc w:val="both"/>
              <w:rPr>
                <w:rFonts w:ascii="Arial" w:hAnsi="Arial"/>
                <w:b/>
                <w:bCs/>
              </w:rPr>
            </w:pPr>
            <w:r>
              <w:rPr>
                <w:rFonts w:ascii="Arial" w:hAnsi="Arial"/>
                <w:b/>
                <w:bCs/>
              </w:rPr>
              <w:t xml:space="preserve">Altres despeses / </w:t>
            </w:r>
            <w:r w:rsidRPr="000A60EB">
              <w:rPr>
                <w:rFonts w:ascii="Arial" w:hAnsi="Arial"/>
                <w:i/>
                <w:iCs/>
                <w:lang w:val="en-GB"/>
              </w:rPr>
              <w:t>Other expenses</w:t>
            </w:r>
          </w:p>
        </w:tc>
        <w:sdt>
          <w:sdtPr>
            <w:rPr>
              <w:rFonts w:ascii="Arial" w:hAnsi="Arial"/>
            </w:rPr>
            <w:id w:val="71938301"/>
            <w:placeholder>
              <w:docPart w:val="AE7DB0D02EFC4159BA2C054EB93B4094"/>
            </w:placeholder>
          </w:sdtPr>
          <w:sdtEndPr/>
          <w:sdtContent>
            <w:sdt>
              <w:sdtPr>
                <w:rPr>
                  <w:rFonts w:ascii="Arial" w:hAnsi="Arial"/>
                </w:rPr>
                <w:id w:val="1218012128"/>
                <w:placeholder>
                  <w:docPart w:val="7D3EECB8E62149438EA06F24BE5CDE9D"/>
                </w:placeholder>
                <w:showingPlcHdr/>
              </w:sdtPr>
              <w:sdtEndPr>
                <w:rPr>
                  <w:rFonts w:ascii="Times New Roman" w:hAnsi="Times New Roman"/>
                  <w:sz w:val="22"/>
                </w:rPr>
              </w:sdtEndPr>
              <w:sdtContent>
                <w:tc>
                  <w:tcPr>
                    <w:tcW w:w="2240" w:type="dxa"/>
                    <w:vAlign w:val="center"/>
                  </w:tcPr>
                  <w:p w14:paraId="630B8B76" w14:textId="6E8FC106" w:rsidR="00DB6E36" w:rsidRDefault="000A60EB">
                    <w:pPr>
                      <w:widowControl w:val="0"/>
                      <w:rPr>
                        <w:rFonts w:ascii="Arial" w:hAnsi="Arial"/>
                      </w:rPr>
                    </w:pPr>
                    <w:r w:rsidRPr="003A55FD">
                      <w:rPr>
                        <w:rStyle w:val="Textdelcontenidor"/>
                        <w:i/>
                        <w:iCs/>
                        <w:sz w:val="16"/>
                        <w:szCs w:val="16"/>
                      </w:rPr>
                      <w:t>Feu clic o toqueu aquí per escriure text.</w:t>
                    </w:r>
                  </w:p>
                </w:tc>
              </w:sdtContent>
            </w:sdt>
          </w:sdtContent>
        </w:sdt>
      </w:tr>
      <w:tr w:rsidR="00A15D89" w:rsidRPr="00213F48" w14:paraId="0C8F7BF0" w14:textId="77777777" w:rsidTr="00A15D89">
        <w:trPr>
          <w:trHeight w:val="609"/>
        </w:trPr>
        <w:tc>
          <w:tcPr>
            <w:tcW w:w="7366" w:type="dxa"/>
            <w:vAlign w:val="center"/>
          </w:tcPr>
          <w:p w14:paraId="627ADC2E" w14:textId="7792637A" w:rsidR="00A15D89" w:rsidRPr="009F3369" w:rsidRDefault="00A15D89" w:rsidP="00A15D89">
            <w:pPr>
              <w:widowControl w:val="0"/>
              <w:jc w:val="right"/>
              <w:rPr>
                <w:rFonts w:ascii="Arial" w:hAnsi="Arial"/>
                <w:b/>
                <w:bCs/>
              </w:rPr>
            </w:pPr>
            <w:r>
              <w:rPr>
                <w:rFonts w:ascii="Arial" w:hAnsi="Arial"/>
                <w:b/>
                <w:bCs/>
              </w:rPr>
              <w:t>Total</w:t>
            </w:r>
          </w:p>
        </w:tc>
        <w:sdt>
          <w:sdtPr>
            <w:rPr>
              <w:rFonts w:ascii="Arial" w:hAnsi="Arial"/>
            </w:rPr>
            <w:id w:val="-2039649707"/>
            <w:placeholder>
              <w:docPart w:val="F11AA1557B0B49FAA6E7D4FA0E168117"/>
            </w:placeholder>
          </w:sdtPr>
          <w:sdtEndPr/>
          <w:sdtContent>
            <w:sdt>
              <w:sdtPr>
                <w:rPr>
                  <w:rFonts w:ascii="Arial" w:hAnsi="Arial"/>
                </w:rPr>
                <w:id w:val="548429308"/>
                <w:placeholder>
                  <w:docPart w:val="01AE8A3454DD408BB7BDB3DF39B9CB27"/>
                </w:placeholder>
              </w:sdtPr>
              <w:sdtEndPr>
                <w:rPr>
                  <w:rFonts w:ascii="Times New Roman" w:hAnsi="Times New Roman"/>
                  <w:sz w:val="22"/>
                </w:rPr>
              </w:sdtEndPr>
              <w:sdtContent>
                <w:tc>
                  <w:tcPr>
                    <w:tcW w:w="2240" w:type="dxa"/>
                    <w:vAlign w:val="center"/>
                  </w:tcPr>
                  <w:p w14:paraId="1E5DB903" w14:textId="6AA54022" w:rsidR="00A15D89" w:rsidRPr="00213F48" w:rsidRDefault="00056158">
                    <w:pPr>
                      <w:widowControl w:val="0"/>
                      <w:rPr>
                        <w:rFonts w:ascii="Arial" w:hAnsi="Arial"/>
                      </w:rPr>
                    </w:pPr>
                    <w:r w:rsidRPr="00056158">
                      <w:rPr>
                        <w:rFonts w:ascii="Arial" w:hAnsi="Arial"/>
                        <w:b/>
                        <w:bCs/>
                      </w:rPr>
                      <w:t>10</w:t>
                    </w:r>
                    <w:r w:rsidR="005F2892" w:rsidRPr="005F2892">
                      <w:rPr>
                        <w:rFonts w:ascii="Arial" w:hAnsi="Arial"/>
                        <w:b/>
                        <w:bCs/>
                      </w:rPr>
                      <w:t>0.000</w:t>
                    </w:r>
                    <w:r w:rsidR="005F2892">
                      <w:rPr>
                        <w:rFonts w:ascii="Arial" w:hAnsi="Arial"/>
                        <w:b/>
                        <w:bCs/>
                      </w:rPr>
                      <w:t>,</w:t>
                    </w:r>
                    <w:r w:rsidR="005F2892" w:rsidRPr="005F2892">
                      <w:rPr>
                        <w:rFonts w:ascii="Arial" w:hAnsi="Arial"/>
                        <w:b/>
                        <w:bCs/>
                      </w:rPr>
                      <w:t>00</w:t>
                    </w:r>
                    <w:r w:rsidR="005F2892">
                      <w:rPr>
                        <w:rFonts w:ascii="Arial" w:hAnsi="Arial"/>
                        <w:b/>
                        <w:bCs/>
                      </w:rPr>
                      <w:t xml:space="preserve"> </w:t>
                    </w:r>
                    <w:r w:rsidR="005F2892" w:rsidRPr="005F2892">
                      <w:rPr>
                        <w:rFonts w:ascii="Arial" w:hAnsi="Arial"/>
                        <w:b/>
                        <w:bCs/>
                      </w:rPr>
                      <w:t>€</w:t>
                    </w:r>
                  </w:p>
                </w:tc>
              </w:sdtContent>
            </w:sdt>
          </w:sdtContent>
        </w:sdt>
      </w:tr>
    </w:tbl>
    <w:p w14:paraId="3E6F049A" w14:textId="77777777" w:rsidR="00213F48" w:rsidRDefault="00213F48" w:rsidP="00213F48">
      <w:pPr>
        <w:rPr>
          <w:rFonts w:ascii="Arial" w:hAnsi="Arial"/>
          <w:b/>
          <w:bCs/>
          <w:smallCaps/>
          <w:color w:val="FFFFFF"/>
          <w:sz w:val="24"/>
          <w:szCs w:val="32"/>
        </w:rPr>
      </w:pPr>
    </w:p>
    <w:p w14:paraId="6BF5D4CC" w14:textId="77777777" w:rsidR="008E5C0D" w:rsidRPr="00213F48" w:rsidRDefault="008E5C0D" w:rsidP="00213F48">
      <w:pPr>
        <w:rPr>
          <w:rFonts w:ascii="Arial" w:hAnsi="Arial"/>
          <w:b/>
          <w:bCs/>
          <w:smallCaps/>
          <w:color w:val="FFFFFF"/>
          <w:sz w:val="24"/>
          <w:szCs w:val="32"/>
        </w:rPr>
      </w:pPr>
    </w:p>
    <w:p w14:paraId="3AA9A1FC" w14:textId="77777777" w:rsidR="005F2892" w:rsidRDefault="005F2892" w:rsidP="00213F48">
      <w:pPr>
        <w:pStyle w:val="normal2"/>
        <w:keepNext w:val="0"/>
        <w:tabs>
          <w:tab w:val="left" w:pos="284"/>
          <w:tab w:val="left" w:pos="4102"/>
        </w:tabs>
        <w:spacing w:before="0" w:after="0"/>
        <w:jc w:val="both"/>
        <w:outlineLvl w:val="9"/>
      </w:pPr>
    </w:p>
    <w:p w14:paraId="0C5FF8B1" w14:textId="0FEEBC0C" w:rsidR="0061230A" w:rsidRPr="00CA0329" w:rsidRDefault="0061230A" w:rsidP="001C0268">
      <w:pPr>
        <w:pStyle w:val="normal2"/>
        <w:keepNext w:val="0"/>
        <w:tabs>
          <w:tab w:val="left" w:pos="284"/>
          <w:tab w:val="left" w:pos="4102"/>
        </w:tabs>
        <w:spacing w:before="0" w:after="0"/>
        <w:jc w:val="both"/>
        <w:outlineLvl w:val="9"/>
      </w:pPr>
      <w:r w:rsidRPr="00873D9F">
        <w:rPr>
          <w:b/>
          <w:sz w:val="20"/>
        </w:rPr>
        <w:t>Justificació del pressupost</w:t>
      </w:r>
      <w:r w:rsidR="00ED59CA">
        <w:rPr>
          <w:b/>
          <w:sz w:val="20"/>
        </w:rPr>
        <w:t xml:space="preserve"> (màxim 1 pàgina)</w:t>
      </w:r>
      <w:r w:rsidR="00D01B88">
        <w:rPr>
          <w:b/>
          <w:sz w:val="20"/>
        </w:rPr>
        <w:t>.</w:t>
      </w:r>
      <w:r w:rsidR="00377678">
        <w:rPr>
          <w:bCs/>
          <w:sz w:val="20"/>
        </w:rPr>
        <w:t xml:space="preserve"> / </w:t>
      </w:r>
      <w:r w:rsidR="00377678" w:rsidRPr="00D132DC">
        <w:rPr>
          <w:bCs/>
          <w:i/>
          <w:iCs/>
          <w:sz w:val="20"/>
          <w:lang w:val="en-GB"/>
        </w:rPr>
        <w:t>Justi</w:t>
      </w:r>
      <w:r w:rsidR="00873D9F" w:rsidRPr="00D132DC">
        <w:rPr>
          <w:bCs/>
          <w:i/>
          <w:iCs/>
          <w:sz w:val="20"/>
          <w:lang w:val="en-GB"/>
        </w:rPr>
        <w:t>fication of the budget</w:t>
      </w:r>
      <w:r w:rsidR="00ED59CA">
        <w:rPr>
          <w:bCs/>
          <w:i/>
          <w:iCs/>
          <w:sz w:val="20"/>
          <w:lang w:val="en-GB"/>
        </w:rPr>
        <w:t xml:space="preserve"> (maximum</w:t>
      </w:r>
      <w:r w:rsidR="00F41860">
        <w:rPr>
          <w:bCs/>
          <w:i/>
          <w:iCs/>
          <w:sz w:val="20"/>
          <w:lang w:val="en-GB"/>
        </w:rPr>
        <w:t xml:space="preserve"> 1 page</w:t>
      </w:r>
      <w:r w:rsidR="00ED59CA">
        <w:rPr>
          <w:bCs/>
          <w:i/>
          <w:iCs/>
          <w:sz w:val="20"/>
          <w:lang w:val="en-GB"/>
        </w:rPr>
        <w:t>)</w:t>
      </w:r>
      <w:r w:rsidR="00D01B88">
        <w:rPr>
          <w:bCs/>
          <w:i/>
          <w:iCs/>
          <w:sz w:val="20"/>
          <w:lang w:val="en-GB"/>
        </w:rPr>
        <w:t>.</w:t>
      </w:r>
    </w:p>
    <w:p w14:paraId="1DAE3B0A" w14:textId="77777777" w:rsidR="00CA0329" w:rsidRPr="00F27C2D" w:rsidRDefault="00CA0329" w:rsidP="00CA0329">
      <w:pPr>
        <w:rPr>
          <w:rFonts w:ascii="Arial" w:hAnsi="Arial" w:cs="Arial"/>
        </w:rPr>
      </w:pPr>
    </w:p>
    <w:p w14:paraId="7C9F3AEF" w14:textId="77777777" w:rsidR="00CA0329" w:rsidRPr="00F27C2D" w:rsidRDefault="00CA0329" w:rsidP="00CA0329">
      <w:pPr>
        <w:jc w:val="both"/>
        <w:rPr>
          <w:rFonts w:ascii="Arial" w:hAnsi="Arial" w:cs="Arial"/>
        </w:rPr>
        <w:sectPr w:rsidR="00CA0329" w:rsidRPr="00F27C2D" w:rsidSect="000C709C">
          <w:pgSz w:w="11906" w:h="16838" w:code="9"/>
          <w:pgMar w:top="2127" w:right="991" w:bottom="-1702" w:left="1418" w:header="454" w:footer="449" w:gutter="0"/>
          <w:cols w:space="708"/>
        </w:sectPr>
      </w:pPr>
    </w:p>
    <w:p w14:paraId="67D3F2FD" w14:textId="3BFA7C65" w:rsidR="009678C0" w:rsidRPr="009678C0" w:rsidRDefault="009678C0" w:rsidP="009678C0">
      <w:pPr>
        <w:rPr>
          <w:rFonts w:ascii="Arial" w:hAnsi="Arial" w:cs="Arial"/>
          <w:i/>
          <w:iCs/>
          <w:color w:val="A6A6A6" w:themeColor="background1" w:themeShade="A6"/>
        </w:rPr>
      </w:pPr>
      <w:r w:rsidRPr="009678C0">
        <w:rPr>
          <w:rFonts w:ascii="Arial" w:hAnsi="Arial" w:cs="Arial"/>
          <w:i/>
          <w:iCs/>
          <w:color w:val="A6A6A6" w:themeColor="background1" w:themeShade="A6"/>
        </w:rPr>
        <w:t>Inici</w:t>
      </w:r>
      <w:r w:rsidR="00113DC8">
        <w:rPr>
          <w:rFonts w:ascii="Arial" w:hAnsi="Arial" w:cs="Arial"/>
          <w:i/>
          <w:iCs/>
          <w:color w:val="A6A6A6" w:themeColor="background1" w:themeShade="A6"/>
        </w:rPr>
        <w:t>eu</w:t>
      </w:r>
      <w:r w:rsidRPr="009678C0">
        <w:rPr>
          <w:rFonts w:ascii="Arial" w:hAnsi="Arial" w:cs="Arial"/>
          <w:i/>
          <w:iCs/>
          <w:color w:val="A6A6A6" w:themeColor="background1" w:themeShade="A6"/>
        </w:rPr>
        <w:t xml:space="preserve"> el text aquí...</w:t>
      </w:r>
    </w:p>
    <w:p w14:paraId="6664DFB9" w14:textId="77777777" w:rsidR="00CA0329" w:rsidRDefault="00CA0329" w:rsidP="009678C0">
      <w:pPr>
        <w:pStyle w:val="normal2"/>
        <w:keepNext w:val="0"/>
        <w:tabs>
          <w:tab w:val="num" w:pos="0"/>
        </w:tabs>
        <w:spacing w:before="0" w:after="0"/>
        <w:jc w:val="both"/>
        <w:outlineLvl w:val="9"/>
        <w:rPr>
          <w:rFonts w:cs="Arial"/>
          <w:sz w:val="20"/>
          <w:lang w:val="en-GB"/>
        </w:rPr>
      </w:pPr>
    </w:p>
    <w:p w14:paraId="41FA87EA" w14:textId="77777777" w:rsidR="00A13560" w:rsidRDefault="00A13560" w:rsidP="005152BC">
      <w:pPr>
        <w:pStyle w:val="normal2"/>
        <w:keepNext w:val="0"/>
        <w:tabs>
          <w:tab w:val="num" w:pos="0"/>
        </w:tabs>
        <w:spacing w:before="0" w:after="0"/>
        <w:jc w:val="both"/>
        <w:outlineLvl w:val="9"/>
        <w:rPr>
          <w:rFonts w:cs="Arial"/>
          <w:sz w:val="20"/>
          <w:lang w:val="en-GB"/>
        </w:rPr>
      </w:pPr>
    </w:p>
    <w:p w14:paraId="12F2CB8D" w14:textId="77777777" w:rsidR="00A13560" w:rsidRDefault="00A13560" w:rsidP="005152BC">
      <w:pPr>
        <w:pStyle w:val="normal2"/>
        <w:keepNext w:val="0"/>
        <w:tabs>
          <w:tab w:val="num" w:pos="0"/>
        </w:tabs>
        <w:spacing w:before="0" w:after="0"/>
        <w:jc w:val="both"/>
        <w:outlineLvl w:val="9"/>
        <w:rPr>
          <w:rFonts w:cs="Arial"/>
          <w:sz w:val="20"/>
          <w:lang w:val="en-GB"/>
        </w:rPr>
      </w:pPr>
    </w:p>
    <w:p w14:paraId="1516016A" w14:textId="77777777" w:rsidR="00A13560" w:rsidRDefault="00A13560" w:rsidP="005152BC">
      <w:pPr>
        <w:pStyle w:val="normal2"/>
        <w:keepNext w:val="0"/>
        <w:tabs>
          <w:tab w:val="num" w:pos="0"/>
        </w:tabs>
        <w:spacing w:before="0" w:after="0"/>
        <w:jc w:val="both"/>
        <w:outlineLvl w:val="9"/>
        <w:rPr>
          <w:rFonts w:cs="Arial"/>
          <w:sz w:val="20"/>
          <w:lang w:val="en-GB"/>
        </w:rPr>
      </w:pPr>
    </w:p>
    <w:p w14:paraId="3DEA6867" w14:textId="77777777" w:rsidR="00A13560" w:rsidRDefault="00A13560" w:rsidP="005152BC">
      <w:pPr>
        <w:pStyle w:val="normal2"/>
        <w:keepNext w:val="0"/>
        <w:tabs>
          <w:tab w:val="num" w:pos="0"/>
        </w:tabs>
        <w:spacing w:before="0" w:after="0"/>
        <w:jc w:val="both"/>
        <w:outlineLvl w:val="9"/>
        <w:rPr>
          <w:rFonts w:cs="Arial"/>
          <w:sz w:val="20"/>
          <w:lang w:val="en-GB"/>
        </w:rPr>
      </w:pPr>
    </w:p>
    <w:p w14:paraId="52F2D168" w14:textId="77777777" w:rsidR="00A13560" w:rsidRPr="00F27C2D" w:rsidRDefault="00A13560" w:rsidP="005152BC">
      <w:pPr>
        <w:pStyle w:val="normal2"/>
        <w:keepNext w:val="0"/>
        <w:tabs>
          <w:tab w:val="num" w:pos="0"/>
        </w:tabs>
        <w:spacing w:before="0" w:after="0"/>
        <w:jc w:val="both"/>
        <w:outlineLvl w:val="9"/>
        <w:rPr>
          <w:rFonts w:cs="Arial"/>
          <w:sz w:val="20"/>
          <w:lang w:val="en-GB"/>
        </w:rPr>
        <w:sectPr w:rsidR="00A13560" w:rsidRPr="00F27C2D" w:rsidSect="00CA0329">
          <w:headerReference w:type="default" r:id="rId19"/>
          <w:footerReference w:type="default" r:id="rId20"/>
          <w:type w:val="continuous"/>
          <w:pgSz w:w="11906" w:h="16838" w:code="9"/>
          <w:pgMar w:top="2127" w:right="991" w:bottom="-1702" w:left="1418" w:header="454" w:footer="449" w:gutter="0"/>
          <w:cols w:space="708"/>
          <w:formProt w:val="0"/>
        </w:sectPr>
      </w:pPr>
    </w:p>
    <w:p w14:paraId="48585B1F" w14:textId="77777777" w:rsidR="00CA0329" w:rsidRPr="00F27C2D" w:rsidRDefault="00CA0329" w:rsidP="005152BC">
      <w:pPr>
        <w:pStyle w:val="normal2"/>
        <w:keepNext w:val="0"/>
        <w:tabs>
          <w:tab w:val="num" w:pos="0"/>
        </w:tabs>
        <w:spacing w:before="0" w:after="0"/>
        <w:jc w:val="both"/>
        <w:outlineLvl w:val="9"/>
        <w:rPr>
          <w:rFonts w:cs="Arial"/>
          <w:sz w:val="20"/>
          <w:lang w:val="en-GB"/>
        </w:rPr>
      </w:pPr>
    </w:p>
    <w:p w14:paraId="03DE2788" w14:textId="4F6D52C3" w:rsidR="00CA0329" w:rsidRPr="009F40B1" w:rsidRDefault="00CA0329" w:rsidP="00CA0329">
      <w:pPr>
        <w:pStyle w:val="normal2"/>
        <w:keepNext w:val="0"/>
        <w:spacing w:before="0" w:after="0"/>
        <w:jc w:val="both"/>
        <w:outlineLvl w:val="9"/>
        <w:rPr>
          <w:rFonts w:cs="Arial"/>
          <w:sz w:val="20"/>
        </w:rPr>
      </w:pPr>
    </w:p>
    <w:sectPr w:rsidR="00CA0329" w:rsidRPr="009F40B1" w:rsidSect="00930F25">
      <w:type w:val="continuous"/>
      <w:pgSz w:w="11906" w:h="16838" w:code="9"/>
      <w:pgMar w:top="2127" w:right="991" w:bottom="-1418" w:left="1418" w:header="454" w:footer="44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B5B91" w14:textId="77777777" w:rsidR="00DD4400" w:rsidRDefault="00DD4400">
      <w:r>
        <w:separator/>
      </w:r>
    </w:p>
  </w:endnote>
  <w:endnote w:type="continuationSeparator" w:id="0">
    <w:p w14:paraId="3BBE06BA" w14:textId="77777777" w:rsidR="00DD4400" w:rsidRDefault="00DD4400">
      <w:r>
        <w:continuationSeparator/>
      </w:r>
    </w:p>
  </w:endnote>
  <w:endnote w:type="continuationNotice" w:id="1">
    <w:p w14:paraId="2F692B0D" w14:textId="77777777" w:rsidR="00DD4400" w:rsidRDefault="00DD44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AE8B" w14:textId="73A9D0AD" w:rsidR="00324FA4" w:rsidRDefault="006851AC">
    <w:pPr>
      <w:pStyle w:val="Peu"/>
    </w:pPr>
    <w:r>
      <w:rPr>
        <w:noProof/>
      </w:rPr>
      <w:drawing>
        <wp:inline distT="0" distB="0" distL="0" distR="0" wp14:anchorId="54B771A9" wp14:editId="1C904121">
          <wp:extent cx="1264920" cy="323850"/>
          <wp:effectExtent l="0" t="0" r="0" b="0"/>
          <wp:docPr id="1302013317" name="Imatge 9" descr="Logo&#10;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Generalitat de Cataluny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77" cy="32440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42FB" w14:textId="77777777" w:rsidR="00632AD6" w:rsidRPr="0069226A" w:rsidRDefault="00632AD6" w:rsidP="00073D19">
    <w:pPr>
      <w:pStyle w:val="Peu"/>
      <w:framePr w:w="706" w:wrap="around" w:vAnchor="text" w:hAnchor="page" w:x="5506" w:y="-38"/>
      <w:rPr>
        <w:rStyle w:val="Nmerodepgina"/>
        <w:rFonts w:ascii="Arial" w:hAnsi="Arial" w:cs="Arial"/>
        <w:sz w:val="16"/>
      </w:rPr>
    </w:pPr>
    <w:r w:rsidRPr="0069226A">
      <w:rPr>
        <w:rStyle w:val="Nmerodepgina"/>
        <w:rFonts w:ascii="Arial" w:hAnsi="Arial" w:cs="Arial"/>
        <w:sz w:val="16"/>
      </w:rPr>
      <w:fldChar w:fldCharType="begin"/>
    </w:r>
    <w:r w:rsidRPr="0069226A">
      <w:rPr>
        <w:rStyle w:val="Nmerodepgina"/>
        <w:rFonts w:ascii="Arial" w:hAnsi="Arial" w:cs="Arial"/>
        <w:sz w:val="16"/>
      </w:rPr>
      <w:instrText xml:space="preserve">PAGE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r w:rsidRPr="0069226A">
      <w:rPr>
        <w:rStyle w:val="Nmerodepgina"/>
        <w:rFonts w:ascii="Arial" w:hAnsi="Arial" w:cs="Arial"/>
        <w:sz w:val="16"/>
      </w:rPr>
      <w:t>/</w:t>
    </w:r>
    <w:r w:rsidRPr="0069226A">
      <w:rPr>
        <w:rStyle w:val="Nmerodepgina"/>
        <w:rFonts w:ascii="Arial" w:hAnsi="Arial" w:cs="Arial"/>
        <w:sz w:val="16"/>
      </w:rPr>
      <w:fldChar w:fldCharType="begin"/>
    </w:r>
    <w:r w:rsidRPr="0069226A">
      <w:rPr>
        <w:rStyle w:val="Nmerodepgina"/>
        <w:rFonts w:ascii="Arial" w:hAnsi="Arial" w:cs="Arial"/>
        <w:sz w:val="16"/>
      </w:rPr>
      <w:instrText xml:space="preserve"> NUMPAGES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p>
  <w:p w14:paraId="691B9297" w14:textId="4051E311" w:rsidR="00632AD6" w:rsidRDefault="00385D0D" w:rsidP="00EC1C71">
    <w:pPr>
      <w:pStyle w:val="Peu"/>
      <w:ind w:right="-995" w:hanging="567"/>
    </w:pPr>
    <w:r>
      <w:rPr>
        <w:noProof/>
      </w:rPr>
      <w:drawing>
        <wp:inline distT="0" distB="0" distL="0" distR="0" wp14:anchorId="2080D06E" wp14:editId="08C8C9DB">
          <wp:extent cx="1264920" cy="323850"/>
          <wp:effectExtent l="0" t="0" r="0" b="0"/>
          <wp:docPr id="423036746" name="Imatge 9" descr="Logo&#10;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Generalitat de Cataluny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77" cy="324402"/>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6BE8" w14:textId="77777777" w:rsidR="00CA0329" w:rsidRPr="0069226A" w:rsidRDefault="00CA0329" w:rsidP="00073D19">
    <w:pPr>
      <w:pStyle w:val="Peu"/>
      <w:framePr w:w="706" w:wrap="around" w:vAnchor="text" w:hAnchor="page" w:x="5506" w:y="-38"/>
      <w:rPr>
        <w:rStyle w:val="Nmerodepgina"/>
        <w:rFonts w:ascii="Arial" w:hAnsi="Arial" w:cs="Arial"/>
        <w:sz w:val="16"/>
      </w:rPr>
    </w:pPr>
    <w:r w:rsidRPr="0069226A">
      <w:rPr>
        <w:rStyle w:val="Nmerodepgina"/>
        <w:rFonts w:ascii="Arial" w:hAnsi="Arial" w:cs="Arial"/>
        <w:sz w:val="16"/>
      </w:rPr>
      <w:fldChar w:fldCharType="begin"/>
    </w:r>
    <w:r w:rsidRPr="0069226A">
      <w:rPr>
        <w:rStyle w:val="Nmerodepgina"/>
        <w:rFonts w:ascii="Arial" w:hAnsi="Arial" w:cs="Arial"/>
        <w:sz w:val="16"/>
      </w:rPr>
      <w:instrText xml:space="preserve">PAGE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r w:rsidRPr="0069226A">
      <w:rPr>
        <w:rStyle w:val="Nmerodepgina"/>
        <w:rFonts w:ascii="Arial" w:hAnsi="Arial" w:cs="Arial"/>
        <w:sz w:val="16"/>
      </w:rPr>
      <w:t>/</w:t>
    </w:r>
    <w:r w:rsidRPr="0069226A">
      <w:rPr>
        <w:rStyle w:val="Nmerodepgina"/>
        <w:rFonts w:ascii="Arial" w:hAnsi="Arial" w:cs="Arial"/>
        <w:sz w:val="16"/>
      </w:rPr>
      <w:fldChar w:fldCharType="begin"/>
    </w:r>
    <w:r w:rsidRPr="0069226A">
      <w:rPr>
        <w:rStyle w:val="Nmerodepgina"/>
        <w:rFonts w:ascii="Arial" w:hAnsi="Arial" w:cs="Arial"/>
        <w:sz w:val="16"/>
      </w:rPr>
      <w:instrText xml:space="preserve"> NUMPAGES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p>
  <w:p w14:paraId="27B47F38" w14:textId="77777777" w:rsidR="00CA0329" w:rsidRDefault="00CA0329" w:rsidP="00EC1C71">
    <w:pPr>
      <w:pStyle w:val="Peu"/>
      <w:ind w:right="-995" w:hanging="567"/>
    </w:pPr>
    <w:r>
      <w:rPr>
        <w:noProof/>
        <w:lang w:val="es-ES"/>
      </w:rPr>
      <w:drawing>
        <wp:inline distT="0" distB="0" distL="0" distR="0" wp14:anchorId="7DFD7C56" wp14:editId="0097E017">
          <wp:extent cx="2106474" cy="450380"/>
          <wp:effectExtent l="0" t="0" r="8255" b="6985"/>
          <wp:docPr id="1591138261" name="Picture 7" descr="Logo Departament de recerca i Univers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Logo Departament de recerca i Universita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959" cy="485762"/>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DE80" w14:textId="77777777" w:rsidR="0041562A" w:rsidRPr="0069226A" w:rsidRDefault="0041562A" w:rsidP="00073D19">
    <w:pPr>
      <w:pStyle w:val="Peu"/>
      <w:framePr w:w="706" w:wrap="around" w:vAnchor="text" w:hAnchor="page" w:x="5506" w:y="-38"/>
      <w:rPr>
        <w:rStyle w:val="Nmerodepgina"/>
        <w:rFonts w:ascii="Arial" w:hAnsi="Arial" w:cs="Arial"/>
        <w:sz w:val="16"/>
      </w:rPr>
    </w:pPr>
    <w:r w:rsidRPr="0069226A">
      <w:rPr>
        <w:rStyle w:val="Nmerodepgina"/>
        <w:rFonts w:ascii="Arial" w:hAnsi="Arial" w:cs="Arial"/>
        <w:sz w:val="16"/>
      </w:rPr>
      <w:fldChar w:fldCharType="begin"/>
    </w:r>
    <w:r w:rsidRPr="0069226A">
      <w:rPr>
        <w:rStyle w:val="Nmerodepgina"/>
        <w:rFonts w:ascii="Arial" w:hAnsi="Arial" w:cs="Arial"/>
        <w:sz w:val="16"/>
      </w:rPr>
      <w:instrText xml:space="preserve">PAGE  </w:instrText>
    </w:r>
    <w:r w:rsidRPr="0069226A">
      <w:rPr>
        <w:rStyle w:val="Nmerodepgina"/>
        <w:rFonts w:ascii="Arial" w:hAnsi="Arial" w:cs="Arial"/>
        <w:sz w:val="16"/>
      </w:rPr>
      <w:fldChar w:fldCharType="separate"/>
    </w:r>
    <w:r w:rsidR="00B24FD5">
      <w:rPr>
        <w:rStyle w:val="Nmerodepgina"/>
        <w:rFonts w:ascii="Arial" w:hAnsi="Arial" w:cs="Arial"/>
        <w:noProof/>
        <w:sz w:val="16"/>
      </w:rPr>
      <w:t>6</w:t>
    </w:r>
    <w:r w:rsidRPr="0069226A">
      <w:rPr>
        <w:rStyle w:val="Nmerodepgina"/>
        <w:rFonts w:ascii="Arial" w:hAnsi="Arial" w:cs="Arial"/>
        <w:sz w:val="16"/>
      </w:rPr>
      <w:fldChar w:fldCharType="end"/>
    </w:r>
    <w:r w:rsidRPr="0069226A">
      <w:rPr>
        <w:rStyle w:val="Nmerodepgina"/>
        <w:rFonts w:ascii="Arial" w:hAnsi="Arial" w:cs="Arial"/>
        <w:sz w:val="16"/>
      </w:rPr>
      <w:t>/</w:t>
    </w:r>
    <w:r w:rsidRPr="0069226A">
      <w:rPr>
        <w:rStyle w:val="Nmerodepgina"/>
        <w:rFonts w:ascii="Arial" w:hAnsi="Arial" w:cs="Arial"/>
        <w:sz w:val="16"/>
      </w:rPr>
      <w:fldChar w:fldCharType="begin"/>
    </w:r>
    <w:r w:rsidRPr="0069226A">
      <w:rPr>
        <w:rStyle w:val="Nmerodepgina"/>
        <w:rFonts w:ascii="Arial" w:hAnsi="Arial" w:cs="Arial"/>
        <w:sz w:val="16"/>
      </w:rPr>
      <w:instrText xml:space="preserve"> NUMPAGES </w:instrText>
    </w:r>
    <w:r w:rsidRPr="0069226A">
      <w:rPr>
        <w:rStyle w:val="Nmerodepgina"/>
        <w:rFonts w:ascii="Arial" w:hAnsi="Arial" w:cs="Arial"/>
        <w:sz w:val="16"/>
      </w:rPr>
      <w:fldChar w:fldCharType="separate"/>
    </w:r>
    <w:r w:rsidR="00B24FD5">
      <w:rPr>
        <w:rStyle w:val="Nmerodepgina"/>
        <w:rFonts w:ascii="Arial" w:hAnsi="Arial" w:cs="Arial"/>
        <w:noProof/>
        <w:sz w:val="16"/>
      </w:rPr>
      <w:t>6</w:t>
    </w:r>
    <w:r w:rsidRPr="0069226A">
      <w:rPr>
        <w:rStyle w:val="Nmerodepgina"/>
        <w:rFonts w:ascii="Arial" w:hAnsi="Arial" w:cs="Arial"/>
        <w:sz w:val="16"/>
      </w:rPr>
      <w:fldChar w:fldCharType="end"/>
    </w:r>
  </w:p>
  <w:p w14:paraId="55C4A8DE" w14:textId="71E9C0AE" w:rsidR="0041562A" w:rsidRDefault="00CD6360" w:rsidP="00EC1C71">
    <w:pPr>
      <w:pStyle w:val="Peu"/>
      <w:ind w:right="-995" w:hanging="567"/>
    </w:pPr>
    <w:r>
      <w:rPr>
        <w:noProof/>
      </w:rPr>
      <w:drawing>
        <wp:inline distT="0" distB="0" distL="0" distR="0" wp14:anchorId="2F91BE0F" wp14:editId="05352031">
          <wp:extent cx="1264920" cy="323850"/>
          <wp:effectExtent l="0" t="0" r="0" b="0"/>
          <wp:docPr id="1374764054" name="Imatge 9" descr="Logo&#10;Generalitat de Catalun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Generalitat de Cataluny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7077" cy="324402"/>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1DAB" w14:textId="77777777" w:rsidR="00CA0329" w:rsidRPr="0069226A" w:rsidRDefault="00CA0329" w:rsidP="00073D19">
    <w:pPr>
      <w:pStyle w:val="Peu"/>
      <w:framePr w:w="706" w:wrap="around" w:vAnchor="text" w:hAnchor="page" w:x="5506" w:y="-38"/>
      <w:rPr>
        <w:rStyle w:val="Nmerodepgina"/>
        <w:rFonts w:ascii="Arial" w:hAnsi="Arial" w:cs="Arial"/>
        <w:sz w:val="16"/>
      </w:rPr>
    </w:pPr>
    <w:r w:rsidRPr="0069226A">
      <w:rPr>
        <w:rStyle w:val="Nmerodepgina"/>
        <w:rFonts w:ascii="Arial" w:hAnsi="Arial" w:cs="Arial"/>
        <w:sz w:val="16"/>
      </w:rPr>
      <w:fldChar w:fldCharType="begin"/>
    </w:r>
    <w:r w:rsidRPr="0069226A">
      <w:rPr>
        <w:rStyle w:val="Nmerodepgina"/>
        <w:rFonts w:ascii="Arial" w:hAnsi="Arial" w:cs="Arial"/>
        <w:sz w:val="16"/>
      </w:rPr>
      <w:instrText xml:space="preserve">PAGE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r w:rsidRPr="0069226A">
      <w:rPr>
        <w:rStyle w:val="Nmerodepgina"/>
        <w:rFonts w:ascii="Arial" w:hAnsi="Arial" w:cs="Arial"/>
        <w:sz w:val="16"/>
      </w:rPr>
      <w:t>/</w:t>
    </w:r>
    <w:r w:rsidRPr="0069226A">
      <w:rPr>
        <w:rStyle w:val="Nmerodepgina"/>
        <w:rFonts w:ascii="Arial" w:hAnsi="Arial" w:cs="Arial"/>
        <w:sz w:val="16"/>
      </w:rPr>
      <w:fldChar w:fldCharType="begin"/>
    </w:r>
    <w:r w:rsidRPr="0069226A">
      <w:rPr>
        <w:rStyle w:val="Nmerodepgina"/>
        <w:rFonts w:ascii="Arial" w:hAnsi="Arial" w:cs="Arial"/>
        <w:sz w:val="16"/>
      </w:rPr>
      <w:instrText xml:space="preserve"> NUMPAGES </w:instrText>
    </w:r>
    <w:r w:rsidRPr="0069226A">
      <w:rPr>
        <w:rStyle w:val="Nmerodepgina"/>
        <w:rFonts w:ascii="Arial" w:hAnsi="Arial" w:cs="Arial"/>
        <w:sz w:val="16"/>
      </w:rPr>
      <w:fldChar w:fldCharType="separate"/>
    </w:r>
    <w:r>
      <w:rPr>
        <w:rStyle w:val="Nmerodepgina"/>
        <w:rFonts w:ascii="Arial" w:hAnsi="Arial" w:cs="Arial"/>
        <w:noProof/>
        <w:sz w:val="16"/>
      </w:rPr>
      <w:t>6</w:t>
    </w:r>
    <w:r w:rsidRPr="0069226A">
      <w:rPr>
        <w:rStyle w:val="Nmerodepgina"/>
        <w:rFonts w:ascii="Arial" w:hAnsi="Arial" w:cs="Arial"/>
        <w:sz w:val="16"/>
      </w:rPr>
      <w:fldChar w:fldCharType="end"/>
    </w:r>
  </w:p>
  <w:p w14:paraId="67FDEA28" w14:textId="77777777" w:rsidR="00CA0329" w:rsidRDefault="00CA0329" w:rsidP="00EC1C71">
    <w:pPr>
      <w:pStyle w:val="Peu"/>
      <w:ind w:right="-995" w:hanging="567"/>
    </w:pPr>
    <w:r>
      <w:rPr>
        <w:noProof/>
        <w:lang w:val="es-ES"/>
      </w:rPr>
      <w:drawing>
        <wp:inline distT="0" distB="0" distL="0" distR="0" wp14:anchorId="11AF3C79" wp14:editId="0AAFB897">
          <wp:extent cx="2106474" cy="450380"/>
          <wp:effectExtent l="0" t="0" r="8255" b="6985"/>
          <wp:docPr id="1025848389" name="Picture 7" descr="Logo Departament de recerca i Universit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 descr="Logo Departament de recerca i Universitat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959" cy="48576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F628" w14:textId="77777777" w:rsidR="00DD4400" w:rsidRDefault="00DD4400">
      <w:r>
        <w:separator/>
      </w:r>
    </w:p>
  </w:footnote>
  <w:footnote w:type="continuationSeparator" w:id="0">
    <w:p w14:paraId="1CC51C09" w14:textId="77777777" w:rsidR="00DD4400" w:rsidRDefault="00DD4400">
      <w:r>
        <w:continuationSeparator/>
      </w:r>
    </w:p>
  </w:footnote>
  <w:footnote w:type="continuationNotice" w:id="1">
    <w:p w14:paraId="09B39870" w14:textId="77777777" w:rsidR="00DD4400" w:rsidRDefault="00DD44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7331" w14:textId="150BCEF8" w:rsidR="00324FA4" w:rsidRDefault="00324FA4">
    <w:pPr>
      <w:pStyle w:val="Capalera"/>
    </w:pPr>
    <w:r w:rsidRPr="00097652">
      <w:rPr>
        <w:noProof/>
        <w:lang w:val="es-ES"/>
      </w:rPr>
      <w:drawing>
        <wp:inline distT="0" distB="0" distL="0" distR="0" wp14:anchorId="3233C72C" wp14:editId="076C9E2E">
          <wp:extent cx="1247775" cy="628650"/>
          <wp:effectExtent l="0" t="0" r="0" b="0"/>
          <wp:docPr id="975480682" name="Imatge 6" descr="AGAUR&#10;Agència de Gestio d'Ajuts Universitaris i de Rece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6" descr="AGAUR&#10;Agència de Gestio d'Ajuts Universitaris i de Rece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775" cy="6286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9ECD" w14:textId="77777777" w:rsidR="00632AD6" w:rsidRDefault="00632AD6" w:rsidP="007B2FF0">
    <w:pPr>
      <w:pStyle w:val="Capalera"/>
      <w:ind w:right="-709" w:hanging="851"/>
    </w:pPr>
    <w:r>
      <w:rPr>
        <w:noProof/>
        <w:lang w:val="es-ES"/>
      </w:rPr>
      <w:drawing>
        <wp:inline distT="0" distB="0" distL="0" distR="0" wp14:anchorId="0B85079B" wp14:editId="09817B8F">
          <wp:extent cx="1575435" cy="819785"/>
          <wp:effectExtent l="0" t="0" r="5715" b="0"/>
          <wp:docPr id="1171860682" name="Picture 1" descr="logo Agència de Gestió d'ajuts Universitaris i de Recerca. AG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271" t="-9993" r="-2271" b="-9993"/>
                  <a:stretch>
                    <a:fillRect/>
                  </a:stretch>
                </pic:blipFill>
                <pic:spPr bwMode="auto">
                  <a:xfrm>
                    <a:off x="0" y="0"/>
                    <a:ext cx="1575435" cy="819785"/>
                  </a:xfrm>
                  <a:prstGeom prst="rect">
                    <a:avLst/>
                  </a:prstGeom>
                  <a:noFill/>
                  <a:ln>
                    <a:noFill/>
                  </a:ln>
                </pic:spPr>
              </pic:pic>
            </a:graphicData>
          </a:graphic>
        </wp:inline>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CF61" w14:textId="77777777" w:rsidR="00CA0329" w:rsidRDefault="00CA0329" w:rsidP="007B2FF0">
    <w:pPr>
      <w:pStyle w:val="Capalera"/>
      <w:ind w:right="-709" w:hanging="851"/>
    </w:pPr>
    <w:r>
      <w:rPr>
        <w:noProof/>
        <w:lang w:val="es-ES"/>
      </w:rPr>
      <w:drawing>
        <wp:inline distT="0" distB="0" distL="0" distR="0" wp14:anchorId="47BF4227" wp14:editId="0F59AAE3">
          <wp:extent cx="1575435" cy="819785"/>
          <wp:effectExtent l="0" t="0" r="5715" b="0"/>
          <wp:docPr id="1310246164" name="Picture 1" descr="logo Agència de Gestió d'ajuts Universitaris i de Recerca. AG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271" t="-9993" r="-2271" b="-9993"/>
                  <a:stretch>
                    <a:fillRect/>
                  </a:stretch>
                </pic:blipFill>
                <pic:spPr bwMode="auto">
                  <a:xfrm>
                    <a:off x="0" y="0"/>
                    <a:ext cx="1575435" cy="819785"/>
                  </a:xfrm>
                  <a:prstGeom prst="rect">
                    <a:avLst/>
                  </a:prstGeom>
                  <a:noFill/>
                  <a:ln>
                    <a:noFill/>
                  </a:ln>
                </pic:spPr>
              </pic:pic>
            </a:graphicData>
          </a:graphic>
        </wp:inline>
      </w:drawing>
    </w:r>
    <w:r>
      <w:rPr>
        <w:noProof/>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B738F" w14:textId="2CA867DA" w:rsidR="00173C65" w:rsidRDefault="00574DAE" w:rsidP="007B2FF0">
    <w:pPr>
      <w:pStyle w:val="Capalera"/>
      <w:ind w:right="-709" w:hanging="851"/>
    </w:pPr>
    <w:r>
      <w:rPr>
        <w:noProof/>
        <w:lang w:val="es-ES"/>
      </w:rPr>
      <w:drawing>
        <wp:inline distT="0" distB="0" distL="0" distR="0" wp14:anchorId="002ABC80" wp14:editId="07CB0B33">
          <wp:extent cx="1575435" cy="819785"/>
          <wp:effectExtent l="0" t="0" r="5715" b="0"/>
          <wp:docPr id="1" name="Picture 1" descr="logo Agència de Gestió d'ajuts Universitaris i de Recerca. AG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271" t="-9993" r="-2271" b="-9993"/>
                  <a:stretch>
                    <a:fillRect/>
                  </a:stretch>
                </pic:blipFill>
                <pic:spPr bwMode="auto">
                  <a:xfrm>
                    <a:off x="0" y="0"/>
                    <a:ext cx="1575435" cy="819785"/>
                  </a:xfrm>
                  <a:prstGeom prst="rect">
                    <a:avLst/>
                  </a:prstGeom>
                  <a:noFill/>
                  <a:ln>
                    <a:noFill/>
                  </a:ln>
                </pic:spPr>
              </pic:pic>
            </a:graphicData>
          </a:graphic>
        </wp:inline>
      </w:drawing>
    </w:r>
    <w:r w:rsidR="007B2FF0">
      <w:rPr>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62E6" w14:textId="77777777" w:rsidR="00CA0329" w:rsidRDefault="00CA0329" w:rsidP="007B2FF0">
    <w:pPr>
      <w:pStyle w:val="Capalera"/>
      <w:ind w:right="-709" w:hanging="851"/>
    </w:pPr>
    <w:r>
      <w:rPr>
        <w:noProof/>
        <w:lang w:val="es-ES"/>
      </w:rPr>
      <w:drawing>
        <wp:inline distT="0" distB="0" distL="0" distR="0" wp14:anchorId="72F39436" wp14:editId="0589C74B">
          <wp:extent cx="1575435" cy="819785"/>
          <wp:effectExtent l="0" t="0" r="5715" b="0"/>
          <wp:docPr id="392145773" name="Picture 1" descr="logo Agència de Gestió d'ajuts Universitaris i de Recerca. AG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271" t="-9993" r="-2271" b="-9993"/>
                  <a:stretch>
                    <a:fillRect/>
                  </a:stretch>
                </pic:blipFill>
                <pic:spPr bwMode="auto">
                  <a:xfrm>
                    <a:off x="0" y="0"/>
                    <a:ext cx="1575435" cy="819785"/>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A62"/>
    <w:multiLevelType w:val="hybridMultilevel"/>
    <w:tmpl w:val="6A92D2D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A063FE1"/>
    <w:multiLevelType w:val="hybridMultilevel"/>
    <w:tmpl w:val="D25457F6"/>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78A2C0F"/>
    <w:multiLevelType w:val="hybridMultilevel"/>
    <w:tmpl w:val="ECBA5D80"/>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3" w15:restartNumberingAfterBreak="0">
    <w:nsid w:val="1E1D6D0A"/>
    <w:multiLevelType w:val="hybridMultilevel"/>
    <w:tmpl w:val="B34299D2"/>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27FB737A"/>
    <w:multiLevelType w:val="multilevel"/>
    <w:tmpl w:val="4E9C50CC"/>
    <w:name w:val="Annex BP21222"/>
    <w:lvl w:ilvl="0">
      <w:start w:val="1"/>
      <w:numFmt w:val="upperLetter"/>
      <w:suff w:val="space"/>
      <w:lvlText w:val="%1)"/>
      <w:lvlJc w:val="left"/>
      <w:pPr>
        <w:ind w:left="227" w:hanging="227"/>
      </w:pPr>
      <w:rPr>
        <w:rFonts w:ascii="Arial" w:hAnsi="Arial" w:hint="default"/>
        <w:b/>
        <w:i w:val="0"/>
        <w:sz w:val="18"/>
      </w:rPr>
    </w:lvl>
    <w:lvl w:ilvl="1">
      <w:numFmt w:val="decimal"/>
      <w:suff w:val="space"/>
      <w:lvlText w:val="%1.%2."/>
      <w:lvlJc w:val="left"/>
      <w:pPr>
        <w:ind w:left="340" w:hanging="227"/>
      </w:pPr>
      <w:rPr>
        <w:rFonts w:ascii="Arial" w:hAnsi="Arial" w:hint="default"/>
        <w:b/>
        <w:i w:val="0"/>
        <w:sz w:val="18"/>
      </w:rPr>
    </w:lvl>
    <w:lvl w:ilvl="2">
      <w:start w:val="1"/>
      <w:numFmt w:val="decimal"/>
      <w:suff w:val="space"/>
      <w:lvlText w:val="%1.%2.%3."/>
      <w:lvlJc w:val="left"/>
      <w:pPr>
        <w:ind w:left="340" w:hanging="227"/>
      </w:pPr>
      <w:rPr>
        <w:rFonts w:ascii="Arial" w:hAnsi="Arial" w:hint="default"/>
        <w:b/>
        <w:i w:val="0"/>
        <w:sz w:val="18"/>
      </w:rPr>
    </w:lvl>
    <w:lvl w:ilvl="3">
      <w:start w:val="1"/>
      <w:numFmt w:val="decimal"/>
      <w:suff w:val="space"/>
      <w:lvlText w:val="%1.%2.%3.%4."/>
      <w:lvlJc w:val="left"/>
      <w:pPr>
        <w:ind w:left="340" w:hanging="227"/>
      </w:pPr>
      <w:rPr>
        <w:rFonts w:ascii="Arial" w:hAnsi="Arial" w:hint="default"/>
        <w:b/>
        <w:i w:val="0"/>
        <w:sz w:val="18"/>
      </w:rPr>
    </w:lvl>
    <w:lvl w:ilvl="4">
      <w:start w:val="1"/>
      <w:numFmt w:val="decimal"/>
      <w:suff w:val="space"/>
      <w:lvlText w:val="%1.%2.%3.%4.%5"/>
      <w:lvlJc w:val="left"/>
      <w:pPr>
        <w:ind w:left="340" w:hanging="227"/>
      </w:pPr>
      <w:rPr>
        <w:rFonts w:ascii="Arial" w:hAnsi="Arial" w:hint="default"/>
        <w:b/>
        <w:i w:val="0"/>
        <w:sz w:val="18"/>
      </w:rPr>
    </w:lvl>
    <w:lvl w:ilvl="5">
      <w:start w:val="1"/>
      <w:numFmt w:val="lowerRoman"/>
      <w:lvlText w:val="%6."/>
      <w:lvlJc w:val="right"/>
      <w:pPr>
        <w:ind w:left="905" w:hanging="340"/>
      </w:pPr>
      <w:rPr>
        <w:rFonts w:hint="default"/>
      </w:rPr>
    </w:lvl>
    <w:lvl w:ilvl="6">
      <w:start w:val="1"/>
      <w:numFmt w:val="decimal"/>
      <w:lvlText w:val="%7."/>
      <w:lvlJc w:val="left"/>
      <w:pPr>
        <w:ind w:left="1018" w:hanging="340"/>
      </w:pPr>
      <w:rPr>
        <w:rFonts w:hint="default"/>
      </w:rPr>
    </w:lvl>
    <w:lvl w:ilvl="7">
      <w:start w:val="1"/>
      <w:numFmt w:val="lowerLetter"/>
      <w:lvlText w:val="%8."/>
      <w:lvlJc w:val="left"/>
      <w:pPr>
        <w:ind w:left="1131" w:hanging="340"/>
      </w:pPr>
      <w:rPr>
        <w:rFonts w:hint="default"/>
      </w:rPr>
    </w:lvl>
    <w:lvl w:ilvl="8">
      <w:start w:val="1"/>
      <w:numFmt w:val="lowerRoman"/>
      <w:lvlText w:val="%9."/>
      <w:lvlJc w:val="right"/>
      <w:pPr>
        <w:ind w:left="1244" w:hanging="340"/>
      </w:pPr>
      <w:rPr>
        <w:rFonts w:hint="default"/>
      </w:rPr>
    </w:lvl>
  </w:abstractNum>
  <w:abstractNum w:abstractNumId="5" w15:restartNumberingAfterBreak="0">
    <w:nsid w:val="312212E6"/>
    <w:multiLevelType w:val="hybridMultilevel"/>
    <w:tmpl w:val="66B47726"/>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3A17381C"/>
    <w:multiLevelType w:val="hybridMultilevel"/>
    <w:tmpl w:val="89D64F64"/>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C473DBE"/>
    <w:multiLevelType w:val="hybridMultilevel"/>
    <w:tmpl w:val="8D6CF124"/>
    <w:lvl w:ilvl="0" w:tplc="85E06978">
      <w:start w:val="1"/>
      <w:numFmt w:val="decimal"/>
      <w:lvlText w:val="%1."/>
      <w:lvlJc w:val="left"/>
      <w:pPr>
        <w:ind w:left="360" w:hanging="360"/>
      </w:pPr>
      <w:rPr>
        <w:rFonts w:hint="default"/>
        <w:b/>
        <w:b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3EBE3AA2"/>
    <w:multiLevelType w:val="multilevel"/>
    <w:tmpl w:val="EFC2AE14"/>
    <w:name w:val="Annex BP21222"/>
    <w:lvl w:ilvl="0">
      <w:start w:val="1"/>
      <w:numFmt w:val="upperLetter"/>
      <w:suff w:val="space"/>
      <w:lvlText w:val="%1)"/>
      <w:lvlJc w:val="left"/>
      <w:pPr>
        <w:ind w:left="227" w:hanging="227"/>
      </w:pPr>
      <w:rPr>
        <w:rFonts w:ascii="Arial" w:hAnsi="Arial" w:hint="default"/>
        <w:b/>
        <w:i w:val="0"/>
        <w:sz w:val="18"/>
      </w:rPr>
    </w:lvl>
    <w:lvl w:ilvl="1">
      <w:start w:val="1"/>
      <w:numFmt w:val="decimal"/>
      <w:lvlText w:val="%2."/>
      <w:lvlJc w:val="left"/>
      <w:pPr>
        <w:ind w:left="473" w:hanging="360"/>
      </w:pPr>
      <w:rPr>
        <w:i w:val="0"/>
        <w:iCs w:val="0"/>
        <w:sz w:val="18"/>
        <w:szCs w:val="18"/>
      </w:rPr>
    </w:lvl>
    <w:lvl w:ilvl="2">
      <w:start w:val="1"/>
      <w:numFmt w:val="decimal"/>
      <w:suff w:val="space"/>
      <w:lvlText w:val="%1.%2.%3"/>
      <w:lvlJc w:val="left"/>
      <w:pPr>
        <w:ind w:left="340" w:hanging="227"/>
      </w:pPr>
      <w:rPr>
        <w:rFonts w:ascii="Arial" w:hAnsi="Arial" w:hint="default"/>
        <w:b/>
        <w:i w:val="0"/>
        <w:sz w:val="18"/>
      </w:rPr>
    </w:lvl>
    <w:lvl w:ilvl="3">
      <w:start w:val="1"/>
      <w:numFmt w:val="decimal"/>
      <w:suff w:val="space"/>
      <w:lvlText w:val="%1.%2.%3.%4"/>
      <w:lvlJc w:val="left"/>
      <w:pPr>
        <w:ind w:left="340" w:hanging="227"/>
      </w:pPr>
      <w:rPr>
        <w:rFonts w:ascii="Arial" w:hAnsi="Arial" w:hint="default"/>
        <w:b/>
        <w:i w:val="0"/>
        <w:sz w:val="18"/>
      </w:rPr>
    </w:lvl>
    <w:lvl w:ilvl="4">
      <w:start w:val="1"/>
      <w:numFmt w:val="decimal"/>
      <w:suff w:val="space"/>
      <w:lvlText w:val="%1.%2.%3.%4.%5"/>
      <w:lvlJc w:val="left"/>
      <w:pPr>
        <w:ind w:left="340" w:hanging="227"/>
      </w:pPr>
      <w:rPr>
        <w:rFonts w:ascii="Arial" w:hAnsi="Arial" w:hint="default"/>
        <w:b/>
        <w:i w:val="0"/>
        <w:sz w:val="18"/>
      </w:rPr>
    </w:lvl>
    <w:lvl w:ilvl="5">
      <w:start w:val="1"/>
      <w:numFmt w:val="lowerRoman"/>
      <w:lvlText w:val="%6."/>
      <w:lvlJc w:val="right"/>
      <w:pPr>
        <w:ind w:left="905" w:hanging="340"/>
      </w:pPr>
      <w:rPr>
        <w:rFonts w:hint="default"/>
      </w:rPr>
    </w:lvl>
    <w:lvl w:ilvl="6">
      <w:start w:val="1"/>
      <w:numFmt w:val="decimal"/>
      <w:lvlText w:val="%7."/>
      <w:lvlJc w:val="left"/>
      <w:pPr>
        <w:ind w:left="1018" w:hanging="340"/>
      </w:pPr>
      <w:rPr>
        <w:rFonts w:hint="default"/>
      </w:rPr>
    </w:lvl>
    <w:lvl w:ilvl="7">
      <w:start w:val="1"/>
      <w:numFmt w:val="lowerLetter"/>
      <w:lvlText w:val="%8."/>
      <w:lvlJc w:val="left"/>
      <w:pPr>
        <w:ind w:left="1131" w:hanging="340"/>
      </w:pPr>
      <w:rPr>
        <w:rFonts w:hint="default"/>
      </w:rPr>
    </w:lvl>
    <w:lvl w:ilvl="8">
      <w:start w:val="1"/>
      <w:numFmt w:val="lowerRoman"/>
      <w:lvlText w:val="%9."/>
      <w:lvlJc w:val="right"/>
      <w:pPr>
        <w:ind w:left="1244" w:hanging="340"/>
      </w:pPr>
      <w:rPr>
        <w:rFonts w:hint="default"/>
      </w:rPr>
    </w:lvl>
  </w:abstractNum>
  <w:abstractNum w:abstractNumId="9" w15:restartNumberingAfterBreak="0">
    <w:nsid w:val="43560F54"/>
    <w:multiLevelType w:val="hybridMultilevel"/>
    <w:tmpl w:val="79D43118"/>
    <w:name w:val="Annex BP2122222"/>
    <w:lvl w:ilvl="0" w:tplc="F05A4166">
      <w:start w:val="1"/>
      <w:numFmt w:val="bullet"/>
      <w:lvlText w:val=""/>
      <w:lvlJc w:val="left"/>
      <w:pPr>
        <w:ind w:left="720" w:hanging="360"/>
      </w:pPr>
      <w:rPr>
        <w:rFonts w:ascii="Symbol" w:hAnsi="Symbol" w:hint="default"/>
        <w:strike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43D17E14"/>
    <w:multiLevelType w:val="multilevel"/>
    <w:tmpl w:val="0403001D"/>
    <w:name w:val="Annex BP2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7C1B25"/>
    <w:multiLevelType w:val="hybridMultilevel"/>
    <w:tmpl w:val="0FD25F64"/>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5383907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8E2C7E"/>
    <w:multiLevelType w:val="hybridMultilevel"/>
    <w:tmpl w:val="4C9A3C1E"/>
    <w:lvl w:ilvl="0" w:tplc="A6C2D7A2">
      <w:start w:val="1"/>
      <w:numFmt w:val="upperLetter"/>
      <w:lvlText w:val="%1."/>
      <w:lvlJc w:val="left"/>
      <w:pPr>
        <w:ind w:left="360" w:hanging="360"/>
      </w:pPr>
      <w:rPr>
        <w:rFonts w:ascii="Arial" w:hAnsi="Arial" w:cs="Arial" w:hint="default"/>
        <w:b/>
        <w:i w:val="0"/>
        <w:iCs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60130943"/>
    <w:multiLevelType w:val="hybridMultilevel"/>
    <w:tmpl w:val="E8F4784C"/>
    <w:name w:val="Annex BP21222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6BF563A5"/>
    <w:multiLevelType w:val="hybridMultilevel"/>
    <w:tmpl w:val="DBACF32C"/>
    <w:lvl w:ilvl="0" w:tplc="CC2A1D0A">
      <w:start w:val="6"/>
      <w:numFmt w:val="decimal"/>
      <w:lvlText w:val="%1."/>
      <w:lvlJc w:val="left"/>
      <w:pPr>
        <w:ind w:left="360" w:hanging="360"/>
      </w:pPr>
      <w:rPr>
        <w:rFonts w:hint="default"/>
        <w:b/>
        <w:bCs/>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6C7E7503"/>
    <w:multiLevelType w:val="hybridMultilevel"/>
    <w:tmpl w:val="B0646A94"/>
    <w:lvl w:ilvl="0" w:tplc="0403000B">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78D0103D"/>
    <w:multiLevelType w:val="multilevel"/>
    <w:tmpl w:val="4E9C50CC"/>
    <w:name w:val="Annex BP2122"/>
    <w:lvl w:ilvl="0">
      <w:start w:val="1"/>
      <w:numFmt w:val="upperLetter"/>
      <w:suff w:val="space"/>
      <w:lvlText w:val="%1)"/>
      <w:lvlJc w:val="left"/>
      <w:pPr>
        <w:ind w:left="227" w:hanging="227"/>
      </w:pPr>
      <w:rPr>
        <w:rFonts w:ascii="Arial" w:hAnsi="Arial" w:hint="default"/>
        <w:b/>
        <w:i w:val="0"/>
        <w:sz w:val="18"/>
      </w:rPr>
    </w:lvl>
    <w:lvl w:ilvl="1">
      <w:numFmt w:val="decimal"/>
      <w:suff w:val="space"/>
      <w:lvlText w:val="%1.%2."/>
      <w:lvlJc w:val="left"/>
      <w:pPr>
        <w:ind w:left="340" w:hanging="227"/>
      </w:pPr>
      <w:rPr>
        <w:rFonts w:ascii="Arial" w:hAnsi="Arial" w:hint="default"/>
        <w:b/>
        <w:i w:val="0"/>
        <w:sz w:val="18"/>
      </w:rPr>
    </w:lvl>
    <w:lvl w:ilvl="2">
      <w:start w:val="1"/>
      <w:numFmt w:val="decimal"/>
      <w:suff w:val="space"/>
      <w:lvlText w:val="%1.%2.%3."/>
      <w:lvlJc w:val="left"/>
      <w:pPr>
        <w:ind w:left="340" w:hanging="227"/>
      </w:pPr>
      <w:rPr>
        <w:rFonts w:ascii="Arial" w:hAnsi="Arial" w:hint="default"/>
        <w:b/>
        <w:i w:val="0"/>
        <w:sz w:val="18"/>
      </w:rPr>
    </w:lvl>
    <w:lvl w:ilvl="3">
      <w:start w:val="1"/>
      <w:numFmt w:val="decimal"/>
      <w:suff w:val="space"/>
      <w:lvlText w:val="%1.%2.%3.%4."/>
      <w:lvlJc w:val="left"/>
      <w:pPr>
        <w:ind w:left="340" w:hanging="227"/>
      </w:pPr>
      <w:rPr>
        <w:rFonts w:ascii="Arial" w:hAnsi="Arial" w:hint="default"/>
        <w:b/>
        <w:i w:val="0"/>
        <w:sz w:val="18"/>
      </w:rPr>
    </w:lvl>
    <w:lvl w:ilvl="4">
      <w:start w:val="1"/>
      <w:numFmt w:val="decimal"/>
      <w:suff w:val="space"/>
      <w:lvlText w:val="%1.%2.%3.%4.%5"/>
      <w:lvlJc w:val="left"/>
      <w:pPr>
        <w:ind w:left="340" w:hanging="227"/>
      </w:pPr>
      <w:rPr>
        <w:rFonts w:ascii="Arial" w:hAnsi="Arial" w:hint="default"/>
        <w:b/>
        <w:i w:val="0"/>
        <w:sz w:val="18"/>
      </w:rPr>
    </w:lvl>
    <w:lvl w:ilvl="5">
      <w:start w:val="1"/>
      <w:numFmt w:val="lowerRoman"/>
      <w:lvlText w:val="%6."/>
      <w:lvlJc w:val="right"/>
      <w:pPr>
        <w:ind w:left="905" w:hanging="340"/>
      </w:pPr>
      <w:rPr>
        <w:rFonts w:hint="default"/>
      </w:rPr>
    </w:lvl>
    <w:lvl w:ilvl="6">
      <w:start w:val="1"/>
      <w:numFmt w:val="decimal"/>
      <w:lvlText w:val="%7."/>
      <w:lvlJc w:val="left"/>
      <w:pPr>
        <w:ind w:left="1018" w:hanging="340"/>
      </w:pPr>
      <w:rPr>
        <w:rFonts w:hint="default"/>
      </w:rPr>
    </w:lvl>
    <w:lvl w:ilvl="7">
      <w:start w:val="1"/>
      <w:numFmt w:val="lowerLetter"/>
      <w:lvlText w:val="%8."/>
      <w:lvlJc w:val="left"/>
      <w:pPr>
        <w:ind w:left="1131" w:hanging="340"/>
      </w:pPr>
      <w:rPr>
        <w:rFonts w:hint="default"/>
      </w:rPr>
    </w:lvl>
    <w:lvl w:ilvl="8">
      <w:start w:val="1"/>
      <w:numFmt w:val="lowerRoman"/>
      <w:lvlText w:val="%9."/>
      <w:lvlJc w:val="right"/>
      <w:pPr>
        <w:ind w:left="1244" w:hanging="340"/>
      </w:pPr>
      <w:rPr>
        <w:rFonts w:hint="default"/>
      </w:rPr>
    </w:lvl>
  </w:abstractNum>
  <w:num w:numId="1" w16cid:durableId="963926390">
    <w:abstractNumId w:val="14"/>
  </w:num>
  <w:num w:numId="2" w16cid:durableId="807629170">
    <w:abstractNumId w:val="9"/>
  </w:num>
  <w:num w:numId="3" w16cid:durableId="1734691035">
    <w:abstractNumId w:val="6"/>
  </w:num>
  <w:num w:numId="4" w16cid:durableId="1150174391">
    <w:abstractNumId w:val="16"/>
  </w:num>
  <w:num w:numId="5" w16cid:durableId="147746159">
    <w:abstractNumId w:val="1"/>
  </w:num>
  <w:num w:numId="6" w16cid:durableId="79301408">
    <w:abstractNumId w:val="12"/>
  </w:num>
  <w:num w:numId="7" w16cid:durableId="2124229918">
    <w:abstractNumId w:val="3"/>
  </w:num>
  <w:num w:numId="8" w16cid:durableId="1466123239">
    <w:abstractNumId w:val="11"/>
  </w:num>
  <w:num w:numId="9" w16cid:durableId="970018624">
    <w:abstractNumId w:val="0"/>
  </w:num>
  <w:num w:numId="10" w16cid:durableId="1517382937">
    <w:abstractNumId w:val="7"/>
  </w:num>
  <w:num w:numId="11" w16cid:durableId="1726760653">
    <w:abstractNumId w:val="13"/>
  </w:num>
  <w:num w:numId="12" w16cid:durableId="386224930">
    <w:abstractNumId w:val="2"/>
  </w:num>
  <w:num w:numId="13" w16cid:durableId="1265386037">
    <w:abstractNumId w:val="5"/>
  </w:num>
  <w:num w:numId="14" w16cid:durableId="832641141">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9SwrFcjWLkNI1NUkYF0P1CFw/36yf+oegdlQLmNf3zSZ7LJOa3SUN80HRk8S4lDun217CQFqwIUMKI6hGOzQ==" w:salt="fzNgdS+E4nnfPF7lAFDmEg=="/>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8"/>
    <w:rsid w:val="000011DC"/>
    <w:rsid w:val="000012F2"/>
    <w:rsid w:val="00001587"/>
    <w:rsid w:val="00001749"/>
    <w:rsid w:val="00001D13"/>
    <w:rsid w:val="000024BF"/>
    <w:rsid w:val="00002A6E"/>
    <w:rsid w:val="00002C02"/>
    <w:rsid w:val="00003DB8"/>
    <w:rsid w:val="0000516A"/>
    <w:rsid w:val="000054A9"/>
    <w:rsid w:val="0000566F"/>
    <w:rsid w:val="0000605D"/>
    <w:rsid w:val="00006237"/>
    <w:rsid w:val="00006846"/>
    <w:rsid w:val="00007BAD"/>
    <w:rsid w:val="00007DDD"/>
    <w:rsid w:val="00010AF6"/>
    <w:rsid w:val="00010D8D"/>
    <w:rsid w:val="000111C7"/>
    <w:rsid w:val="000113ED"/>
    <w:rsid w:val="00012253"/>
    <w:rsid w:val="00012884"/>
    <w:rsid w:val="0001370D"/>
    <w:rsid w:val="0001378B"/>
    <w:rsid w:val="000138F8"/>
    <w:rsid w:val="00013B51"/>
    <w:rsid w:val="00014661"/>
    <w:rsid w:val="000155CC"/>
    <w:rsid w:val="000163DC"/>
    <w:rsid w:val="00016B45"/>
    <w:rsid w:val="0001726A"/>
    <w:rsid w:val="00017624"/>
    <w:rsid w:val="000178AB"/>
    <w:rsid w:val="00017C29"/>
    <w:rsid w:val="00020464"/>
    <w:rsid w:val="00020A8B"/>
    <w:rsid w:val="00020F0A"/>
    <w:rsid w:val="00021634"/>
    <w:rsid w:val="00023F4D"/>
    <w:rsid w:val="000241B4"/>
    <w:rsid w:val="000242E7"/>
    <w:rsid w:val="00024F3D"/>
    <w:rsid w:val="000262F3"/>
    <w:rsid w:val="000276C1"/>
    <w:rsid w:val="00027897"/>
    <w:rsid w:val="00030971"/>
    <w:rsid w:val="00030C26"/>
    <w:rsid w:val="00031391"/>
    <w:rsid w:val="00032510"/>
    <w:rsid w:val="0003310F"/>
    <w:rsid w:val="0003401D"/>
    <w:rsid w:val="0003420D"/>
    <w:rsid w:val="00034724"/>
    <w:rsid w:val="00035606"/>
    <w:rsid w:val="00035967"/>
    <w:rsid w:val="00035A74"/>
    <w:rsid w:val="00036DD4"/>
    <w:rsid w:val="00036E79"/>
    <w:rsid w:val="00036EE3"/>
    <w:rsid w:val="00036F51"/>
    <w:rsid w:val="000377F5"/>
    <w:rsid w:val="00037BDF"/>
    <w:rsid w:val="000406B8"/>
    <w:rsid w:val="00040812"/>
    <w:rsid w:val="0004167B"/>
    <w:rsid w:val="00042B4C"/>
    <w:rsid w:val="00042D3D"/>
    <w:rsid w:val="000441F7"/>
    <w:rsid w:val="000444B8"/>
    <w:rsid w:val="00045219"/>
    <w:rsid w:val="000457E2"/>
    <w:rsid w:val="0004580A"/>
    <w:rsid w:val="00045CF7"/>
    <w:rsid w:val="00046A48"/>
    <w:rsid w:val="00046B97"/>
    <w:rsid w:val="0004757B"/>
    <w:rsid w:val="00047670"/>
    <w:rsid w:val="00047BCB"/>
    <w:rsid w:val="00047E18"/>
    <w:rsid w:val="00050DCA"/>
    <w:rsid w:val="00051D8E"/>
    <w:rsid w:val="00054960"/>
    <w:rsid w:val="0005606C"/>
    <w:rsid w:val="00056158"/>
    <w:rsid w:val="0005757C"/>
    <w:rsid w:val="00057E1C"/>
    <w:rsid w:val="00057EBC"/>
    <w:rsid w:val="00060567"/>
    <w:rsid w:val="000618FA"/>
    <w:rsid w:val="00061F98"/>
    <w:rsid w:val="000627EE"/>
    <w:rsid w:val="00063487"/>
    <w:rsid w:val="00063AA2"/>
    <w:rsid w:val="00063DC6"/>
    <w:rsid w:val="00063FD8"/>
    <w:rsid w:val="0006421E"/>
    <w:rsid w:val="000642A0"/>
    <w:rsid w:val="000645C8"/>
    <w:rsid w:val="00064C1D"/>
    <w:rsid w:val="0006544B"/>
    <w:rsid w:val="000666AF"/>
    <w:rsid w:val="000672BB"/>
    <w:rsid w:val="00067A03"/>
    <w:rsid w:val="00070A9B"/>
    <w:rsid w:val="00070BD0"/>
    <w:rsid w:val="00070CB7"/>
    <w:rsid w:val="0007221A"/>
    <w:rsid w:val="0007224D"/>
    <w:rsid w:val="0007370D"/>
    <w:rsid w:val="00073AA1"/>
    <w:rsid w:val="00073D19"/>
    <w:rsid w:val="00074015"/>
    <w:rsid w:val="00074CD4"/>
    <w:rsid w:val="00075241"/>
    <w:rsid w:val="0007529A"/>
    <w:rsid w:val="00075727"/>
    <w:rsid w:val="00076AA2"/>
    <w:rsid w:val="00076C0A"/>
    <w:rsid w:val="00077897"/>
    <w:rsid w:val="000806B5"/>
    <w:rsid w:val="000810B8"/>
    <w:rsid w:val="0008159D"/>
    <w:rsid w:val="00082096"/>
    <w:rsid w:val="00082558"/>
    <w:rsid w:val="0008262D"/>
    <w:rsid w:val="00082912"/>
    <w:rsid w:val="000829E7"/>
    <w:rsid w:val="000831A9"/>
    <w:rsid w:val="00083E71"/>
    <w:rsid w:val="00083F7F"/>
    <w:rsid w:val="00085073"/>
    <w:rsid w:val="000865AF"/>
    <w:rsid w:val="00086C1C"/>
    <w:rsid w:val="00086E6F"/>
    <w:rsid w:val="00090370"/>
    <w:rsid w:val="00091273"/>
    <w:rsid w:val="00091626"/>
    <w:rsid w:val="00091CD9"/>
    <w:rsid w:val="00092B89"/>
    <w:rsid w:val="00092BEB"/>
    <w:rsid w:val="00093731"/>
    <w:rsid w:val="00093CBF"/>
    <w:rsid w:val="00093D56"/>
    <w:rsid w:val="00093FBA"/>
    <w:rsid w:val="00094536"/>
    <w:rsid w:val="00094FE5"/>
    <w:rsid w:val="00096251"/>
    <w:rsid w:val="000969EE"/>
    <w:rsid w:val="0009762E"/>
    <w:rsid w:val="000978B0"/>
    <w:rsid w:val="00097FEA"/>
    <w:rsid w:val="000A1127"/>
    <w:rsid w:val="000A16CE"/>
    <w:rsid w:val="000A2B41"/>
    <w:rsid w:val="000A318B"/>
    <w:rsid w:val="000A3F50"/>
    <w:rsid w:val="000A4374"/>
    <w:rsid w:val="000A4F1A"/>
    <w:rsid w:val="000A5314"/>
    <w:rsid w:val="000A59F2"/>
    <w:rsid w:val="000A60EB"/>
    <w:rsid w:val="000A65C0"/>
    <w:rsid w:val="000A67AB"/>
    <w:rsid w:val="000A6C0D"/>
    <w:rsid w:val="000A7C5A"/>
    <w:rsid w:val="000B00BC"/>
    <w:rsid w:val="000B069C"/>
    <w:rsid w:val="000B0DF6"/>
    <w:rsid w:val="000B0F70"/>
    <w:rsid w:val="000B2D57"/>
    <w:rsid w:val="000B2E34"/>
    <w:rsid w:val="000B32F9"/>
    <w:rsid w:val="000B4306"/>
    <w:rsid w:val="000B45FD"/>
    <w:rsid w:val="000B4732"/>
    <w:rsid w:val="000B4A90"/>
    <w:rsid w:val="000B4C78"/>
    <w:rsid w:val="000B55B9"/>
    <w:rsid w:val="000B68CA"/>
    <w:rsid w:val="000B6F15"/>
    <w:rsid w:val="000B6FEF"/>
    <w:rsid w:val="000C0574"/>
    <w:rsid w:val="000C1911"/>
    <w:rsid w:val="000C1AB7"/>
    <w:rsid w:val="000C28BD"/>
    <w:rsid w:val="000C38CC"/>
    <w:rsid w:val="000C4236"/>
    <w:rsid w:val="000C430E"/>
    <w:rsid w:val="000C4CC3"/>
    <w:rsid w:val="000C4FDA"/>
    <w:rsid w:val="000C52D5"/>
    <w:rsid w:val="000C5514"/>
    <w:rsid w:val="000C5B3C"/>
    <w:rsid w:val="000C5F2E"/>
    <w:rsid w:val="000C60CC"/>
    <w:rsid w:val="000C65B4"/>
    <w:rsid w:val="000C709C"/>
    <w:rsid w:val="000C7287"/>
    <w:rsid w:val="000C7553"/>
    <w:rsid w:val="000C7687"/>
    <w:rsid w:val="000C76DF"/>
    <w:rsid w:val="000D1A57"/>
    <w:rsid w:val="000D27CF"/>
    <w:rsid w:val="000D3360"/>
    <w:rsid w:val="000D33FA"/>
    <w:rsid w:val="000D3C9A"/>
    <w:rsid w:val="000D40F1"/>
    <w:rsid w:val="000D49F5"/>
    <w:rsid w:val="000D5FC7"/>
    <w:rsid w:val="000D66A9"/>
    <w:rsid w:val="000D695C"/>
    <w:rsid w:val="000E0FBB"/>
    <w:rsid w:val="000E1062"/>
    <w:rsid w:val="000E15E8"/>
    <w:rsid w:val="000E27AB"/>
    <w:rsid w:val="000E2C01"/>
    <w:rsid w:val="000E2E00"/>
    <w:rsid w:val="000E3523"/>
    <w:rsid w:val="000E37AC"/>
    <w:rsid w:val="000E454F"/>
    <w:rsid w:val="000E46F3"/>
    <w:rsid w:val="000E5149"/>
    <w:rsid w:val="000E52EB"/>
    <w:rsid w:val="000E543F"/>
    <w:rsid w:val="000E5F8A"/>
    <w:rsid w:val="000E6929"/>
    <w:rsid w:val="000E78B3"/>
    <w:rsid w:val="000E7DD8"/>
    <w:rsid w:val="000F0696"/>
    <w:rsid w:val="000F0CC4"/>
    <w:rsid w:val="000F102B"/>
    <w:rsid w:val="000F1267"/>
    <w:rsid w:val="000F1866"/>
    <w:rsid w:val="000F2592"/>
    <w:rsid w:val="000F3207"/>
    <w:rsid w:val="000F347B"/>
    <w:rsid w:val="000F4088"/>
    <w:rsid w:val="000F49E4"/>
    <w:rsid w:val="000F4B61"/>
    <w:rsid w:val="000F4DCA"/>
    <w:rsid w:val="000F5EC5"/>
    <w:rsid w:val="000F621C"/>
    <w:rsid w:val="000F669C"/>
    <w:rsid w:val="000F6EB7"/>
    <w:rsid w:val="000F7D24"/>
    <w:rsid w:val="000F7D9B"/>
    <w:rsid w:val="0010014E"/>
    <w:rsid w:val="001002E7"/>
    <w:rsid w:val="00101179"/>
    <w:rsid w:val="00101734"/>
    <w:rsid w:val="00101938"/>
    <w:rsid w:val="00101DB8"/>
    <w:rsid w:val="0010258F"/>
    <w:rsid w:val="0010321C"/>
    <w:rsid w:val="00103274"/>
    <w:rsid w:val="00103EAC"/>
    <w:rsid w:val="00104B4E"/>
    <w:rsid w:val="0010540D"/>
    <w:rsid w:val="0010559B"/>
    <w:rsid w:val="001061D1"/>
    <w:rsid w:val="001073A0"/>
    <w:rsid w:val="001074A9"/>
    <w:rsid w:val="00107500"/>
    <w:rsid w:val="001103B8"/>
    <w:rsid w:val="0011051F"/>
    <w:rsid w:val="0011096A"/>
    <w:rsid w:val="00110AE5"/>
    <w:rsid w:val="00110ECE"/>
    <w:rsid w:val="001116E4"/>
    <w:rsid w:val="001117F6"/>
    <w:rsid w:val="00111998"/>
    <w:rsid w:val="00111AB1"/>
    <w:rsid w:val="00111F22"/>
    <w:rsid w:val="001122D8"/>
    <w:rsid w:val="00112D4C"/>
    <w:rsid w:val="00113DC8"/>
    <w:rsid w:val="00113E6E"/>
    <w:rsid w:val="00113FB7"/>
    <w:rsid w:val="00114C89"/>
    <w:rsid w:val="00115556"/>
    <w:rsid w:val="00115A39"/>
    <w:rsid w:val="00116415"/>
    <w:rsid w:val="00116B72"/>
    <w:rsid w:val="0011702E"/>
    <w:rsid w:val="00117C3F"/>
    <w:rsid w:val="001200BA"/>
    <w:rsid w:val="00122462"/>
    <w:rsid w:val="0012289E"/>
    <w:rsid w:val="00123571"/>
    <w:rsid w:val="00123648"/>
    <w:rsid w:val="00123A97"/>
    <w:rsid w:val="001242D4"/>
    <w:rsid w:val="0012579C"/>
    <w:rsid w:val="001258CD"/>
    <w:rsid w:val="001277D1"/>
    <w:rsid w:val="00127EB7"/>
    <w:rsid w:val="00127FA4"/>
    <w:rsid w:val="001301B2"/>
    <w:rsid w:val="0013042B"/>
    <w:rsid w:val="0013116A"/>
    <w:rsid w:val="00131EA6"/>
    <w:rsid w:val="00132974"/>
    <w:rsid w:val="00134208"/>
    <w:rsid w:val="001346C7"/>
    <w:rsid w:val="00134741"/>
    <w:rsid w:val="00134A84"/>
    <w:rsid w:val="001351F7"/>
    <w:rsid w:val="001367E7"/>
    <w:rsid w:val="00136CA2"/>
    <w:rsid w:val="00137658"/>
    <w:rsid w:val="00140441"/>
    <w:rsid w:val="001404DE"/>
    <w:rsid w:val="00140AD1"/>
    <w:rsid w:val="001410CD"/>
    <w:rsid w:val="001412E6"/>
    <w:rsid w:val="001413F6"/>
    <w:rsid w:val="001414BA"/>
    <w:rsid w:val="0014179B"/>
    <w:rsid w:val="00141A45"/>
    <w:rsid w:val="001423AF"/>
    <w:rsid w:val="00142D97"/>
    <w:rsid w:val="00142EA9"/>
    <w:rsid w:val="00142F48"/>
    <w:rsid w:val="00145E0F"/>
    <w:rsid w:val="001469AC"/>
    <w:rsid w:val="00146A23"/>
    <w:rsid w:val="00147E6D"/>
    <w:rsid w:val="0015008E"/>
    <w:rsid w:val="00150726"/>
    <w:rsid w:val="00153F1A"/>
    <w:rsid w:val="00154301"/>
    <w:rsid w:val="00154B13"/>
    <w:rsid w:val="00154CE8"/>
    <w:rsid w:val="00154ED5"/>
    <w:rsid w:val="001552FC"/>
    <w:rsid w:val="0015571B"/>
    <w:rsid w:val="0015584C"/>
    <w:rsid w:val="00155C6E"/>
    <w:rsid w:val="00155E0A"/>
    <w:rsid w:val="001577B6"/>
    <w:rsid w:val="00157D96"/>
    <w:rsid w:val="00157F2B"/>
    <w:rsid w:val="001615A3"/>
    <w:rsid w:val="00161729"/>
    <w:rsid w:val="0016178F"/>
    <w:rsid w:val="00161970"/>
    <w:rsid w:val="00161981"/>
    <w:rsid w:val="0016227F"/>
    <w:rsid w:val="00162287"/>
    <w:rsid w:val="00162338"/>
    <w:rsid w:val="001625FA"/>
    <w:rsid w:val="00162EDE"/>
    <w:rsid w:val="001637DD"/>
    <w:rsid w:val="001638AA"/>
    <w:rsid w:val="00163C7E"/>
    <w:rsid w:val="00163D49"/>
    <w:rsid w:val="001656CF"/>
    <w:rsid w:val="0016668A"/>
    <w:rsid w:val="001671EB"/>
    <w:rsid w:val="00167850"/>
    <w:rsid w:val="0017085E"/>
    <w:rsid w:val="00170A1D"/>
    <w:rsid w:val="001710F6"/>
    <w:rsid w:val="001713BF"/>
    <w:rsid w:val="001725E0"/>
    <w:rsid w:val="00172ABA"/>
    <w:rsid w:val="00173C65"/>
    <w:rsid w:val="00174C9E"/>
    <w:rsid w:val="00175465"/>
    <w:rsid w:val="001761EB"/>
    <w:rsid w:val="001766AA"/>
    <w:rsid w:val="00177392"/>
    <w:rsid w:val="0018089F"/>
    <w:rsid w:val="00180AC6"/>
    <w:rsid w:val="00180CD3"/>
    <w:rsid w:val="00180FB1"/>
    <w:rsid w:val="001826F8"/>
    <w:rsid w:val="00184890"/>
    <w:rsid w:val="00185CA8"/>
    <w:rsid w:val="00185D3E"/>
    <w:rsid w:val="00191250"/>
    <w:rsid w:val="001914ED"/>
    <w:rsid w:val="001917D9"/>
    <w:rsid w:val="0019216D"/>
    <w:rsid w:val="00192244"/>
    <w:rsid w:val="00192D4D"/>
    <w:rsid w:val="00193B94"/>
    <w:rsid w:val="001942F0"/>
    <w:rsid w:val="00194B36"/>
    <w:rsid w:val="00195197"/>
    <w:rsid w:val="00196622"/>
    <w:rsid w:val="00196B02"/>
    <w:rsid w:val="00197AD2"/>
    <w:rsid w:val="00197DAA"/>
    <w:rsid w:val="001A01B4"/>
    <w:rsid w:val="001A1316"/>
    <w:rsid w:val="001A3EFE"/>
    <w:rsid w:val="001A6006"/>
    <w:rsid w:val="001A638C"/>
    <w:rsid w:val="001A6DB8"/>
    <w:rsid w:val="001A7078"/>
    <w:rsid w:val="001A7FB4"/>
    <w:rsid w:val="001B0F9D"/>
    <w:rsid w:val="001B15F6"/>
    <w:rsid w:val="001B2E69"/>
    <w:rsid w:val="001B3685"/>
    <w:rsid w:val="001B38B1"/>
    <w:rsid w:val="001B3CCC"/>
    <w:rsid w:val="001B486F"/>
    <w:rsid w:val="001B4E82"/>
    <w:rsid w:val="001B4F08"/>
    <w:rsid w:val="001B4F2D"/>
    <w:rsid w:val="001B57C5"/>
    <w:rsid w:val="001B5946"/>
    <w:rsid w:val="001B5C14"/>
    <w:rsid w:val="001B5C74"/>
    <w:rsid w:val="001B6022"/>
    <w:rsid w:val="001B6317"/>
    <w:rsid w:val="001B7A45"/>
    <w:rsid w:val="001B7C5D"/>
    <w:rsid w:val="001B7C70"/>
    <w:rsid w:val="001B7E4C"/>
    <w:rsid w:val="001C0268"/>
    <w:rsid w:val="001C04FD"/>
    <w:rsid w:val="001C07EA"/>
    <w:rsid w:val="001C39E5"/>
    <w:rsid w:val="001C401D"/>
    <w:rsid w:val="001C42F5"/>
    <w:rsid w:val="001C44F3"/>
    <w:rsid w:val="001C4595"/>
    <w:rsid w:val="001C5390"/>
    <w:rsid w:val="001C5B35"/>
    <w:rsid w:val="001C5F4C"/>
    <w:rsid w:val="001C622C"/>
    <w:rsid w:val="001C63BE"/>
    <w:rsid w:val="001C754D"/>
    <w:rsid w:val="001C75AA"/>
    <w:rsid w:val="001C7B5A"/>
    <w:rsid w:val="001D0F0B"/>
    <w:rsid w:val="001D13FA"/>
    <w:rsid w:val="001D17EF"/>
    <w:rsid w:val="001D198C"/>
    <w:rsid w:val="001D1F86"/>
    <w:rsid w:val="001D27BC"/>
    <w:rsid w:val="001D2E95"/>
    <w:rsid w:val="001D356C"/>
    <w:rsid w:val="001D4CD9"/>
    <w:rsid w:val="001D5414"/>
    <w:rsid w:val="001D5C7E"/>
    <w:rsid w:val="001D5DC7"/>
    <w:rsid w:val="001D5DE1"/>
    <w:rsid w:val="001D5EA7"/>
    <w:rsid w:val="001D6737"/>
    <w:rsid w:val="001D7D8E"/>
    <w:rsid w:val="001E0649"/>
    <w:rsid w:val="001E084C"/>
    <w:rsid w:val="001E10F0"/>
    <w:rsid w:val="001E2B9C"/>
    <w:rsid w:val="001E3114"/>
    <w:rsid w:val="001E3AA5"/>
    <w:rsid w:val="001E4B25"/>
    <w:rsid w:val="001E5A87"/>
    <w:rsid w:val="001E76E0"/>
    <w:rsid w:val="001F0481"/>
    <w:rsid w:val="001F0E6E"/>
    <w:rsid w:val="001F0E9F"/>
    <w:rsid w:val="001F0FD4"/>
    <w:rsid w:val="001F1FE0"/>
    <w:rsid w:val="001F2B03"/>
    <w:rsid w:val="001F2E43"/>
    <w:rsid w:val="001F2FD7"/>
    <w:rsid w:val="001F3B76"/>
    <w:rsid w:val="001F4456"/>
    <w:rsid w:val="001F4EE2"/>
    <w:rsid w:val="001F5F36"/>
    <w:rsid w:val="001F690F"/>
    <w:rsid w:val="001F6B68"/>
    <w:rsid w:val="001F7079"/>
    <w:rsid w:val="001F735A"/>
    <w:rsid w:val="001F7689"/>
    <w:rsid w:val="001F78E9"/>
    <w:rsid w:val="00200A4B"/>
    <w:rsid w:val="00200C9B"/>
    <w:rsid w:val="00201AFA"/>
    <w:rsid w:val="00201C27"/>
    <w:rsid w:val="00201C33"/>
    <w:rsid w:val="00202164"/>
    <w:rsid w:val="00202C4C"/>
    <w:rsid w:val="00202C73"/>
    <w:rsid w:val="002038E1"/>
    <w:rsid w:val="002043E5"/>
    <w:rsid w:val="0020445E"/>
    <w:rsid w:val="00204548"/>
    <w:rsid w:val="002052D1"/>
    <w:rsid w:val="0020538A"/>
    <w:rsid w:val="00205CF2"/>
    <w:rsid w:val="00206C9D"/>
    <w:rsid w:val="00207068"/>
    <w:rsid w:val="00207603"/>
    <w:rsid w:val="002103ED"/>
    <w:rsid w:val="00210F91"/>
    <w:rsid w:val="00211698"/>
    <w:rsid w:val="00211D75"/>
    <w:rsid w:val="002128DC"/>
    <w:rsid w:val="00212933"/>
    <w:rsid w:val="00212DE5"/>
    <w:rsid w:val="002132A0"/>
    <w:rsid w:val="002134A2"/>
    <w:rsid w:val="00213AF1"/>
    <w:rsid w:val="00213D12"/>
    <w:rsid w:val="00213EC9"/>
    <w:rsid w:val="00213F48"/>
    <w:rsid w:val="002141F7"/>
    <w:rsid w:val="002142A9"/>
    <w:rsid w:val="002145A1"/>
    <w:rsid w:val="002147E4"/>
    <w:rsid w:val="00214F4D"/>
    <w:rsid w:val="00215A60"/>
    <w:rsid w:val="00215EF0"/>
    <w:rsid w:val="002166C4"/>
    <w:rsid w:val="00216C21"/>
    <w:rsid w:val="00216EDC"/>
    <w:rsid w:val="002174FD"/>
    <w:rsid w:val="00217DB8"/>
    <w:rsid w:val="00220150"/>
    <w:rsid w:val="00220E45"/>
    <w:rsid w:val="002210E0"/>
    <w:rsid w:val="0022142D"/>
    <w:rsid w:val="00221BEF"/>
    <w:rsid w:val="00222B03"/>
    <w:rsid w:val="00222C65"/>
    <w:rsid w:val="00223D83"/>
    <w:rsid w:val="0022412A"/>
    <w:rsid w:val="0022480F"/>
    <w:rsid w:val="002251D7"/>
    <w:rsid w:val="002253EF"/>
    <w:rsid w:val="00225FB9"/>
    <w:rsid w:val="00226DFD"/>
    <w:rsid w:val="0023069E"/>
    <w:rsid w:val="00230AC5"/>
    <w:rsid w:val="00230F87"/>
    <w:rsid w:val="002326ED"/>
    <w:rsid w:val="00232A83"/>
    <w:rsid w:val="00232B99"/>
    <w:rsid w:val="00232E07"/>
    <w:rsid w:val="002334A3"/>
    <w:rsid w:val="00233718"/>
    <w:rsid w:val="00233BB8"/>
    <w:rsid w:val="002350BD"/>
    <w:rsid w:val="002358AA"/>
    <w:rsid w:val="00236EEE"/>
    <w:rsid w:val="00237029"/>
    <w:rsid w:val="00237944"/>
    <w:rsid w:val="00237AB5"/>
    <w:rsid w:val="00237C1D"/>
    <w:rsid w:val="00237DB3"/>
    <w:rsid w:val="0024093C"/>
    <w:rsid w:val="00241486"/>
    <w:rsid w:val="002416C7"/>
    <w:rsid w:val="00241AB0"/>
    <w:rsid w:val="00241E1F"/>
    <w:rsid w:val="0024229A"/>
    <w:rsid w:val="0024292A"/>
    <w:rsid w:val="002430B0"/>
    <w:rsid w:val="00243360"/>
    <w:rsid w:val="00243DB9"/>
    <w:rsid w:val="00243EBC"/>
    <w:rsid w:val="00244DC3"/>
    <w:rsid w:val="002464A3"/>
    <w:rsid w:val="00246AAF"/>
    <w:rsid w:val="00250145"/>
    <w:rsid w:val="002508D1"/>
    <w:rsid w:val="002518D4"/>
    <w:rsid w:val="00251A92"/>
    <w:rsid w:val="00251FEE"/>
    <w:rsid w:val="00253051"/>
    <w:rsid w:val="002536B9"/>
    <w:rsid w:val="00253746"/>
    <w:rsid w:val="00253EFC"/>
    <w:rsid w:val="00254037"/>
    <w:rsid w:val="0025451C"/>
    <w:rsid w:val="00255525"/>
    <w:rsid w:val="00255B61"/>
    <w:rsid w:val="00255D07"/>
    <w:rsid w:val="0025690D"/>
    <w:rsid w:val="00257995"/>
    <w:rsid w:val="00257AAC"/>
    <w:rsid w:val="00257F39"/>
    <w:rsid w:val="00260651"/>
    <w:rsid w:val="00260E2B"/>
    <w:rsid w:val="002613E2"/>
    <w:rsid w:val="00262A13"/>
    <w:rsid w:val="002641F8"/>
    <w:rsid w:val="00264265"/>
    <w:rsid w:val="00264424"/>
    <w:rsid w:val="0026605B"/>
    <w:rsid w:val="00266A84"/>
    <w:rsid w:val="002670F0"/>
    <w:rsid w:val="002677E5"/>
    <w:rsid w:val="0027008B"/>
    <w:rsid w:val="00270B29"/>
    <w:rsid w:val="00270B89"/>
    <w:rsid w:val="00272235"/>
    <w:rsid w:val="00272A57"/>
    <w:rsid w:val="00274426"/>
    <w:rsid w:val="0027446B"/>
    <w:rsid w:val="0027446D"/>
    <w:rsid w:val="00274783"/>
    <w:rsid w:val="0027569B"/>
    <w:rsid w:val="00275814"/>
    <w:rsid w:val="0027622D"/>
    <w:rsid w:val="00276B94"/>
    <w:rsid w:val="00276DB8"/>
    <w:rsid w:val="0027731D"/>
    <w:rsid w:val="00280BF1"/>
    <w:rsid w:val="00281537"/>
    <w:rsid w:val="002819C3"/>
    <w:rsid w:val="00282305"/>
    <w:rsid w:val="002829E9"/>
    <w:rsid w:val="00282B40"/>
    <w:rsid w:val="00285523"/>
    <w:rsid w:val="002855C6"/>
    <w:rsid w:val="002857A9"/>
    <w:rsid w:val="00285E1E"/>
    <w:rsid w:val="00285F48"/>
    <w:rsid w:val="00286939"/>
    <w:rsid w:val="002871FA"/>
    <w:rsid w:val="002875D3"/>
    <w:rsid w:val="002877FA"/>
    <w:rsid w:val="00287A0D"/>
    <w:rsid w:val="0029138A"/>
    <w:rsid w:val="002922BC"/>
    <w:rsid w:val="002928A7"/>
    <w:rsid w:val="00292D65"/>
    <w:rsid w:val="00292DA8"/>
    <w:rsid w:val="00292DB4"/>
    <w:rsid w:val="0029372F"/>
    <w:rsid w:val="00293B1D"/>
    <w:rsid w:val="0029499B"/>
    <w:rsid w:val="002964E3"/>
    <w:rsid w:val="0029688E"/>
    <w:rsid w:val="0029789E"/>
    <w:rsid w:val="00297C89"/>
    <w:rsid w:val="00297F46"/>
    <w:rsid w:val="002A0309"/>
    <w:rsid w:val="002A13D3"/>
    <w:rsid w:val="002A1A7F"/>
    <w:rsid w:val="002A21AF"/>
    <w:rsid w:val="002A23EA"/>
    <w:rsid w:val="002A2A60"/>
    <w:rsid w:val="002A41B0"/>
    <w:rsid w:val="002A4387"/>
    <w:rsid w:val="002A43D6"/>
    <w:rsid w:val="002A5043"/>
    <w:rsid w:val="002A50D5"/>
    <w:rsid w:val="002A6F3B"/>
    <w:rsid w:val="002A7C8E"/>
    <w:rsid w:val="002B0411"/>
    <w:rsid w:val="002B066F"/>
    <w:rsid w:val="002B0B3B"/>
    <w:rsid w:val="002B0FB6"/>
    <w:rsid w:val="002B0FCC"/>
    <w:rsid w:val="002B12CC"/>
    <w:rsid w:val="002B3062"/>
    <w:rsid w:val="002B3C57"/>
    <w:rsid w:val="002B3FDA"/>
    <w:rsid w:val="002B40B7"/>
    <w:rsid w:val="002B5168"/>
    <w:rsid w:val="002B5B77"/>
    <w:rsid w:val="002B5B93"/>
    <w:rsid w:val="002B643B"/>
    <w:rsid w:val="002B6DBA"/>
    <w:rsid w:val="002B7467"/>
    <w:rsid w:val="002B7586"/>
    <w:rsid w:val="002B76DF"/>
    <w:rsid w:val="002B7B57"/>
    <w:rsid w:val="002B7D2F"/>
    <w:rsid w:val="002C034A"/>
    <w:rsid w:val="002C0F97"/>
    <w:rsid w:val="002C2C9E"/>
    <w:rsid w:val="002C564A"/>
    <w:rsid w:val="002C5747"/>
    <w:rsid w:val="002C6291"/>
    <w:rsid w:val="002C68A6"/>
    <w:rsid w:val="002C6AFF"/>
    <w:rsid w:val="002D1141"/>
    <w:rsid w:val="002D1B27"/>
    <w:rsid w:val="002D2902"/>
    <w:rsid w:val="002D2E8C"/>
    <w:rsid w:val="002D343E"/>
    <w:rsid w:val="002D3A88"/>
    <w:rsid w:val="002D4202"/>
    <w:rsid w:val="002D48D7"/>
    <w:rsid w:val="002D4B0D"/>
    <w:rsid w:val="002D5432"/>
    <w:rsid w:val="002D5E48"/>
    <w:rsid w:val="002D7150"/>
    <w:rsid w:val="002D78C6"/>
    <w:rsid w:val="002D7B82"/>
    <w:rsid w:val="002E013A"/>
    <w:rsid w:val="002E35B8"/>
    <w:rsid w:val="002E3A94"/>
    <w:rsid w:val="002E3E54"/>
    <w:rsid w:val="002E47EB"/>
    <w:rsid w:val="002E58CD"/>
    <w:rsid w:val="002E6A00"/>
    <w:rsid w:val="002E6BCA"/>
    <w:rsid w:val="002E6E83"/>
    <w:rsid w:val="002E708F"/>
    <w:rsid w:val="002E7D5F"/>
    <w:rsid w:val="002F01F8"/>
    <w:rsid w:val="002F0F08"/>
    <w:rsid w:val="002F13EA"/>
    <w:rsid w:val="002F1994"/>
    <w:rsid w:val="002F1E6D"/>
    <w:rsid w:val="002F20EE"/>
    <w:rsid w:val="002F2B31"/>
    <w:rsid w:val="002F2D49"/>
    <w:rsid w:val="002F32D7"/>
    <w:rsid w:val="002F41B5"/>
    <w:rsid w:val="002F43BB"/>
    <w:rsid w:val="002F54AD"/>
    <w:rsid w:val="002F6056"/>
    <w:rsid w:val="002F6F40"/>
    <w:rsid w:val="002F7A68"/>
    <w:rsid w:val="002F7E90"/>
    <w:rsid w:val="00300397"/>
    <w:rsid w:val="00301CBA"/>
    <w:rsid w:val="0030250A"/>
    <w:rsid w:val="00302AE0"/>
    <w:rsid w:val="00302B11"/>
    <w:rsid w:val="00303105"/>
    <w:rsid w:val="00303C49"/>
    <w:rsid w:val="00303DA0"/>
    <w:rsid w:val="0030514C"/>
    <w:rsid w:val="003075C6"/>
    <w:rsid w:val="00307D69"/>
    <w:rsid w:val="00311116"/>
    <w:rsid w:val="00311339"/>
    <w:rsid w:val="0031136B"/>
    <w:rsid w:val="00313669"/>
    <w:rsid w:val="00313D56"/>
    <w:rsid w:val="00314277"/>
    <w:rsid w:val="0031443F"/>
    <w:rsid w:val="0031482B"/>
    <w:rsid w:val="003157DA"/>
    <w:rsid w:val="00315819"/>
    <w:rsid w:val="00315901"/>
    <w:rsid w:val="003166BA"/>
    <w:rsid w:val="00316A35"/>
    <w:rsid w:val="003175DD"/>
    <w:rsid w:val="0031786E"/>
    <w:rsid w:val="00317B74"/>
    <w:rsid w:val="00317E29"/>
    <w:rsid w:val="00320948"/>
    <w:rsid w:val="003217E0"/>
    <w:rsid w:val="0032183F"/>
    <w:rsid w:val="00322A94"/>
    <w:rsid w:val="00322B26"/>
    <w:rsid w:val="00323E88"/>
    <w:rsid w:val="003243C6"/>
    <w:rsid w:val="0032460F"/>
    <w:rsid w:val="00324DBF"/>
    <w:rsid w:val="00324FA4"/>
    <w:rsid w:val="003250E9"/>
    <w:rsid w:val="00325749"/>
    <w:rsid w:val="0032622A"/>
    <w:rsid w:val="00326E2E"/>
    <w:rsid w:val="00327DE9"/>
    <w:rsid w:val="003307FA"/>
    <w:rsid w:val="00330A1A"/>
    <w:rsid w:val="00330FEE"/>
    <w:rsid w:val="00331375"/>
    <w:rsid w:val="00331662"/>
    <w:rsid w:val="00331C57"/>
    <w:rsid w:val="003322F6"/>
    <w:rsid w:val="00332389"/>
    <w:rsid w:val="00332747"/>
    <w:rsid w:val="00333116"/>
    <w:rsid w:val="00333817"/>
    <w:rsid w:val="003363D4"/>
    <w:rsid w:val="003376A1"/>
    <w:rsid w:val="00337AAF"/>
    <w:rsid w:val="00340187"/>
    <w:rsid w:val="00340AE2"/>
    <w:rsid w:val="00340ED4"/>
    <w:rsid w:val="003410C2"/>
    <w:rsid w:val="00341C32"/>
    <w:rsid w:val="003420E0"/>
    <w:rsid w:val="003422FD"/>
    <w:rsid w:val="003423E3"/>
    <w:rsid w:val="0034278F"/>
    <w:rsid w:val="0034338C"/>
    <w:rsid w:val="00343474"/>
    <w:rsid w:val="00343E5F"/>
    <w:rsid w:val="003451CC"/>
    <w:rsid w:val="0034522E"/>
    <w:rsid w:val="00345F31"/>
    <w:rsid w:val="0034607D"/>
    <w:rsid w:val="00346736"/>
    <w:rsid w:val="00346D0C"/>
    <w:rsid w:val="00350539"/>
    <w:rsid w:val="00350B50"/>
    <w:rsid w:val="00350E77"/>
    <w:rsid w:val="00350F03"/>
    <w:rsid w:val="003511BF"/>
    <w:rsid w:val="003517CF"/>
    <w:rsid w:val="00351966"/>
    <w:rsid w:val="003526B0"/>
    <w:rsid w:val="00354845"/>
    <w:rsid w:val="00354CB7"/>
    <w:rsid w:val="00355746"/>
    <w:rsid w:val="00355A99"/>
    <w:rsid w:val="003573DF"/>
    <w:rsid w:val="00357F85"/>
    <w:rsid w:val="00360789"/>
    <w:rsid w:val="003607E7"/>
    <w:rsid w:val="00360D33"/>
    <w:rsid w:val="0036126C"/>
    <w:rsid w:val="003626A6"/>
    <w:rsid w:val="0036297B"/>
    <w:rsid w:val="0036317F"/>
    <w:rsid w:val="003639DB"/>
    <w:rsid w:val="00363B61"/>
    <w:rsid w:val="003640F5"/>
    <w:rsid w:val="003644ED"/>
    <w:rsid w:val="00364C39"/>
    <w:rsid w:val="0036529B"/>
    <w:rsid w:val="00365B2D"/>
    <w:rsid w:val="0036649E"/>
    <w:rsid w:val="00367B3D"/>
    <w:rsid w:val="00367DA0"/>
    <w:rsid w:val="00370081"/>
    <w:rsid w:val="0037102D"/>
    <w:rsid w:val="003719B6"/>
    <w:rsid w:val="0037234C"/>
    <w:rsid w:val="0037252A"/>
    <w:rsid w:val="00372D6D"/>
    <w:rsid w:val="00372FA9"/>
    <w:rsid w:val="00373297"/>
    <w:rsid w:val="0037333F"/>
    <w:rsid w:val="00374B77"/>
    <w:rsid w:val="00374CB4"/>
    <w:rsid w:val="00375106"/>
    <w:rsid w:val="00375C5E"/>
    <w:rsid w:val="00376E0B"/>
    <w:rsid w:val="00376FDB"/>
    <w:rsid w:val="00377678"/>
    <w:rsid w:val="00377711"/>
    <w:rsid w:val="0037787D"/>
    <w:rsid w:val="00380630"/>
    <w:rsid w:val="00382FE3"/>
    <w:rsid w:val="00383486"/>
    <w:rsid w:val="003843ED"/>
    <w:rsid w:val="00385271"/>
    <w:rsid w:val="00385630"/>
    <w:rsid w:val="003856CA"/>
    <w:rsid w:val="00385A4C"/>
    <w:rsid w:val="00385AB1"/>
    <w:rsid w:val="00385D0D"/>
    <w:rsid w:val="00385E0F"/>
    <w:rsid w:val="00385ECA"/>
    <w:rsid w:val="0038606F"/>
    <w:rsid w:val="003861B9"/>
    <w:rsid w:val="00386B24"/>
    <w:rsid w:val="00386BEC"/>
    <w:rsid w:val="00387039"/>
    <w:rsid w:val="003877D8"/>
    <w:rsid w:val="00387819"/>
    <w:rsid w:val="00387B52"/>
    <w:rsid w:val="0039019A"/>
    <w:rsid w:val="00390A2B"/>
    <w:rsid w:val="00390E53"/>
    <w:rsid w:val="0039108F"/>
    <w:rsid w:val="00392261"/>
    <w:rsid w:val="00393655"/>
    <w:rsid w:val="00393D47"/>
    <w:rsid w:val="00394119"/>
    <w:rsid w:val="0039485C"/>
    <w:rsid w:val="003954CB"/>
    <w:rsid w:val="00395E00"/>
    <w:rsid w:val="003A016A"/>
    <w:rsid w:val="003A0355"/>
    <w:rsid w:val="003A1B63"/>
    <w:rsid w:val="003A2431"/>
    <w:rsid w:val="003A283E"/>
    <w:rsid w:val="003A3155"/>
    <w:rsid w:val="003A371E"/>
    <w:rsid w:val="003A4EAE"/>
    <w:rsid w:val="003A5265"/>
    <w:rsid w:val="003A55FD"/>
    <w:rsid w:val="003A61C4"/>
    <w:rsid w:val="003A61D3"/>
    <w:rsid w:val="003A6498"/>
    <w:rsid w:val="003A6736"/>
    <w:rsid w:val="003A6B21"/>
    <w:rsid w:val="003A7000"/>
    <w:rsid w:val="003B00EE"/>
    <w:rsid w:val="003B078C"/>
    <w:rsid w:val="003B0E78"/>
    <w:rsid w:val="003B12C3"/>
    <w:rsid w:val="003B16B6"/>
    <w:rsid w:val="003B2288"/>
    <w:rsid w:val="003B33D8"/>
    <w:rsid w:val="003B34A0"/>
    <w:rsid w:val="003B6E2B"/>
    <w:rsid w:val="003B6F79"/>
    <w:rsid w:val="003B7688"/>
    <w:rsid w:val="003C01B7"/>
    <w:rsid w:val="003C06C6"/>
    <w:rsid w:val="003C0CD5"/>
    <w:rsid w:val="003C1E99"/>
    <w:rsid w:val="003C23D6"/>
    <w:rsid w:val="003C3D3B"/>
    <w:rsid w:val="003C3E70"/>
    <w:rsid w:val="003C5197"/>
    <w:rsid w:val="003C73FF"/>
    <w:rsid w:val="003C74CF"/>
    <w:rsid w:val="003C78EE"/>
    <w:rsid w:val="003D0AF3"/>
    <w:rsid w:val="003D16F7"/>
    <w:rsid w:val="003D21CB"/>
    <w:rsid w:val="003D2AEC"/>
    <w:rsid w:val="003D380E"/>
    <w:rsid w:val="003D46AB"/>
    <w:rsid w:val="003D5A40"/>
    <w:rsid w:val="003D63E0"/>
    <w:rsid w:val="003D6D98"/>
    <w:rsid w:val="003D7184"/>
    <w:rsid w:val="003E0135"/>
    <w:rsid w:val="003E030D"/>
    <w:rsid w:val="003E0643"/>
    <w:rsid w:val="003E0A1A"/>
    <w:rsid w:val="003E16C3"/>
    <w:rsid w:val="003E1857"/>
    <w:rsid w:val="003E1A89"/>
    <w:rsid w:val="003E1AF3"/>
    <w:rsid w:val="003E1D8C"/>
    <w:rsid w:val="003E3943"/>
    <w:rsid w:val="003E422F"/>
    <w:rsid w:val="003E4710"/>
    <w:rsid w:val="003E54D9"/>
    <w:rsid w:val="003E5AB0"/>
    <w:rsid w:val="003E77C1"/>
    <w:rsid w:val="003E783C"/>
    <w:rsid w:val="003E78CF"/>
    <w:rsid w:val="003F03FA"/>
    <w:rsid w:val="003F0B21"/>
    <w:rsid w:val="003F3027"/>
    <w:rsid w:val="003F3368"/>
    <w:rsid w:val="003F353B"/>
    <w:rsid w:val="003F59ED"/>
    <w:rsid w:val="003F620A"/>
    <w:rsid w:val="003F646C"/>
    <w:rsid w:val="003F7CCA"/>
    <w:rsid w:val="004000FD"/>
    <w:rsid w:val="004001DC"/>
    <w:rsid w:val="00401AB1"/>
    <w:rsid w:val="004026F1"/>
    <w:rsid w:val="0040344E"/>
    <w:rsid w:val="004037CA"/>
    <w:rsid w:val="00403E55"/>
    <w:rsid w:val="00404528"/>
    <w:rsid w:val="00405282"/>
    <w:rsid w:val="00405719"/>
    <w:rsid w:val="00406816"/>
    <w:rsid w:val="0040692F"/>
    <w:rsid w:val="00406983"/>
    <w:rsid w:val="0041011C"/>
    <w:rsid w:val="0041092A"/>
    <w:rsid w:val="00411814"/>
    <w:rsid w:val="00411A42"/>
    <w:rsid w:val="00411ECE"/>
    <w:rsid w:val="00412395"/>
    <w:rsid w:val="00412C38"/>
    <w:rsid w:val="004131BC"/>
    <w:rsid w:val="004137F2"/>
    <w:rsid w:val="004139D1"/>
    <w:rsid w:val="004140A0"/>
    <w:rsid w:val="004144B2"/>
    <w:rsid w:val="0041474A"/>
    <w:rsid w:val="0041562A"/>
    <w:rsid w:val="004156F8"/>
    <w:rsid w:val="0042150E"/>
    <w:rsid w:val="00421C1C"/>
    <w:rsid w:val="00421D6B"/>
    <w:rsid w:val="00421DE5"/>
    <w:rsid w:val="004224E9"/>
    <w:rsid w:val="004248E4"/>
    <w:rsid w:val="004249A2"/>
    <w:rsid w:val="00424EAA"/>
    <w:rsid w:val="00426298"/>
    <w:rsid w:val="00426DEE"/>
    <w:rsid w:val="004270D3"/>
    <w:rsid w:val="004307A5"/>
    <w:rsid w:val="00430A65"/>
    <w:rsid w:val="00430A67"/>
    <w:rsid w:val="00431019"/>
    <w:rsid w:val="00431300"/>
    <w:rsid w:val="00431961"/>
    <w:rsid w:val="00432051"/>
    <w:rsid w:val="0043236D"/>
    <w:rsid w:val="004326EA"/>
    <w:rsid w:val="00432C04"/>
    <w:rsid w:val="00432E43"/>
    <w:rsid w:val="00433355"/>
    <w:rsid w:val="00433B8E"/>
    <w:rsid w:val="00433CD4"/>
    <w:rsid w:val="004358F9"/>
    <w:rsid w:val="00435EFA"/>
    <w:rsid w:val="0043657B"/>
    <w:rsid w:val="00436915"/>
    <w:rsid w:val="004369B9"/>
    <w:rsid w:val="00436B06"/>
    <w:rsid w:val="00436D0A"/>
    <w:rsid w:val="00437224"/>
    <w:rsid w:val="00437536"/>
    <w:rsid w:val="004377B6"/>
    <w:rsid w:val="00437C6A"/>
    <w:rsid w:val="004405D7"/>
    <w:rsid w:val="00441924"/>
    <w:rsid w:val="00441CCF"/>
    <w:rsid w:val="00441DAD"/>
    <w:rsid w:val="00441FB1"/>
    <w:rsid w:val="0044231D"/>
    <w:rsid w:val="004426A0"/>
    <w:rsid w:val="004427F3"/>
    <w:rsid w:val="004428EA"/>
    <w:rsid w:val="00443908"/>
    <w:rsid w:val="00444785"/>
    <w:rsid w:val="0044516E"/>
    <w:rsid w:val="00445449"/>
    <w:rsid w:val="0044592D"/>
    <w:rsid w:val="004467F7"/>
    <w:rsid w:val="00446A1A"/>
    <w:rsid w:val="0044715F"/>
    <w:rsid w:val="00447381"/>
    <w:rsid w:val="0044745D"/>
    <w:rsid w:val="0044786C"/>
    <w:rsid w:val="00447D9C"/>
    <w:rsid w:val="00450333"/>
    <w:rsid w:val="0045067C"/>
    <w:rsid w:val="004509BF"/>
    <w:rsid w:val="004515D2"/>
    <w:rsid w:val="00452A43"/>
    <w:rsid w:val="00453013"/>
    <w:rsid w:val="004545C8"/>
    <w:rsid w:val="0045483F"/>
    <w:rsid w:val="00455279"/>
    <w:rsid w:val="004558B1"/>
    <w:rsid w:val="00455F20"/>
    <w:rsid w:val="00456DF2"/>
    <w:rsid w:val="004571BE"/>
    <w:rsid w:val="00457462"/>
    <w:rsid w:val="00460981"/>
    <w:rsid w:val="00460A55"/>
    <w:rsid w:val="00460FA0"/>
    <w:rsid w:val="00462EC5"/>
    <w:rsid w:val="004635FD"/>
    <w:rsid w:val="0046530A"/>
    <w:rsid w:val="0046575F"/>
    <w:rsid w:val="00465E15"/>
    <w:rsid w:val="00466446"/>
    <w:rsid w:val="00467349"/>
    <w:rsid w:val="00467CF7"/>
    <w:rsid w:val="00467FC3"/>
    <w:rsid w:val="0047036D"/>
    <w:rsid w:val="00470383"/>
    <w:rsid w:val="00470C6B"/>
    <w:rsid w:val="00471339"/>
    <w:rsid w:val="004714A9"/>
    <w:rsid w:val="00473136"/>
    <w:rsid w:val="00473A66"/>
    <w:rsid w:val="004742FB"/>
    <w:rsid w:val="00475071"/>
    <w:rsid w:val="00475328"/>
    <w:rsid w:val="0047534B"/>
    <w:rsid w:val="00475829"/>
    <w:rsid w:val="00476342"/>
    <w:rsid w:val="00476DCC"/>
    <w:rsid w:val="004771C7"/>
    <w:rsid w:val="004806D2"/>
    <w:rsid w:val="00480B85"/>
    <w:rsid w:val="00480E74"/>
    <w:rsid w:val="00483BE9"/>
    <w:rsid w:val="00483DD2"/>
    <w:rsid w:val="004841D8"/>
    <w:rsid w:val="0048448C"/>
    <w:rsid w:val="004846A5"/>
    <w:rsid w:val="00484B37"/>
    <w:rsid w:val="004852FB"/>
    <w:rsid w:val="00485770"/>
    <w:rsid w:val="00485F27"/>
    <w:rsid w:val="00486F32"/>
    <w:rsid w:val="00490F3F"/>
    <w:rsid w:val="00491748"/>
    <w:rsid w:val="004919A9"/>
    <w:rsid w:val="0049253D"/>
    <w:rsid w:val="00492802"/>
    <w:rsid w:val="004930A2"/>
    <w:rsid w:val="00493331"/>
    <w:rsid w:val="004937DD"/>
    <w:rsid w:val="00493CC0"/>
    <w:rsid w:val="00494489"/>
    <w:rsid w:val="004954C0"/>
    <w:rsid w:val="0049693E"/>
    <w:rsid w:val="00496E33"/>
    <w:rsid w:val="00497E29"/>
    <w:rsid w:val="004A0DC3"/>
    <w:rsid w:val="004A11E0"/>
    <w:rsid w:val="004A2B11"/>
    <w:rsid w:val="004A317D"/>
    <w:rsid w:val="004A38D0"/>
    <w:rsid w:val="004A3BFC"/>
    <w:rsid w:val="004A43BC"/>
    <w:rsid w:val="004A45AB"/>
    <w:rsid w:val="004A4AE7"/>
    <w:rsid w:val="004A5750"/>
    <w:rsid w:val="004A665D"/>
    <w:rsid w:val="004A726A"/>
    <w:rsid w:val="004A7B0F"/>
    <w:rsid w:val="004A7B9A"/>
    <w:rsid w:val="004B0528"/>
    <w:rsid w:val="004B0A0D"/>
    <w:rsid w:val="004B1F25"/>
    <w:rsid w:val="004B2045"/>
    <w:rsid w:val="004B219C"/>
    <w:rsid w:val="004B2DD4"/>
    <w:rsid w:val="004B2F2C"/>
    <w:rsid w:val="004B39E5"/>
    <w:rsid w:val="004B4051"/>
    <w:rsid w:val="004B4B89"/>
    <w:rsid w:val="004B6D82"/>
    <w:rsid w:val="004B70A2"/>
    <w:rsid w:val="004B7D74"/>
    <w:rsid w:val="004C0AAE"/>
    <w:rsid w:val="004C0B8F"/>
    <w:rsid w:val="004C15F2"/>
    <w:rsid w:val="004C1BCF"/>
    <w:rsid w:val="004C23C7"/>
    <w:rsid w:val="004C28AE"/>
    <w:rsid w:val="004C2C0A"/>
    <w:rsid w:val="004C3EC5"/>
    <w:rsid w:val="004C5B2B"/>
    <w:rsid w:val="004C63EC"/>
    <w:rsid w:val="004C6F5C"/>
    <w:rsid w:val="004D0506"/>
    <w:rsid w:val="004D0C03"/>
    <w:rsid w:val="004D0FF4"/>
    <w:rsid w:val="004D15A8"/>
    <w:rsid w:val="004D15CF"/>
    <w:rsid w:val="004D1A69"/>
    <w:rsid w:val="004D214B"/>
    <w:rsid w:val="004D2FD2"/>
    <w:rsid w:val="004D34B5"/>
    <w:rsid w:val="004D463B"/>
    <w:rsid w:val="004D4992"/>
    <w:rsid w:val="004D519A"/>
    <w:rsid w:val="004D55BD"/>
    <w:rsid w:val="004D5828"/>
    <w:rsid w:val="004D5980"/>
    <w:rsid w:val="004D5FC4"/>
    <w:rsid w:val="004D62A5"/>
    <w:rsid w:val="004D692B"/>
    <w:rsid w:val="004D784D"/>
    <w:rsid w:val="004E166C"/>
    <w:rsid w:val="004E2B00"/>
    <w:rsid w:val="004E42EC"/>
    <w:rsid w:val="004E4538"/>
    <w:rsid w:val="004E4C71"/>
    <w:rsid w:val="004E4F3B"/>
    <w:rsid w:val="004E50E7"/>
    <w:rsid w:val="004E59D9"/>
    <w:rsid w:val="004E60ED"/>
    <w:rsid w:val="004E6541"/>
    <w:rsid w:val="004E692E"/>
    <w:rsid w:val="004E6E77"/>
    <w:rsid w:val="004E6F63"/>
    <w:rsid w:val="004F0028"/>
    <w:rsid w:val="004F0D5A"/>
    <w:rsid w:val="004F1088"/>
    <w:rsid w:val="004F2DF1"/>
    <w:rsid w:val="004F3F96"/>
    <w:rsid w:val="004F4190"/>
    <w:rsid w:val="004F4B7A"/>
    <w:rsid w:val="004F535F"/>
    <w:rsid w:val="004F5B75"/>
    <w:rsid w:val="004F5C08"/>
    <w:rsid w:val="004F67EA"/>
    <w:rsid w:val="004F6820"/>
    <w:rsid w:val="004F702F"/>
    <w:rsid w:val="004F76C0"/>
    <w:rsid w:val="004F7AD1"/>
    <w:rsid w:val="004F7D6F"/>
    <w:rsid w:val="00500347"/>
    <w:rsid w:val="00500BE5"/>
    <w:rsid w:val="0050143D"/>
    <w:rsid w:val="00501787"/>
    <w:rsid w:val="00501948"/>
    <w:rsid w:val="00502945"/>
    <w:rsid w:val="0050353B"/>
    <w:rsid w:val="00503873"/>
    <w:rsid w:val="00503F35"/>
    <w:rsid w:val="0050480E"/>
    <w:rsid w:val="00504C6B"/>
    <w:rsid w:val="0050581D"/>
    <w:rsid w:val="00506181"/>
    <w:rsid w:val="005064E4"/>
    <w:rsid w:val="0050661A"/>
    <w:rsid w:val="0050682B"/>
    <w:rsid w:val="005068CD"/>
    <w:rsid w:val="00507518"/>
    <w:rsid w:val="00507942"/>
    <w:rsid w:val="00510019"/>
    <w:rsid w:val="005107E0"/>
    <w:rsid w:val="0051113D"/>
    <w:rsid w:val="00512030"/>
    <w:rsid w:val="005121AA"/>
    <w:rsid w:val="005125C0"/>
    <w:rsid w:val="00513208"/>
    <w:rsid w:val="00513773"/>
    <w:rsid w:val="00513E78"/>
    <w:rsid w:val="005142C7"/>
    <w:rsid w:val="00514710"/>
    <w:rsid w:val="00514AE1"/>
    <w:rsid w:val="005152BC"/>
    <w:rsid w:val="005157EC"/>
    <w:rsid w:val="00516219"/>
    <w:rsid w:val="005163E0"/>
    <w:rsid w:val="00516C5D"/>
    <w:rsid w:val="005170BD"/>
    <w:rsid w:val="005171A5"/>
    <w:rsid w:val="00521C7C"/>
    <w:rsid w:val="0052483E"/>
    <w:rsid w:val="00524BDB"/>
    <w:rsid w:val="00525C8F"/>
    <w:rsid w:val="00526532"/>
    <w:rsid w:val="00526662"/>
    <w:rsid w:val="00526FAD"/>
    <w:rsid w:val="00526FE3"/>
    <w:rsid w:val="00527817"/>
    <w:rsid w:val="00527990"/>
    <w:rsid w:val="005312D2"/>
    <w:rsid w:val="005313AF"/>
    <w:rsid w:val="00531648"/>
    <w:rsid w:val="005318F0"/>
    <w:rsid w:val="00531A14"/>
    <w:rsid w:val="00531DFE"/>
    <w:rsid w:val="00531FB9"/>
    <w:rsid w:val="00532178"/>
    <w:rsid w:val="00534551"/>
    <w:rsid w:val="005345C8"/>
    <w:rsid w:val="00534632"/>
    <w:rsid w:val="0053595F"/>
    <w:rsid w:val="00535CEE"/>
    <w:rsid w:val="00535E75"/>
    <w:rsid w:val="005361F1"/>
    <w:rsid w:val="00536D5A"/>
    <w:rsid w:val="005373D5"/>
    <w:rsid w:val="0053785F"/>
    <w:rsid w:val="005404FA"/>
    <w:rsid w:val="00540C64"/>
    <w:rsid w:val="00540E54"/>
    <w:rsid w:val="00541641"/>
    <w:rsid w:val="00541ABC"/>
    <w:rsid w:val="00542A29"/>
    <w:rsid w:val="00542EF4"/>
    <w:rsid w:val="00543256"/>
    <w:rsid w:val="00543BDF"/>
    <w:rsid w:val="005440FA"/>
    <w:rsid w:val="005447D7"/>
    <w:rsid w:val="00544AFC"/>
    <w:rsid w:val="00544D90"/>
    <w:rsid w:val="0054721C"/>
    <w:rsid w:val="00547956"/>
    <w:rsid w:val="00547E46"/>
    <w:rsid w:val="00551206"/>
    <w:rsid w:val="0055154B"/>
    <w:rsid w:val="00552226"/>
    <w:rsid w:val="005522ED"/>
    <w:rsid w:val="00552899"/>
    <w:rsid w:val="005539F0"/>
    <w:rsid w:val="00553EFB"/>
    <w:rsid w:val="00554E14"/>
    <w:rsid w:val="00555C64"/>
    <w:rsid w:val="00556A24"/>
    <w:rsid w:val="00556A54"/>
    <w:rsid w:val="00556CD7"/>
    <w:rsid w:val="00557420"/>
    <w:rsid w:val="005575AB"/>
    <w:rsid w:val="00557A1E"/>
    <w:rsid w:val="00561315"/>
    <w:rsid w:val="0056142D"/>
    <w:rsid w:val="00561612"/>
    <w:rsid w:val="00561C57"/>
    <w:rsid w:val="00561D4E"/>
    <w:rsid w:val="00562540"/>
    <w:rsid w:val="00562B5F"/>
    <w:rsid w:val="00562E95"/>
    <w:rsid w:val="00563F31"/>
    <w:rsid w:val="005643F9"/>
    <w:rsid w:val="00564479"/>
    <w:rsid w:val="005644BF"/>
    <w:rsid w:val="0056516E"/>
    <w:rsid w:val="005653E0"/>
    <w:rsid w:val="005664CF"/>
    <w:rsid w:val="00567DD5"/>
    <w:rsid w:val="005710FD"/>
    <w:rsid w:val="00571639"/>
    <w:rsid w:val="00571C52"/>
    <w:rsid w:val="00571F97"/>
    <w:rsid w:val="00572515"/>
    <w:rsid w:val="005727D7"/>
    <w:rsid w:val="005730B8"/>
    <w:rsid w:val="005732A2"/>
    <w:rsid w:val="005736EA"/>
    <w:rsid w:val="00574057"/>
    <w:rsid w:val="005742A1"/>
    <w:rsid w:val="00574DAE"/>
    <w:rsid w:val="005763D0"/>
    <w:rsid w:val="0057652B"/>
    <w:rsid w:val="00577524"/>
    <w:rsid w:val="005778BA"/>
    <w:rsid w:val="00577A2F"/>
    <w:rsid w:val="005806CE"/>
    <w:rsid w:val="00583BA4"/>
    <w:rsid w:val="00584303"/>
    <w:rsid w:val="0058540E"/>
    <w:rsid w:val="00585712"/>
    <w:rsid w:val="00585BCC"/>
    <w:rsid w:val="005861E0"/>
    <w:rsid w:val="005901B1"/>
    <w:rsid w:val="005905DB"/>
    <w:rsid w:val="005908E4"/>
    <w:rsid w:val="00591B14"/>
    <w:rsid w:val="00591D14"/>
    <w:rsid w:val="005926C3"/>
    <w:rsid w:val="00592954"/>
    <w:rsid w:val="005930CB"/>
    <w:rsid w:val="00593210"/>
    <w:rsid w:val="00593750"/>
    <w:rsid w:val="00593836"/>
    <w:rsid w:val="00593FB1"/>
    <w:rsid w:val="00594000"/>
    <w:rsid w:val="00594E5D"/>
    <w:rsid w:val="00595180"/>
    <w:rsid w:val="00596A65"/>
    <w:rsid w:val="00596BE3"/>
    <w:rsid w:val="00597538"/>
    <w:rsid w:val="005978DF"/>
    <w:rsid w:val="00597E8D"/>
    <w:rsid w:val="005A0509"/>
    <w:rsid w:val="005A1424"/>
    <w:rsid w:val="005A1534"/>
    <w:rsid w:val="005A33C5"/>
    <w:rsid w:val="005A33FD"/>
    <w:rsid w:val="005A3690"/>
    <w:rsid w:val="005A38FF"/>
    <w:rsid w:val="005A3F29"/>
    <w:rsid w:val="005A3FBC"/>
    <w:rsid w:val="005A45CB"/>
    <w:rsid w:val="005A4B9A"/>
    <w:rsid w:val="005A5249"/>
    <w:rsid w:val="005A56C9"/>
    <w:rsid w:val="005A628F"/>
    <w:rsid w:val="005A6608"/>
    <w:rsid w:val="005A69A3"/>
    <w:rsid w:val="005A6B87"/>
    <w:rsid w:val="005A6CA5"/>
    <w:rsid w:val="005A75FC"/>
    <w:rsid w:val="005A7843"/>
    <w:rsid w:val="005A7F5C"/>
    <w:rsid w:val="005B03E2"/>
    <w:rsid w:val="005B0B50"/>
    <w:rsid w:val="005B1C57"/>
    <w:rsid w:val="005B2569"/>
    <w:rsid w:val="005B2685"/>
    <w:rsid w:val="005B2752"/>
    <w:rsid w:val="005B283D"/>
    <w:rsid w:val="005B2952"/>
    <w:rsid w:val="005B2A71"/>
    <w:rsid w:val="005B2E71"/>
    <w:rsid w:val="005B3159"/>
    <w:rsid w:val="005B3F27"/>
    <w:rsid w:val="005B49D4"/>
    <w:rsid w:val="005B5557"/>
    <w:rsid w:val="005B5B1E"/>
    <w:rsid w:val="005B5B43"/>
    <w:rsid w:val="005B6904"/>
    <w:rsid w:val="005B6BD7"/>
    <w:rsid w:val="005B71BD"/>
    <w:rsid w:val="005B78C1"/>
    <w:rsid w:val="005B7BE3"/>
    <w:rsid w:val="005C0529"/>
    <w:rsid w:val="005C088C"/>
    <w:rsid w:val="005C0977"/>
    <w:rsid w:val="005C0E57"/>
    <w:rsid w:val="005C1E9E"/>
    <w:rsid w:val="005C2CCB"/>
    <w:rsid w:val="005C3A33"/>
    <w:rsid w:val="005C467F"/>
    <w:rsid w:val="005C4F8E"/>
    <w:rsid w:val="005C532A"/>
    <w:rsid w:val="005C6008"/>
    <w:rsid w:val="005C636C"/>
    <w:rsid w:val="005C67F8"/>
    <w:rsid w:val="005C6DB1"/>
    <w:rsid w:val="005C7187"/>
    <w:rsid w:val="005C7B81"/>
    <w:rsid w:val="005D09E2"/>
    <w:rsid w:val="005D1856"/>
    <w:rsid w:val="005D2ED3"/>
    <w:rsid w:val="005D38F7"/>
    <w:rsid w:val="005D61BB"/>
    <w:rsid w:val="005D6ABE"/>
    <w:rsid w:val="005D732C"/>
    <w:rsid w:val="005D7CCA"/>
    <w:rsid w:val="005E0058"/>
    <w:rsid w:val="005E0360"/>
    <w:rsid w:val="005E0831"/>
    <w:rsid w:val="005E0E57"/>
    <w:rsid w:val="005E194B"/>
    <w:rsid w:val="005E1B20"/>
    <w:rsid w:val="005E2834"/>
    <w:rsid w:val="005E3827"/>
    <w:rsid w:val="005E44FC"/>
    <w:rsid w:val="005E45F8"/>
    <w:rsid w:val="005E49DB"/>
    <w:rsid w:val="005E59DB"/>
    <w:rsid w:val="005E5AC4"/>
    <w:rsid w:val="005E5B37"/>
    <w:rsid w:val="005E5C0C"/>
    <w:rsid w:val="005E5CFF"/>
    <w:rsid w:val="005E68C7"/>
    <w:rsid w:val="005E6E31"/>
    <w:rsid w:val="005E757E"/>
    <w:rsid w:val="005E7F96"/>
    <w:rsid w:val="005F2892"/>
    <w:rsid w:val="005F30CC"/>
    <w:rsid w:val="005F55C4"/>
    <w:rsid w:val="005F7768"/>
    <w:rsid w:val="005F7ABE"/>
    <w:rsid w:val="005F7E2F"/>
    <w:rsid w:val="00600A7D"/>
    <w:rsid w:val="00600F8D"/>
    <w:rsid w:val="00601B38"/>
    <w:rsid w:val="00601C69"/>
    <w:rsid w:val="00601E12"/>
    <w:rsid w:val="00602168"/>
    <w:rsid w:val="006023F5"/>
    <w:rsid w:val="006032ED"/>
    <w:rsid w:val="00603C5C"/>
    <w:rsid w:val="0060443E"/>
    <w:rsid w:val="00604B0A"/>
    <w:rsid w:val="006058D4"/>
    <w:rsid w:val="0060598C"/>
    <w:rsid w:val="00605CAA"/>
    <w:rsid w:val="00607305"/>
    <w:rsid w:val="0060795A"/>
    <w:rsid w:val="00607D49"/>
    <w:rsid w:val="006107B4"/>
    <w:rsid w:val="0061083D"/>
    <w:rsid w:val="00610BB4"/>
    <w:rsid w:val="00610F12"/>
    <w:rsid w:val="00611C64"/>
    <w:rsid w:val="0061230A"/>
    <w:rsid w:val="00613111"/>
    <w:rsid w:val="00613955"/>
    <w:rsid w:val="0061437A"/>
    <w:rsid w:val="0061451B"/>
    <w:rsid w:val="00614FAD"/>
    <w:rsid w:val="00615D38"/>
    <w:rsid w:val="00616359"/>
    <w:rsid w:val="00616A88"/>
    <w:rsid w:val="00616CE8"/>
    <w:rsid w:val="006175B1"/>
    <w:rsid w:val="0062002B"/>
    <w:rsid w:val="00621626"/>
    <w:rsid w:val="00621CD3"/>
    <w:rsid w:val="00622234"/>
    <w:rsid w:val="00622AF1"/>
    <w:rsid w:val="00622D3A"/>
    <w:rsid w:val="00624D53"/>
    <w:rsid w:val="00626DD5"/>
    <w:rsid w:val="00626E45"/>
    <w:rsid w:val="00627D2C"/>
    <w:rsid w:val="00627FDB"/>
    <w:rsid w:val="0063130B"/>
    <w:rsid w:val="00631BC5"/>
    <w:rsid w:val="00632519"/>
    <w:rsid w:val="0063278D"/>
    <w:rsid w:val="00632AD6"/>
    <w:rsid w:val="006345AE"/>
    <w:rsid w:val="006348B8"/>
    <w:rsid w:val="006349D6"/>
    <w:rsid w:val="006350E1"/>
    <w:rsid w:val="006354F1"/>
    <w:rsid w:val="00635DA0"/>
    <w:rsid w:val="00636134"/>
    <w:rsid w:val="00636E8D"/>
    <w:rsid w:val="00636F88"/>
    <w:rsid w:val="00637058"/>
    <w:rsid w:val="00640F79"/>
    <w:rsid w:val="00641211"/>
    <w:rsid w:val="0064344D"/>
    <w:rsid w:val="0064393D"/>
    <w:rsid w:val="006441B3"/>
    <w:rsid w:val="006445D1"/>
    <w:rsid w:val="00644852"/>
    <w:rsid w:val="00645A96"/>
    <w:rsid w:val="006467CD"/>
    <w:rsid w:val="006473CB"/>
    <w:rsid w:val="00647C91"/>
    <w:rsid w:val="00650C4D"/>
    <w:rsid w:val="00651703"/>
    <w:rsid w:val="00651707"/>
    <w:rsid w:val="00651EB0"/>
    <w:rsid w:val="0065216D"/>
    <w:rsid w:val="0065354B"/>
    <w:rsid w:val="00653F47"/>
    <w:rsid w:val="0065403F"/>
    <w:rsid w:val="0065499F"/>
    <w:rsid w:val="00654E7F"/>
    <w:rsid w:val="00654F31"/>
    <w:rsid w:val="006559DD"/>
    <w:rsid w:val="0065604F"/>
    <w:rsid w:val="00656E08"/>
    <w:rsid w:val="00657358"/>
    <w:rsid w:val="00657930"/>
    <w:rsid w:val="00657D72"/>
    <w:rsid w:val="00657D94"/>
    <w:rsid w:val="0066091D"/>
    <w:rsid w:val="00660B3A"/>
    <w:rsid w:val="00660F16"/>
    <w:rsid w:val="00661A64"/>
    <w:rsid w:val="006626A1"/>
    <w:rsid w:val="00662935"/>
    <w:rsid w:val="006629E5"/>
    <w:rsid w:val="00663545"/>
    <w:rsid w:val="006636DA"/>
    <w:rsid w:val="00664175"/>
    <w:rsid w:val="0066694E"/>
    <w:rsid w:val="00667322"/>
    <w:rsid w:val="0066769A"/>
    <w:rsid w:val="00667C5B"/>
    <w:rsid w:val="00670293"/>
    <w:rsid w:val="00671388"/>
    <w:rsid w:val="0067291E"/>
    <w:rsid w:val="00673014"/>
    <w:rsid w:val="00673599"/>
    <w:rsid w:val="00673F7B"/>
    <w:rsid w:val="006742FC"/>
    <w:rsid w:val="00674BBA"/>
    <w:rsid w:val="00674E76"/>
    <w:rsid w:val="00675B71"/>
    <w:rsid w:val="00676201"/>
    <w:rsid w:val="00676ABC"/>
    <w:rsid w:val="00677506"/>
    <w:rsid w:val="0068126A"/>
    <w:rsid w:val="00682462"/>
    <w:rsid w:val="006834F2"/>
    <w:rsid w:val="0068363D"/>
    <w:rsid w:val="006836A1"/>
    <w:rsid w:val="00684716"/>
    <w:rsid w:val="006851AC"/>
    <w:rsid w:val="006854C7"/>
    <w:rsid w:val="0068589A"/>
    <w:rsid w:val="006869E7"/>
    <w:rsid w:val="0068769A"/>
    <w:rsid w:val="00690291"/>
    <w:rsid w:val="006904EC"/>
    <w:rsid w:val="00690534"/>
    <w:rsid w:val="00690572"/>
    <w:rsid w:val="006906AA"/>
    <w:rsid w:val="0069096C"/>
    <w:rsid w:val="00690A16"/>
    <w:rsid w:val="00691CAC"/>
    <w:rsid w:val="0069226A"/>
    <w:rsid w:val="0069265D"/>
    <w:rsid w:val="00692929"/>
    <w:rsid w:val="006932AE"/>
    <w:rsid w:val="006939B8"/>
    <w:rsid w:val="00693EED"/>
    <w:rsid w:val="0069428A"/>
    <w:rsid w:val="006947F4"/>
    <w:rsid w:val="00694A28"/>
    <w:rsid w:val="0069557A"/>
    <w:rsid w:val="00695617"/>
    <w:rsid w:val="00695BE1"/>
    <w:rsid w:val="0069607F"/>
    <w:rsid w:val="006960D1"/>
    <w:rsid w:val="006961B7"/>
    <w:rsid w:val="006969C3"/>
    <w:rsid w:val="00697E84"/>
    <w:rsid w:val="00697FBC"/>
    <w:rsid w:val="006A07FB"/>
    <w:rsid w:val="006A0E7A"/>
    <w:rsid w:val="006A0F47"/>
    <w:rsid w:val="006A4439"/>
    <w:rsid w:val="006A4E3D"/>
    <w:rsid w:val="006A6578"/>
    <w:rsid w:val="006A678D"/>
    <w:rsid w:val="006A69C6"/>
    <w:rsid w:val="006A72BE"/>
    <w:rsid w:val="006A76C4"/>
    <w:rsid w:val="006A7DA3"/>
    <w:rsid w:val="006B0092"/>
    <w:rsid w:val="006B0F31"/>
    <w:rsid w:val="006B13AB"/>
    <w:rsid w:val="006B1E95"/>
    <w:rsid w:val="006B2B8C"/>
    <w:rsid w:val="006B2D6A"/>
    <w:rsid w:val="006B3152"/>
    <w:rsid w:val="006B4500"/>
    <w:rsid w:val="006B5467"/>
    <w:rsid w:val="006B5694"/>
    <w:rsid w:val="006B6BF0"/>
    <w:rsid w:val="006B7078"/>
    <w:rsid w:val="006B710C"/>
    <w:rsid w:val="006B7461"/>
    <w:rsid w:val="006B74A7"/>
    <w:rsid w:val="006B77ED"/>
    <w:rsid w:val="006B7806"/>
    <w:rsid w:val="006B7EF0"/>
    <w:rsid w:val="006C06BC"/>
    <w:rsid w:val="006C22D5"/>
    <w:rsid w:val="006C294E"/>
    <w:rsid w:val="006C2FAC"/>
    <w:rsid w:val="006C3D78"/>
    <w:rsid w:val="006C453E"/>
    <w:rsid w:val="006C6B03"/>
    <w:rsid w:val="006C7244"/>
    <w:rsid w:val="006D04E0"/>
    <w:rsid w:val="006D053F"/>
    <w:rsid w:val="006D09EC"/>
    <w:rsid w:val="006D0C0B"/>
    <w:rsid w:val="006D1814"/>
    <w:rsid w:val="006D1A6A"/>
    <w:rsid w:val="006D2201"/>
    <w:rsid w:val="006D2780"/>
    <w:rsid w:val="006D5663"/>
    <w:rsid w:val="006D5952"/>
    <w:rsid w:val="006D5E98"/>
    <w:rsid w:val="006E0321"/>
    <w:rsid w:val="006E299A"/>
    <w:rsid w:val="006E2B60"/>
    <w:rsid w:val="006E2CE5"/>
    <w:rsid w:val="006E3B44"/>
    <w:rsid w:val="006E3EAF"/>
    <w:rsid w:val="006E4454"/>
    <w:rsid w:val="006E511D"/>
    <w:rsid w:val="006E531E"/>
    <w:rsid w:val="006E5695"/>
    <w:rsid w:val="006E5C20"/>
    <w:rsid w:val="006E6A18"/>
    <w:rsid w:val="006E6B33"/>
    <w:rsid w:val="006F0497"/>
    <w:rsid w:val="006F0833"/>
    <w:rsid w:val="006F1024"/>
    <w:rsid w:val="006F1A9B"/>
    <w:rsid w:val="006F1D03"/>
    <w:rsid w:val="006F278A"/>
    <w:rsid w:val="006F2AEC"/>
    <w:rsid w:val="006F2C7E"/>
    <w:rsid w:val="006F3F74"/>
    <w:rsid w:val="006F4AD8"/>
    <w:rsid w:val="006F4DD9"/>
    <w:rsid w:val="006F50EC"/>
    <w:rsid w:val="006F6447"/>
    <w:rsid w:val="006F710B"/>
    <w:rsid w:val="006F72F4"/>
    <w:rsid w:val="007009D1"/>
    <w:rsid w:val="00701205"/>
    <w:rsid w:val="007015A3"/>
    <w:rsid w:val="007017F1"/>
    <w:rsid w:val="007017F4"/>
    <w:rsid w:val="00701C25"/>
    <w:rsid w:val="00702627"/>
    <w:rsid w:val="0070283F"/>
    <w:rsid w:val="0070366D"/>
    <w:rsid w:val="00705997"/>
    <w:rsid w:val="00705AA7"/>
    <w:rsid w:val="00705E9F"/>
    <w:rsid w:val="00705ED1"/>
    <w:rsid w:val="007060C5"/>
    <w:rsid w:val="00711403"/>
    <w:rsid w:val="007118BA"/>
    <w:rsid w:val="00711D38"/>
    <w:rsid w:val="00712192"/>
    <w:rsid w:val="00712E9A"/>
    <w:rsid w:val="00712F95"/>
    <w:rsid w:val="00713295"/>
    <w:rsid w:val="007146CC"/>
    <w:rsid w:val="007157D7"/>
    <w:rsid w:val="007157EE"/>
    <w:rsid w:val="00715B62"/>
    <w:rsid w:val="00715CD5"/>
    <w:rsid w:val="00720074"/>
    <w:rsid w:val="00721AB0"/>
    <w:rsid w:val="00722403"/>
    <w:rsid w:val="0072280A"/>
    <w:rsid w:val="00722BE2"/>
    <w:rsid w:val="007238C5"/>
    <w:rsid w:val="007242B9"/>
    <w:rsid w:val="007247A5"/>
    <w:rsid w:val="00724A3A"/>
    <w:rsid w:val="00724EC8"/>
    <w:rsid w:val="007259B6"/>
    <w:rsid w:val="00726003"/>
    <w:rsid w:val="007272C1"/>
    <w:rsid w:val="007312A3"/>
    <w:rsid w:val="007319C2"/>
    <w:rsid w:val="00733597"/>
    <w:rsid w:val="00733A78"/>
    <w:rsid w:val="007354CB"/>
    <w:rsid w:val="0073570F"/>
    <w:rsid w:val="00735BDD"/>
    <w:rsid w:val="0073749A"/>
    <w:rsid w:val="00737D43"/>
    <w:rsid w:val="0074040B"/>
    <w:rsid w:val="00740E28"/>
    <w:rsid w:val="00741BA5"/>
    <w:rsid w:val="007430DF"/>
    <w:rsid w:val="00743682"/>
    <w:rsid w:val="00743D39"/>
    <w:rsid w:val="00744A4F"/>
    <w:rsid w:val="00745518"/>
    <w:rsid w:val="0074563B"/>
    <w:rsid w:val="007458F2"/>
    <w:rsid w:val="00745FA1"/>
    <w:rsid w:val="00746D27"/>
    <w:rsid w:val="00747510"/>
    <w:rsid w:val="00747836"/>
    <w:rsid w:val="007479E3"/>
    <w:rsid w:val="007503C8"/>
    <w:rsid w:val="00750DF1"/>
    <w:rsid w:val="007510D9"/>
    <w:rsid w:val="0075136E"/>
    <w:rsid w:val="007513C2"/>
    <w:rsid w:val="007526F4"/>
    <w:rsid w:val="00752BD0"/>
    <w:rsid w:val="00754DE5"/>
    <w:rsid w:val="00755EC4"/>
    <w:rsid w:val="0075612B"/>
    <w:rsid w:val="0075651B"/>
    <w:rsid w:val="007569CC"/>
    <w:rsid w:val="00756E39"/>
    <w:rsid w:val="00756FD6"/>
    <w:rsid w:val="00757554"/>
    <w:rsid w:val="00757EA2"/>
    <w:rsid w:val="007601A2"/>
    <w:rsid w:val="0076073E"/>
    <w:rsid w:val="0076125F"/>
    <w:rsid w:val="007619FF"/>
    <w:rsid w:val="00763BD6"/>
    <w:rsid w:val="00763F37"/>
    <w:rsid w:val="00764151"/>
    <w:rsid w:val="007641EB"/>
    <w:rsid w:val="00765241"/>
    <w:rsid w:val="0076638B"/>
    <w:rsid w:val="007665E1"/>
    <w:rsid w:val="007665E8"/>
    <w:rsid w:val="007670DA"/>
    <w:rsid w:val="00767B90"/>
    <w:rsid w:val="00767CA3"/>
    <w:rsid w:val="00767F6B"/>
    <w:rsid w:val="007701D5"/>
    <w:rsid w:val="007704AB"/>
    <w:rsid w:val="00770848"/>
    <w:rsid w:val="007717A5"/>
    <w:rsid w:val="007717C6"/>
    <w:rsid w:val="00771C14"/>
    <w:rsid w:val="00772BE8"/>
    <w:rsid w:val="00774CE6"/>
    <w:rsid w:val="00775C37"/>
    <w:rsid w:val="0077635D"/>
    <w:rsid w:val="0077680A"/>
    <w:rsid w:val="007770E2"/>
    <w:rsid w:val="00780416"/>
    <w:rsid w:val="00780937"/>
    <w:rsid w:val="00780B20"/>
    <w:rsid w:val="0078116A"/>
    <w:rsid w:val="0078232D"/>
    <w:rsid w:val="0078297F"/>
    <w:rsid w:val="00782B3D"/>
    <w:rsid w:val="00783418"/>
    <w:rsid w:val="0078356B"/>
    <w:rsid w:val="00783A83"/>
    <w:rsid w:val="00783FB9"/>
    <w:rsid w:val="00785854"/>
    <w:rsid w:val="0078587F"/>
    <w:rsid w:val="007858CB"/>
    <w:rsid w:val="007861B3"/>
    <w:rsid w:val="0078632B"/>
    <w:rsid w:val="0078650F"/>
    <w:rsid w:val="00786556"/>
    <w:rsid w:val="0078723A"/>
    <w:rsid w:val="007901D2"/>
    <w:rsid w:val="007908B1"/>
    <w:rsid w:val="00790C30"/>
    <w:rsid w:val="0079175B"/>
    <w:rsid w:val="007919CC"/>
    <w:rsid w:val="007927D9"/>
    <w:rsid w:val="00792AE1"/>
    <w:rsid w:val="00793438"/>
    <w:rsid w:val="00793D8E"/>
    <w:rsid w:val="0079402F"/>
    <w:rsid w:val="00794F8C"/>
    <w:rsid w:val="007955D6"/>
    <w:rsid w:val="00796712"/>
    <w:rsid w:val="00797364"/>
    <w:rsid w:val="00797B12"/>
    <w:rsid w:val="007A0997"/>
    <w:rsid w:val="007A143A"/>
    <w:rsid w:val="007A37EE"/>
    <w:rsid w:val="007A3A15"/>
    <w:rsid w:val="007A50AF"/>
    <w:rsid w:val="007A524D"/>
    <w:rsid w:val="007A5479"/>
    <w:rsid w:val="007A5773"/>
    <w:rsid w:val="007A57F2"/>
    <w:rsid w:val="007A69C5"/>
    <w:rsid w:val="007A78FF"/>
    <w:rsid w:val="007B0110"/>
    <w:rsid w:val="007B03A6"/>
    <w:rsid w:val="007B1069"/>
    <w:rsid w:val="007B1295"/>
    <w:rsid w:val="007B1DB3"/>
    <w:rsid w:val="007B2C27"/>
    <w:rsid w:val="007B2EEF"/>
    <w:rsid w:val="007B2FF0"/>
    <w:rsid w:val="007B3D08"/>
    <w:rsid w:val="007B3F13"/>
    <w:rsid w:val="007B4419"/>
    <w:rsid w:val="007B540A"/>
    <w:rsid w:val="007B62DF"/>
    <w:rsid w:val="007B6754"/>
    <w:rsid w:val="007B6793"/>
    <w:rsid w:val="007B7111"/>
    <w:rsid w:val="007C0096"/>
    <w:rsid w:val="007C0E8A"/>
    <w:rsid w:val="007C1B01"/>
    <w:rsid w:val="007C21BA"/>
    <w:rsid w:val="007C2AF0"/>
    <w:rsid w:val="007C3904"/>
    <w:rsid w:val="007C4B01"/>
    <w:rsid w:val="007C4EA2"/>
    <w:rsid w:val="007C5009"/>
    <w:rsid w:val="007C5BEC"/>
    <w:rsid w:val="007C5F24"/>
    <w:rsid w:val="007C771B"/>
    <w:rsid w:val="007D053C"/>
    <w:rsid w:val="007D07EB"/>
    <w:rsid w:val="007D0EA0"/>
    <w:rsid w:val="007D118D"/>
    <w:rsid w:val="007D1CC8"/>
    <w:rsid w:val="007D26BC"/>
    <w:rsid w:val="007D2791"/>
    <w:rsid w:val="007D2D4F"/>
    <w:rsid w:val="007D340B"/>
    <w:rsid w:val="007D3EBA"/>
    <w:rsid w:val="007D555E"/>
    <w:rsid w:val="007D595F"/>
    <w:rsid w:val="007D5C80"/>
    <w:rsid w:val="007D5D39"/>
    <w:rsid w:val="007D5FBC"/>
    <w:rsid w:val="007D6ECE"/>
    <w:rsid w:val="007D746A"/>
    <w:rsid w:val="007D7DAD"/>
    <w:rsid w:val="007E0284"/>
    <w:rsid w:val="007E0874"/>
    <w:rsid w:val="007E155D"/>
    <w:rsid w:val="007E1E43"/>
    <w:rsid w:val="007E20BA"/>
    <w:rsid w:val="007E2C44"/>
    <w:rsid w:val="007E2C97"/>
    <w:rsid w:val="007E37C4"/>
    <w:rsid w:val="007E56C2"/>
    <w:rsid w:val="007E5E40"/>
    <w:rsid w:val="007E5F02"/>
    <w:rsid w:val="007E635C"/>
    <w:rsid w:val="007E63AD"/>
    <w:rsid w:val="007E654D"/>
    <w:rsid w:val="007E69FF"/>
    <w:rsid w:val="007E6BB1"/>
    <w:rsid w:val="007E6C7F"/>
    <w:rsid w:val="007E716D"/>
    <w:rsid w:val="007E7DA5"/>
    <w:rsid w:val="007F024D"/>
    <w:rsid w:val="007F1817"/>
    <w:rsid w:val="007F2BF2"/>
    <w:rsid w:val="007F2D77"/>
    <w:rsid w:val="007F3EF2"/>
    <w:rsid w:val="007F51DD"/>
    <w:rsid w:val="007F5468"/>
    <w:rsid w:val="007F629D"/>
    <w:rsid w:val="007F79CE"/>
    <w:rsid w:val="00800CCC"/>
    <w:rsid w:val="00800E5E"/>
    <w:rsid w:val="00802036"/>
    <w:rsid w:val="008026CC"/>
    <w:rsid w:val="008029CD"/>
    <w:rsid w:val="00802ADC"/>
    <w:rsid w:val="00802B86"/>
    <w:rsid w:val="00802F02"/>
    <w:rsid w:val="00803A2D"/>
    <w:rsid w:val="0080481A"/>
    <w:rsid w:val="00805209"/>
    <w:rsid w:val="00805F88"/>
    <w:rsid w:val="00806EA8"/>
    <w:rsid w:val="008072D9"/>
    <w:rsid w:val="00810462"/>
    <w:rsid w:val="008109D8"/>
    <w:rsid w:val="00810E0D"/>
    <w:rsid w:val="00811295"/>
    <w:rsid w:val="00811723"/>
    <w:rsid w:val="00811AD2"/>
    <w:rsid w:val="00811DBD"/>
    <w:rsid w:val="008124E4"/>
    <w:rsid w:val="0081269E"/>
    <w:rsid w:val="00814AD7"/>
    <w:rsid w:val="00814C98"/>
    <w:rsid w:val="00815F14"/>
    <w:rsid w:val="0081617C"/>
    <w:rsid w:val="00817250"/>
    <w:rsid w:val="0081734E"/>
    <w:rsid w:val="0082012F"/>
    <w:rsid w:val="00820386"/>
    <w:rsid w:val="0082103B"/>
    <w:rsid w:val="0082190C"/>
    <w:rsid w:val="008220E4"/>
    <w:rsid w:val="00822EDC"/>
    <w:rsid w:val="00823F3E"/>
    <w:rsid w:val="00824886"/>
    <w:rsid w:val="00824E30"/>
    <w:rsid w:val="00826363"/>
    <w:rsid w:val="00827325"/>
    <w:rsid w:val="00827959"/>
    <w:rsid w:val="00830569"/>
    <w:rsid w:val="00830712"/>
    <w:rsid w:val="00830F96"/>
    <w:rsid w:val="00831828"/>
    <w:rsid w:val="00831F4C"/>
    <w:rsid w:val="0083382E"/>
    <w:rsid w:val="00833DEB"/>
    <w:rsid w:val="008344B6"/>
    <w:rsid w:val="0083578A"/>
    <w:rsid w:val="008359CA"/>
    <w:rsid w:val="00835B26"/>
    <w:rsid w:val="008369D2"/>
    <w:rsid w:val="00836AD1"/>
    <w:rsid w:val="008378A9"/>
    <w:rsid w:val="008405C3"/>
    <w:rsid w:val="0084097C"/>
    <w:rsid w:val="00840AB0"/>
    <w:rsid w:val="00840EC0"/>
    <w:rsid w:val="00840FC9"/>
    <w:rsid w:val="00841830"/>
    <w:rsid w:val="00842F48"/>
    <w:rsid w:val="0084318B"/>
    <w:rsid w:val="0084461B"/>
    <w:rsid w:val="00844A5B"/>
    <w:rsid w:val="00844FBC"/>
    <w:rsid w:val="00845D87"/>
    <w:rsid w:val="0084654D"/>
    <w:rsid w:val="008472A4"/>
    <w:rsid w:val="008474B8"/>
    <w:rsid w:val="00847948"/>
    <w:rsid w:val="00847C02"/>
    <w:rsid w:val="00847C63"/>
    <w:rsid w:val="00850048"/>
    <w:rsid w:val="00850F89"/>
    <w:rsid w:val="008511B3"/>
    <w:rsid w:val="00852395"/>
    <w:rsid w:val="00853E1F"/>
    <w:rsid w:val="00853ECB"/>
    <w:rsid w:val="00854583"/>
    <w:rsid w:val="00854DFF"/>
    <w:rsid w:val="0085567E"/>
    <w:rsid w:val="008561BE"/>
    <w:rsid w:val="0085661E"/>
    <w:rsid w:val="00857217"/>
    <w:rsid w:val="008579B7"/>
    <w:rsid w:val="00857C14"/>
    <w:rsid w:val="008601EC"/>
    <w:rsid w:val="008609C9"/>
    <w:rsid w:val="00860F57"/>
    <w:rsid w:val="00862605"/>
    <w:rsid w:val="00862652"/>
    <w:rsid w:val="008629D8"/>
    <w:rsid w:val="00862CB1"/>
    <w:rsid w:val="00862D5D"/>
    <w:rsid w:val="00862F2A"/>
    <w:rsid w:val="00865D81"/>
    <w:rsid w:val="00866611"/>
    <w:rsid w:val="00866E18"/>
    <w:rsid w:val="00866ED5"/>
    <w:rsid w:val="00866F7A"/>
    <w:rsid w:val="0086762D"/>
    <w:rsid w:val="00867C92"/>
    <w:rsid w:val="00870464"/>
    <w:rsid w:val="008704B3"/>
    <w:rsid w:val="008719A2"/>
    <w:rsid w:val="00871D9F"/>
    <w:rsid w:val="00872625"/>
    <w:rsid w:val="00872F52"/>
    <w:rsid w:val="00873D9F"/>
    <w:rsid w:val="00875019"/>
    <w:rsid w:val="00875B9B"/>
    <w:rsid w:val="00875CA9"/>
    <w:rsid w:val="008767D0"/>
    <w:rsid w:val="00877A05"/>
    <w:rsid w:val="00877B94"/>
    <w:rsid w:val="00877C27"/>
    <w:rsid w:val="0088028B"/>
    <w:rsid w:val="00880C37"/>
    <w:rsid w:val="00881CC5"/>
    <w:rsid w:val="008830FA"/>
    <w:rsid w:val="00883B24"/>
    <w:rsid w:val="00884A7D"/>
    <w:rsid w:val="00884B79"/>
    <w:rsid w:val="008852EB"/>
    <w:rsid w:val="0088531F"/>
    <w:rsid w:val="008853C0"/>
    <w:rsid w:val="008877E9"/>
    <w:rsid w:val="008879E4"/>
    <w:rsid w:val="00892B36"/>
    <w:rsid w:val="00893265"/>
    <w:rsid w:val="008935A3"/>
    <w:rsid w:val="00893667"/>
    <w:rsid w:val="00895150"/>
    <w:rsid w:val="008959C1"/>
    <w:rsid w:val="00895B15"/>
    <w:rsid w:val="00895CE2"/>
    <w:rsid w:val="00896B26"/>
    <w:rsid w:val="00896D7C"/>
    <w:rsid w:val="00896F54"/>
    <w:rsid w:val="008972B9"/>
    <w:rsid w:val="00897321"/>
    <w:rsid w:val="008974DB"/>
    <w:rsid w:val="00897DD3"/>
    <w:rsid w:val="00897EE9"/>
    <w:rsid w:val="008A0719"/>
    <w:rsid w:val="008A10A2"/>
    <w:rsid w:val="008A1389"/>
    <w:rsid w:val="008A1964"/>
    <w:rsid w:val="008A2739"/>
    <w:rsid w:val="008A279D"/>
    <w:rsid w:val="008A32C9"/>
    <w:rsid w:val="008A3475"/>
    <w:rsid w:val="008A3AEC"/>
    <w:rsid w:val="008A3DED"/>
    <w:rsid w:val="008A44CA"/>
    <w:rsid w:val="008A4608"/>
    <w:rsid w:val="008A4AE8"/>
    <w:rsid w:val="008A4ECA"/>
    <w:rsid w:val="008A5010"/>
    <w:rsid w:val="008A564E"/>
    <w:rsid w:val="008A5758"/>
    <w:rsid w:val="008A5931"/>
    <w:rsid w:val="008A5936"/>
    <w:rsid w:val="008A5BDF"/>
    <w:rsid w:val="008A5C5D"/>
    <w:rsid w:val="008A6270"/>
    <w:rsid w:val="008A6E20"/>
    <w:rsid w:val="008A708D"/>
    <w:rsid w:val="008A7B5D"/>
    <w:rsid w:val="008A7CBC"/>
    <w:rsid w:val="008B0791"/>
    <w:rsid w:val="008B1055"/>
    <w:rsid w:val="008B115D"/>
    <w:rsid w:val="008B11FE"/>
    <w:rsid w:val="008B372F"/>
    <w:rsid w:val="008B3F90"/>
    <w:rsid w:val="008B5921"/>
    <w:rsid w:val="008B6FB2"/>
    <w:rsid w:val="008B776B"/>
    <w:rsid w:val="008B7CFB"/>
    <w:rsid w:val="008C0101"/>
    <w:rsid w:val="008C07EB"/>
    <w:rsid w:val="008C11FC"/>
    <w:rsid w:val="008C1704"/>
    <w:rsid w:val="008C2470"/>
    <w:rsid w:val="008C26C5"/>
    <w:rsid w:val="008C2743"/>
    <w:rsid w:val="008C3060"/>
    <w:rsid w:val="008C30B3"/>
    <w:rsid w:val="008C310F"/>
    <w:rsid w:val="008C3BA5"/>
    <w:rsid w:val="008C3BFB"/>
    <w:rsid w:val="008C42AD"/>
    <w:rsid w:val="008C4EB3"/>
    <w:rsid w:val="008C50C7"/>
    <w:rsid w:val="008C565D"/>
    <w:rsid w:val="008C62B3"/>
    <w:rsid w:val="008C65A5"/>
    <w:rsid w:val="008C68A6"/>
    <w:rsid w:val="008C72F8"/>
    <w:rsid w:val="008C73CB"/>
    <w:rsid w:val="008D0053"/>
    <w:rsid w:val="008D0E5B"/>
    <w:rsid w:val="008D13DE"/>
    <w:rsid w:val="008D175B"/>
    <w:rsid w:val="008D1AA6"/>
    <w:rsid w:val="008D2019"/>
    <w:rsid w:val="008D3B52"/>
    <w:rsid w:val="008D4A58"/>
    <w:rsid w:val="008D603D"/>
    <w:rsid w:val="008D6CBF"/>
    <w:rsid w:val="008D74DC"/>
    <w:rsid w:val="008D7813"/>
    <w:rsid w:val="008E0C60"/>
    <w:rsid w:val="008E2389"/>
    <w:rsid w:val="008E262D"/>
    <w:rsid w:val="008E3573"/>
    <w:rsid w:val="008E3AFA"/>
    <w:rsid w:val="008E47E5"/>
    <w:rsid w:val="008E594A"/>
    <w:rsid w:val="008E5C0D"/>
    <w:rsid w:val="008E61FD"/>
    <w:rsid w:val="008E63ED"/>
    <w:rsid w:val="008E74D5"/>
    <w:rsid w:val="008F056E"/>
    <w:rsid w:val="008F139B"/>
    <w:rsid w:val="008F18AE"/>
    <w:rsid w:val="008F1F85"/>
    <w:rsid w:val="008F23CF"/>
    <w:rsid w:val="008F4D3B"/>
    <w:rsid w:val="008F697D"/>
    <w:rsid w:val="00900266"/>
    <w:rsid w:val="0090072D"/>
    <w:rsid w:val="00900AF0"/>
    <w:rsid w:val="00900D79"/>
    <w:rsid w:val="00901D41"/>
    <w:rsid w:val="00902665"/>
    <w:rsid w:val="009036E3"/>
    <w:rsid w:val="009045E8"/>
    <w:rsid w:val="0090476B"/>
    <w:rsid w:val="0090533C"/>
    <w:rsid w:val="0090534B"/>
    <w:rsid w:val="00905BCB"/>
    <w:rsid w:val="009066C6"/>
    <w:rsid w:val="00906A16"/>
    <w:rsid w:val="00907182"/>
    <w:rsid w:val="009075EE"/>
    <w:rsid w:val="00910081"/>
    <w:rsid w:val="00910A07"/>
    <w:rsid w:val="00910B2D"/>
    <w:rsid w:val="0091104F"/>
    <w:rsid w:val="00911F5D"/>
    <w:rsid w:val="009124A3"/>
    <w:rsid w:val="00912B0C"/>
    <w:rsid w:val="0091358B"/>
    <w:rsid w:val="0091396E"/>
    <w:rsid w:val="00913977"/>
    <w:rsid w:val="00914167"/>
    <w:rsid w:val="00914237"/>
    <w:rsid w:val="009143B9"/>
    <w:rsid w:val="0091473C"/>
    <w:rsid w:val="00914861"/>
    <w:rsid w:val="00914B95"/>
    <w:rsid w:val="00914FD4"/>
    <w:rsid w:val="00915612"/>
    <w:rsid w:val="00915B0B"/>
    <w:rsid w:val="0091647F"/>
    <w:rsid w:val="00917B16"/>
    <w:rsid w:val="00921203"/>
    <w:rsid w:val="00921B24"/>
    <w:rsid w:val="00925D59"/>
    <w:rsid w:val="00926893"/>
    <w:rsid w:val="009270A8"/>
    <w:rsid w:val="00927995"/>
    <w:rsid w:val="00930547"/>
    <w:rsid w:val="00930F25"/>
    <w:rsid w:val="009314D7"/>
    <w:rsid w:val="00931501"/>
    <w:rsid w:val="00932189"/>
    <w:rsid w:val="00932A9B"/>
    <w:rsid w:val="00932D47"/>
    <w:rsid w:val="009337DA"/>
    <w:rsid w:val="00933DBA"/>
    <w:rsid w:val="0093488A"/>
    <w:rsid w:val="00934B83"/>
    <w:rsid w:val="00934D43"/>
    <w:rsid w:val="00934D84"/>
    <w:rsid w:val="00934F5D"/>
    <w:rsid w:val="00935BA7"/>
    <w:rsid w:val="00935D6A"/>
    <w:rsid w:val="00935FCD"/>
    <w:rsid w:val="009369EF"/>
    <w:rsid w:val="00936E1C"/>
    <w:rsid w:val="00937305"/>
    <w:rsid w:val="00941173"/>
    <w:rsid w:val="00941C1E"/>
    <w:rsid w:val="00942C91"/>
    <w:rsid w:val="009438BF"/>
    <w:rsid w:val="00943DE2"/>
    <w:rsid w:val="00944014"/>
    <w:rsid w:val="009456E1"/>
    <w:rsid w:val="009463C6"/>
    <w:rsid w:val="009464A8"/>
    <w:rsid w:val="00946C68"/>
    <w:rsid w:val="00950505"/>
    <w:rsid w:val="00950C18"/>
    <w:rsid w:val="00951489"/>
    <w:rsid w:val="00951E9D"/>
    <w:rsid w:val="00951FD1"/>
    <w:rsid w:val="009521E5"/>
    <w:rsid w:val="00952613"/>
    <w:rsid w:val="009526AA"/>
    <w:rsid w:val="0095273C"/>
    <w:rsid w:val="009533FF"/>
    <w:rsid w:val="009538F1"/>
    <w:rsid w:val="0095401B"/>
    <w:rsid w:val="0095407F"/>
    <w:rsid w:val="00954E60"/>
    <w:rsid w:val="0095533B"/>
    <w:rsid w:val="00955948"/>
    <w:rsid w:val="00955A30"/>
    <w:rsid w:val="009560F8"/>
    <w:rsid w:val="0095619C"/>
    <w:rsid w:val="009565EF"/>
    <w:rsid w:val="00956676"/>
    <w:rsid w:val="00956837"/>
    <w:rsid w:val="00956CFF"/>
    <w:rsid w:val="0095709C"/>
    <w:rsid w:val="00957B2E"/>
    <w:rsid w:val="00957F35"/>
    <w:rsid w:val="00957FAE"/>
    <w:rsid w:val="00960CD2"/>
    <w:rsid w:val="0096163F"/>
    <w:rsid w:val="00961C3F"/>
    <w:rsid w:val="00963D4A"/>
    <w:rsid w:val="00964EF2"/>
    <w:rsid w:val="009655DB"/>
    <w:rsid w:val="00966952"/>
    <w:rsid w:val="00966D25"/>
    <w:rsid w:val="00967330"/>
    <w:rsid w:val="009678C0"/>
    <w:rsid w:val="009678DF"/>
    <w:rsid w:val="0097033F"/>
    <w:rsid w:val="009704C9"/>
    <w:rsid w:val="009705B0"/>
    <w:rsid w:val="0097281E"/>
    <w:rsid w:val="00973163"/>
    <w:rsid w:val="0097326A"/>
    <w:rsid w:val="009736E4"/>
    <w:rsid w:val="00973ADB"/>
    <w:rsid w:val="00974867"/>
    <w:rsid w:val="00976321"/>
    <w:rsid w:val="00976F51"/>
    <w:rsid w:val="00980050"/>
    <w:rsid w:val="0098064C"/>
    <w:rsid w:val="00980EAA"/>
    <w:rsid w:val="00980ED9"/>
    <w:rsid w:val="009817A5"/>
    <w:rsid w:val="00981FEF"/>
    <w:rsid w:val="00982CA6"/>
    <w:rsid w:val="0098383F"/>
    <w:rsid w:val="00983F8F"/>
    <w:rsid w:val="0098406E"/>
    <w:rsid w:val="00984AB3"/>
    <w:rsid w:val="00985BBF"/>
    <w:rsid w:val="00985D23"/>
    <w:rsid w:val="0098601E"/>
    <w:rsid w:val="0098656C"/>
    <w:rsid w:val="00987FDF"/>
    <w:rsid w:val="00990FEE"/>
    <w:rsid w:val="009928CA"/>
    <w:rsid w:val="009928FA"/>
    <w:rsid w:val="00992EBE"/>
    <w:rsid w:val="0099329E"/>
    <w:rsid w:val="00993A5A"/>
    <w:rsid w:val="00993C22"/>
    <w:rsid w:val="0099462B"/>
    <w:rsid w:val="009948B1"/>
    <w:rsid w:val="009950BE"/>
    <w:rsid w:val="00995658"/>
    <w:rsid w:val="0099571A"/>
    <w:rsid w:val="00995DF1"/>
    <w:rsid w:val="009969AC"/>
    <w:rsid w:val="0099720D"/>
    <w:rsid w:val="009973CF"/>
    <w:rsid w:val="00997A0B"/>
    <w:rsid w:val="00997A6A"/>
    <w:rsid w:val="009A0619"/>
    <w:rsid w:val="009A1373"/>
    <w:rsid w:val="009A19D3"/>
    <w:rsid w:val="009A1FE9"/>
    <w:rsid w:val="009A2187"/>
    <w:rsid w:val="009A2882"/>
    <w:rsid w:val="009A2CEF"/>
    <w:rsid w:val="009A367D"/>
    <w:rsid w:val="009A378F"/>
    <w:rsid w:val="009A3871"/>
    <w:rsid w:val="009A3FF2"/>
    <w:rsid w:val="009A422F"/>
    <w:rsid w:val="009A4916"/>
    <w:rsid w:val="009A5213"/>
    <w:rsid w:val="009A6175"/>
    <w:rsid w:val="009A68E9"/>
    <w:rsid w:val="009A6F5F"/>
    <w:rsid w:val="009A7915"/>
    <w:rsid w:val="009B0195"/>
    <w:rsid w:val="009B03D1"/>
    <w:rsid w:val="009B08FE"/>
    <w:rsid w:val="009B0B26"/>
    <w:rsid w:val="009B1020"/>
    <w:rsid w:val="009B212E"/>
    <w:rsid w:val="009B2836"/>
    <w:rsid w:val="009B29B5"/>
    <w:rsid w:val="009B2C9F"/>
    <w:rsid w:val="009B303C"/>
    <w:rsid w:val="009B336E"/>
    <w:rsid w:val="009B389D"/>
    <w:rsid w:val="009B4318"/>
    <w:rsid w:val="009B4637"/>
    <w:rsid w:val="009C1102"/>
    <w:rsid w:val="009C1136"/>
    <w:rsid w:val="009C1F69"/>
    <w:rsid w:val="009C26C6"/>
    <w:rsid w:val="009C2B3D"/>
    <w:rsid w:val="009C47DA"/>
    <w:rsid w:val="009C48E0"/>
    <w:rsid w:val="009C4D79"/>
    <w:rsid w:val="009C599E"/>
    <w:rsid w:val="009C5DA5"/>
    <w:rsid w:val="009C6784"/>
    <w:rsid w:val="009C67F3"/>
    <w:rsid w:val="009C7459"/>
    <w:rsid w:val="009D0471"/>
    <w:rsid w:val="009D1050"/>
    <w:rsid w:val="009D1DF8"/>
    <w:rsid w:val="009D2094"/>
    <w:rsid w:val="009D2516"/>
    <w:rsid w:val="009D415F"/>
    <w:rsid w:val="009D4C0A"/>
    <w:rsid w:val="009D4D70"/>
    <w:rsid w:val="009D542F"/>
    <w:rsid w:val="009D5765"/>
    <w:rsid w:val="009D6381"/>
    <w:rsid w:val="009D7179"/>
    <w:rsid w:val="009D71A7"/>
    <w:rsid w:val="009D7975"/>
    <w:rsid w:val="009D7BDD"/>
    <w:rsid w:val="009D7DB4"/>
    <w:rsid w:val="009E0495"/>
    <w:rsid w:val="009E060A"/>
    <w:rsid w:val="009E0914"/>
    <w:rsid w:val="009E0940"/>
    <w:rsid w:val="009E0A6E"/>
    <w:rsid w:val="009E0D56"/>
    <w:rsid w:val="009E182B"/>
    <w:rsid w:val="009E1B65"/>
    <w:rsid w:val="009E21CB"/>
    <w:rsid w:val="009E34EC"/>
    <w:rsid w:val="009E353D"/>
    <w:rsid w:val="009E35D3"/>
    <w:rsid w:val="009E3BEA"/>
    <w:rsid w:val="009E3EF5"/>
    <w:rsid w:val="009E418C"/>
    <w:rsid w:val="009E4C14"/>
    <w:rsid w:val="009E5AD3"/>
    <w:rsid w:val="009E70F4"/>
    <w:rsid w:val="009E7297"/>
    <w:rsid w:val="009E7336"/>
    <w:rsid w:val="009E79D0"/>
    <w:rsid w:val="009F0B88"/>
    <w:rsid w:val="009F0C36"/>
    <w:rsid w:val="009F0FA6"/>
    <w:rsid w:val="009F11A5"/>
    <w:rsid w:val="009F1448"/>
    <w:rsid w:val="009F1C60"/>
    <w:rsid w:val="009F1E4E"/>
    <w:rsid w:val="009F25AD"/>
    <w:rsid w:val="009F309F"/>
    <w:rsid w:val="009F3369"/>
    <w:rsid w:val="009F33E2"/>
    <w:rsid w:val="009F40B1"/>
    <w:rsid w:val="009F4106"/>
    <w:rsid w:val="009F496E"/>
    <w:rsid w:val="009F5295"/>
    <w:rsid w:val="009F55F4"/>
    <w:rsid w:val="009F5A55"/>
    <w:rsid w:val="009F67FC"/>
    <w:rsid w:val="009F692B"/>
    <w:rsid w:val="009F6A7E"/>
    <w:rsid w:val="009F6FFC"/>
    <w:rsid w:val="009F77DF"/>
    <w:rsid w:val="00A00801"/>
    <w:rsid w:val="00A00833"/>
    <w:rsid w:val="00A00BBC"/>
    <w:rsid w:val="00A01B5B"/>
    <w:rsid w:val="00A01DD1"/>
    <w:rsid w:val="00A01E54"/>
    <w:rsid w:val="00A03282"/>
    <w:rsid w:val="00A034DA"/>
    <w:rsid w:val="00A036AD"/>
    <w:rsid w:val="00A03F3F"/>
    <w:rsid w:val="00A04344"/>
    <w:rsid w:val="00A0475B"/>
    <w:rsid w:val="00A05442"/>
    <w:rsid w:val="00A05963"/>
    <w:rsid w:val="00A05A71"/>
    <w:rsid w:val="00A06267"/>
    <w:rsid w:val="00A069F9"/>
    <w:rsid w:val="00A06AB2"/>
    <w:rsid w:val="00A100F2"/>
    <w:rsid w:val="00A103C9"/>
    <w:rsid w:val="00A11111"/>
    <w:rsid w:val="00A114EB"/>
    <w:rsid w:val="00A11E2F"/>
    <w:rsid w:val="00A12079"/>
    <w:rsid w:val="00A126BA"/>
    <w:rsid w:val="00A1285F"/>
    <w:rsid w:val="00A13560"/>
    <w:rsid w:val="00A13C6F"/>
    <w:rsid w:val="00A1430D"/>
    <w:rsid w:val="00A14C08"/>
    <w:rsid w:val="00A14E7C"/>
    <w:rsid w:val="00A15015"/>
    <w:rsid w:val="00A15450"/>
    <w:rsid w:val="00A15D89"/>
    <w:rsid w:val="00A20CF5"/>
    <w:rsid w:val="00A2106C"/>
    <w:rsid w:val="00A21100"/>
    <w:rsid w:val="00A212BE"/>
    <w:rsid w:val="00A21350"/>
    <w:rsid w:val="00A21A9D"/>
    <w:rsid w:val="00A21D1F"/>
    <w:rsid w:val="00A21E24"/>
    <w:rsid w:val="00A22042"/>
    <w:rsid w:val="00A22562"/>
    <w:rsid w:val="00A22870"/>
    <w:rsid w:val="00A22954"/>
    <w:rsid w:val="00A23D41"/>
    <w:rsid w:val="00A24D4B"/>
    <w:rsid w:val="00A24EE7"/>
    <w:rsid w:val="00A25C9F"/>
    <w:rsid w:val="00A25F2E"/>
    <w:rsid w:val="00A25FA3"/>
    <w:rsid w:val="00A274FA"/>
    <w:rsid w:val="00A27941"/>
    <w:rsid w:val="00A30692"/>
    <w:rsid w:val="00A32931"/>
    <w:rsid w:val="00A32F91"/>
    <w:rsid w:val="00A34602"/>
    <w:rsid w:val="00A347AC"/>
    <w:rsid w:val="00A35E6B"/>
    <w:rsid w:val="00A3646E"/>
    <w:rsid w:val="00A3755F"/>
    <w:rsid w:val="00A375E9"/>
    <w:rsid w:val="00A41463"/>
    <w:rsid w:val="00A41E21"/>
    <w:rsid w:val="00A425C3"/>
    <w:rsid w:val="00A44B25"/>
    <w:rsid w:val="00A44C47"/>
    <w:rsid w:val="00A4552E"/>
    <w:rsid w:val="00A462B9"/>
    <w:rsid w:val="00A46C70"/>
    <w:rsid w:val="00A476BA"/>
    <w:rsid w:val="00A47789"/>
    <w:rsid w:val="00A5078D"/>
    <w:rsid w:val="00A508E2"/>
    <w:rsid w:val="00A51BCA"/>
    <w:rsid w:val="00A53FE0"/>
    <w:rsid w:val="00A53FFC"/>
    <w:rsid w:val="00A54787"/>
    <w:rsid w:val="00A54DB3"/>
    <w:rsid w:val="00A605CB"/>
    <w:rsid w:val="00A612FF"/>
    <w:rsid w:val="00A613E8"/>
    <w:rsid w:val="00A6155E"/>
    <w:rsid w:val="00A6216B"/>
    <w:rsid w:val="00A6410A"/>
    <w:rsid w:val="00A65D03"/>
    <w:rsid w:val="00A65D34"/>
    <w:rsid w:val="00A66511"/>
    <w:rsid w:val="00A67362"/>
    <w:rsid w:val="00A71161"/>
    <w:rsid w:val="00A7187D"/>
    <w:rsid w:val="00A71D8D"/>
    <w:rsid w:val="00A75970"/>
    <w:rsid w:val="00A75A05"/>
    <w:rsid w:val="00A75ABF"/>
    <w:rsid w:val="00A767D7"/>
    <w:rsid w:val="00A77B5F"/>
    <w:rsid w:val="00A80C2D"/>
    <w:rsid w:val="00A80DE2"/>
    <w:rsid w:val="00A8206A"/>
    <w:rsid w:val="00A823ED"/>
    <w:rsid w:val="00A82572"/>
    <w:rsid w:val="00A829DF"/>
    <w:rsid w:val="00A830AD"/>
    <w:rsid w:val="00A83A1E"/>
    <w:rsid w:val="00A83AB2"/>
    <w:rsid w:val="00A84241"/>
    <w:rsid w:val="00A84D6C"/>
    <w:rsid w:val="00A85CBD"/>
    <w:rsid w:val="00A86D17"/>
    <w:rsid w:val="00A870F4"/>
    <w:rsid w:val="00A8726B"/>
    <w:rsid w:val="00A87ED4"/>
    <w:rsid w:val="00A90246"/>
    <w:rsid w:val="00A90416"/>
    <w:rsid w:val="00A90420"/>
    <w:rsid w:val="00A906FE"/>
    <w:rsid w:val="00A90FE3"/>
    <w:rsid w:val="00A91D96"/>
    <w:rsid w:val="00A92770"/>
    <w:rsid w:val="00A940C4"/>
    <w:rsid w:val="00A94C3C"/>
    <w:rsid w:val="00A95111"/>
    <w:rsid w:val="00A9529E"/>
    <w:rsid w:val="00A95986"/>
    <w:rsid w:val="00A96075"/>
    <w:rsid w:val="00A96B57"/>
    <w:rsid w:val="00A96F32"/>
    <w:rsid w:val="00A97776"/>
    <w:rsid w:val="00A97CEE"/>
    <w:rsid w:val="00AA0CE4"/>
    <w:rsid w:val="00AA136A"/>
    <w:rsid w:val="00AA2F7B"/>
    <w:rsid w:val="00AA494F"/>
    <w:rsid w:val="00AA56C0"/>
    <w:rsid w:val="00AA72C4"/>
    <w:rsid w:val="00AA7D85"/>
    <w:rsid w:val="00AA7E2C"/>
    <w:rsid w:val="00AB0F06"/>
    <w:rsid w:val="00AB19BF"/>
    <w:rsid w:val="00AB2A8C"/>
    <w:rsid w:val="00AB2C4A"/>
    <w:rsid w:val="00AB302A"/>
    <w:rsid w:val="00AB30C3"/>
    <w:rsid w:val="00AB3B71"/>
    <w:rsid w:val="00AB3C8D"/>
    <w:rsid w:val="00AB4DB3"/>
    <w:rsid w:val="00AB6C41"/>
    <w:rsid w:val="00AB72CB"/>
    <w:rsid w:val="00AC166E"/>
    <w:rsid w:val="00AC2BFD"/>
    <w:rsid w:val="00AC3157"/>
    <w:rsid w:val="00AC43AA"/>
    <w:rsid w:val="00AC45F7"/>
    <w:rsid w:val="00AC4707"/>
    <w:rsid w:val="00AC4896"/>
    <w:rsid w:val="00AC4BE6"/>
    <w:rsid w:val="00AC4DF3"/>
    <w:rsid w:val="00AC4FA7"/>
    <w:rsid w:val="00AC56FC"/>
    <w:rsid w:val="00AC65FF"/>
    <w:rsid w:val="00AC6ED5"/>
    <w:rsid w:val="00AC7560"/>
    <w:rsid w:val="00AD1462"/>
    <w:rsid w:val="00AD1C91"/>
    <w:rsid w:val="00AD2024"/>
    <w:rsid w:val="00AD252F"/>
    <w:rsid w:val="00AD345E"/>
    <w:rsid w:val="00AD3798"/>
    <w:rsid w:val="00AD4A5D"/>
    <w:rsid w:val="00AD699F"/>
    <w:rsid w:val="00AD6AB8"/>
    <w:rsid w:val="00AD7C3E"/>
    <w:rsid w:val="00AD7DFB"/>
    <w:rsid w:val="00AE00E0"/>
    <w:rsid w:val="00AE1751"/>
    <w:rsid w:val="00AE1C24"/>
    <w:rsid w:val="00AE1E64"/>
    <w:rsid w:val="00AE21D8"/>
    <w:rsid w:val="00AE266F"/>
    <w:rsid w:val="00AE28A1"/>
    <w:rsid w:val="00AE2EBC"/>
    <w:rsid w:val="00AE31B2"/>
    <w:rsid w:val="00AE32AF"/>
    <w:rsid w:val="00AE3DBC"/>
    <w:rsid w:val="00AE47F1"/>
    <w:rsid w:val="00AE49A7"/>
    <w:rsid w:val="00AE4C9B"/>
    <w:rsid w:val="00AE53BF"/>
    <w:rsid w:val="00AE6AEE"/>
    <w:rsid w:val="00AE6E52"/>
    <w:rsid w:val="00AE7D0D"/>
    <w:rsid w:val="00AE7ED7"/>
    <w:rsid w:val="00AF144B"/>
    <w:rsid w:val="00AF185C"/>
    <w:rsid w:val="00AF1B1A"/>
    <w:rsid w:val="00AF36B1"/>
    <w:rsid w:val="00AF375E"/>
    <w:rsid w:val="00AF411B"/>
    <w:rsid w:val="00AF4566"/>
    <w:rsid w:val="00AF49C4"/>
    <w:rsid w:val="00AF53C9"/>
    <w:rsid w:val="00AF5E07"/>
    <w:rsid w:val="00AF5E3C"/>
    <w:rsid w:val="00AF6173"/>
    <w:rsid w:val="00AF67D6"/>
    <w:rsid w:val="00AF73C2"/>
    <w:rsid w:val="00AF7F6E"/>
    <w:rsid w:val="00B00569"/>
    <w:rsid w:val="00B012A1"/>
    <w:rsid w:val="00B01CE4"/>
    <w:rsid w:val="00B02A29"/>
    <w:rsid w:val="00B030A1"/>
    <w:rsid w:val="00B037C4"/>
    <w:rsid w:val="00B04731"/>
    <w:rsid w:val="00B05264"/>
    <w:rsid w:val="00B06B45"/>
    <w:rsid w:val="00B076F2"/>
    <w:rsid w:val="00B105DF"/>
    <w:rsid w:val="00B10643"/>
    <w:rsid w:val="00B108EC"/>
    <w:rsid w:val="00B1090E"/>
    <w:rsid w:val="00B10FF6"/>
    <w:rsid w:val="00B12E71"/>
    <w:rsid w:val="00B13733"/>
    <w:rsid w:val="00B13AEC"/>
    <w:rsid w:val="00B13C8B"/>
    <w:rsid w:val="00B14862"/>
    <w:rsid w:val="00B15B01"/>
    <w:rsid w:val="00B15E91"/>
    <w:rsid w:val="00B172B8"/>
    <w:rsid w:val="00B212CF"/>
    <w:rsid w:val="00B21822"/>
    <w:rsid w:val="00B21D3F"/>
    <w:rsid w:val="00B22660"/>
    <w:rsid w:val="00B22A41"/>
    <w:rsid w:val="00B23567"/>
    <w:rsid w:val="00B24427"/>
    <w:rsid w:val="00B24FD5"/>
    <w:rsid w:val="00B27B42"/>
    <w:rsid w:val="00B3053A"/>
    <w:rsid w:val="00B30649"/>
    <w:rsid w:val="00B31F0F"/>
    <w:rsid w:val="00B32819"/>
    <w:rsid w:val="00B3293C"/>
    <w:rsid w:val="00B33053"/>
    <w:rsid w:val="00B333FB"/>
    <w:rsid w:val="00B33A02"/>
    <w:rsid w:val="00B3464B"/>
    <w:rsid w:val="00B34878"/>
    <w:rsid w:val="00B35206"/>
    <w:rsid w:val="00B35E9A"/>
    <w:rsid w:val="00B3630E"/>
    <w:rsid w:val="00B37001"/>
    <w:rsid w:val="00B37251"/>
    <w:rsid w:val="00B37308"/>
    <w:rsid w:val="00B3732D"/>
    <w:rsid w:val="00B401FF"/>
    <w:rsid w:val="00B40D9E"/>
    <w:rsid w:val="00B41937"/>
    <w:rsid w:val="00B439F7"/>
    <w:rsid w:val="00B43D46"/>
    <w:rsid w:val="00B4510E"/>
    <w:rsid w:val="00B45DBC"/>
    <w:rsid w:val="00B46147"/>
    <w:rsid w:val="00B472A8"/>
    <w:rsid w:val="00B474DF"/>
    <w:rsid w:val="00B4760F"/>
    <w:rsid w:val="00B47643"/>
    <w:rsid w:val="00B476E7"/>
    <w:rsid w:val="00B50335"/>
    <w:rsid w:val="00B50431"/>
    <w:rsid w:val="00B5069C"/>
    <w:rsid w:val="00B50A7D"/>
    <w:rsid w:val="00B510D0"/>
    <w:rsid w:val="00B51181"/>
    <w:rsid w:val="00B51A84"/>
    <w:rsid w:val="00B51E13"/>
    <w:rsid w:val="00B52143"/>
    <w:rsid w:val="00B521A2"/>
    <w:rsid w:val="00B5221D"/>
    <w:rsid w:val="00B529DF"/>
    <w:rsid w:val="00B52F71"/>
    <w:rsid w:val="00B53392"/>
    <w:rsid w:val="00B533BE"/>
    <w:rsid w:val="00B53DEC"/>
    <w:rsid w:val="00B549B9"/>
    <w:rsid w:val="00B54FBF"/>
    <w:rsid w:val="00B56391"/>
    <w:rsid w:val="00B5641F"/>
    <w:rsid w:val="00B56500"/>
    <w:rsid w:val="00B5651C"/>
    <w:rsid w:val="00B56680"/>
    <w:rsid w:val="00B5669A"/>
    <w:rsid w:val="00B60852"/>
    <w:rsid w:val="00B60F2A"/>
    <w:rsid w:val="00B61F6F"/>
    <w:rsid w:val="00B622B0"/>
    <w:rsid w:val="00B626A2"/>
    <w:rsid w:val="00B64D05"/>
    <w:rsid w:val="00B657F6"/>
    <w:rsid w:val="00B65D42"/>
    <w:rsid w:val="00B66FFB"/>
    <w:rsid w:val="00B6701F"/>
    <w:rsid w:val="00B676E5"/>
    <w:rsid w:val="00B67701"/>
    <w:rsid w:val="00B67791"/>
    <w:rsid w:val="00B7070C"/>
    <w:rsid w:val="00B70A49"/>
    <w:rsid w:val="00B711F7"/>
    <w:rsid w:val="00B7343D"/>
    <w:rsid w:val="00B7383F"/>
    <w:rsid w:val="00B73BB3"/>
    <w:rsid w:val="00B74AB7"/>
    <w:rsid w:val="00B75383"/>
    <w:rsid w:val="00B75AEA"/>
    <w:rsid w:val="00B76276"/>
    <w:rsid w:val="00B76517"/>
    <w:rsid w:val="00B76AF9"/>
    <w:rsid w:val="00B804C9"/>
    <w:rsid w:val="00B813C0"/>
    <w:rsid w:val="00B82A06"/>
    <w:rsid w:val="00B82F36"/>
    <w:rsid w:val="00B834D2"/>
    <w:rsid w:val="00B83DD3"/>
    <w:rsid w:val="00B84B2A"/>
    <w:rsid w:val="00B84B2F"/>
    <w:rsid w:val="00B85A8F"/>
    <w:rsid w:val="00B85A99"/>
    <w:rsid w:val="00B85C91"/>
    <w:rsid w:val="00B86BD9"/>
    <w:rsid w:val="00B879F0"/>
    <w:rsid w:val="00B90745"/>
    <w:rsid w:val="00B911E6"/>
    <w:rsid w:val="00B92676"/>
    <w:rsid w:val="00B92ADB"/>
    <w:rsid w:val="00B93172"/>
    <w:rsid w:val="00B93966"/>
    <w:rsid w:val="00B94118"/>
    <w:rsid w:val="00B94ED1"/>
    <w:rsid w:val="00B9603D"/>
    <w:rsid w:val="00B9644C"/>
    <w:rsid w:val="00B96736"/>
    <w:rsid w:val="00B96A83"/>
    <w:rsid w:val="00B97A86"/>
    <w:rsid w:val="00BA0241"/>
    <w:rsid w:val="00BA0C5B"/>
    <w:rsid w:val="00BA10C5"/>
    <w:rsid w:val="00BA28C7"/>
    <w:rsid w:val="00BA2C03"/>
    <w:rsid w:val="00BA60F1"/>
    <w:rsid w:val="00BA6678"/>
    <w:rsid w:val="00BA688F"/>
    <w:rsid w:val="00BA69EC"/>
    <w:rsid w:val="00BA705D"/>
    <w:rsid w:val="00BA7FCD"/>
    <w:rsid w:val="00BB05EA"/>
    <w:rsid w:val="00BB0835"/>
    <w:rsid w:val="00BB0991"/>
    <w:rsid w:val="00BB0C2A"/>
    <w:rsid w:val="00BB13D8"/>
    <w:rsid w:val="00BB1CB2"/>
    <w:rsid w:val="00BB434C"/>
    <w:rsid w:val="00BB466E"/>
    <w:rsid w:val="00BB52D8"/>
    <w:rsid w:val="00BB5C82"/>
    <w:rsid w:val="00BB5FF0"/>
    <w:rsid w:val="00BB6C43"/>
    <w:rsid w:val="00BB6D88"/>
    <w:rsid w:val="00BB7293"/>
    <w:rsid w:val="00BB75D3"/>
    <w:rsid w:val="00BB7806"/>
    <w:rsid w:val="00BB7903"/>
    <w:rsid w:val="00BB7ED8"/>
    <w:rsid w:val="00BC0862"/>
    <w:rsid w:val="00BC1520"/>
    <w:rsid w:val="00BC1C29"/>
    <w:rsid w:val="00BC2165"/>
    <w:rsid w:val="00BC272D"/>
    <w:rsid w:val="00BC2DC0"/>
    <w:rsid w:val="00BC3A69"/>
    <w:rsid w:val="00BC4514"/>
    <w:rsid w:val="00BC4840"/>
    <w:rsid w:val="00BC535D"/>
    <w:rsid w:val="00BC584E"/>
    <w:rsid w:val="00BC5A4F"/>
    <w:rsid w:val="00BC5B00"/>
    <w:rsid w:val="00BC6087"/>
    <w:rsid w:val="00BC67D4"/>
    <w:rsid w:val="00BC6CB7"/>
    <w:rsid w:val="00BC73D9"/>
    <w:rsid w:val="00BD12F9"/>
    <w:rsid w:val="00BD1448"/>
    <w:rsid w:val="00BD2106"/>
    <w:rsid w:val="00BD22E8"/>
    <w:rsid w:val="00BD2BA1"/>
    <w:rsid w:val="00BD2EBB"/>
    <w:rsid w:val="00BD31BA"/>
    <w:rsid w:val="00BD4166"/>
    <w:rsid w:val="00BD4820"/>
    <w:rsid w:val="00BD4C09"/>
    <w:rsid w:val="00BD4F31"/>
    <w:rsid w:val="00BD570A"/>
    <w:rsid w:val="00BD5994"/>
    <w:rsid w:val="00BD6775"/>
    <w:rsid w:val="00BD7B0E"/>
    <w:rsid w:val="00BE04AB"/>
    <w:rsid w:val="00BE0657"/>
    <w:rsid w:val="00BE0AB3"/>
    <w:rsid w:val="00BE19F1"/>
    <w:rsid w:val="00BE4B73"/>
    <w:rsid w:val="00BE5323"/>
    <w:rsid w:val="00BE54A6"/>
    <w:rsid w:val="00BE6E7D"/>
    <w:rsid w:val="00BF01C9"/>
    <w:rsid w:val="00BF0FFA"/>
    <w:rsid w:val="00BF280D"/>
    <w:rsid w:val="00BF2919"/>
    <w:rsid w:val="00BF2BE3"/>
    <w:rsid w:val="00BF44FD"/>
    <w:rsid w:val="00BF463F"/>
    <w:rsid w:val="00BF4758"/>
    <w:rsid w:val="00BF4D92"/>
    <w:rsid w:val="00BF53E6"/>
    <w:rsid w:val="00BF5799"/>
    <w:rsid w:val="00BF652A"/>
    <w:rsid w:val="00BF6955"/>
    <w:rsid w:val="00BF71E8"/>
    <w:rsid w:val="00C0053A"/>
    <w:rsid w:val="00C00B20"/>
    <w:rsid w:val="00C01137"/>
    <w:rsid w:val="00C011FF"/>
    <w:rsid w:val="00C023F4"/>
    <w:rsid w:val="00C0257D"/>
    <w:rsid w:val="00C02E90"/>
    <w:rsid w:val="00C033E8"/>
    <w:rsid w:val="00C0346A"/>
    <w:rsid w:val="00C034DC"/>
    <w:rsid w:val="00C04102"/>
    <w:rsid w:val="00C04900"/>
    <w:rsid w:val="00C0570A"/>
    <w:rsid w:val="00C05F02"/>
    <w:rsid w:val="00C068D9"/>
    <w:rsid w:val="00C0715E"/>
    <w:rsid w:val="00C0764B"/>
    <w:rsid w:val="00C07665"/>
    <w:rsid w:val="00C110AD"/>
    <w:rsid w:val="00C11508"/>
    <w:rsid w:val="00C11CD9"/>
    <w:rsid w:val="00C120AC"/>
    <w:rsid w:val="00C1217A"/>
    <w:rsid w:val="00C1239C"/>
    <w:rsid w:val="00C13927"/>
    <w:rsid w:val="00C14638"/>
    <w:rsid w:val="00C15036"/>
    <w:rsid w:val="00C15DF3"/>
    <w:rsid w:val="00C2018C"/>
    <w:rsid w:val="00C21466"/>
    <w:rsid w:val="00C216F5"/>
    <w:rsid w:val="00C21CD5"/>
    <w:rsid w:val="00C228DD"/>
    <w:rsid w:val="00C23013"/>
    <w:rsid w:val="00C248F5"/>
    <w:rsid w:val="00C249F0"/>
    <w:rsid w:val="00C24F33"/>
    <w:rsid w:val="00C25029"/>
    <w:rsid w:val="00C255A9"/>
    <w:rsid w:val="00C263C4"/>
    <w:rsid w:val="00C268C0"/>
    <w:rsid w:val="00C26C50"/>
    <w:rsid w:val="00C26FDA"/>
    <w:rsid w:val="00C2778A"/>
    <w:rsid w:val="00C302C5"/>
    <w:rsid w:val="00C3104F"/>
    <w:rsid w:val="00C317FA"/>
    <w:rsid w:val="00C31925"/>
    <w:rsid w:val="00C31A6B"/>
    <w:rsid w:val="00C31C2A"/>
    <w:rsid w:val="00C328FC"/>
    <w:rsid w:val="00C3293C"/>
    <w:rsid w:val="00C334C9"/>
    <w:rsid w:val="00C356C8"/>
    <w:rsid w:val="00C35E08"/>
    <w:rsid w:val="00C36BAC"/>
    <w:rsid w:val="00C377BB"/>
    <w:rsid w:val="00C40208"/>
    <w:rsid w:val="00C40806"/>
    <w:rsid w:val="00C4085D"/>
    <w:rsid w:val="00C409D2"/>
    <w:rsid w:val="00C41A4D"/>
    <w:rsid w:val="00C42F77"/>
    <w:rsid w:val="00C43006"/>
    <w:rsid w:val="00C43917"/>
    <w:rsid w:val="00C43AA5"/>
    <w:rsid w:val="00C4477A"/>
    <w:rsid w:val="00C452AA"/>
    <w:rsid w:val="00C45CA7"/>
    <w:rsid w:val="00C45CED"/>
    <w:rsid w:val="00C45E03"/>
    <w:rsid w:val="00C50351"/>
    <w:rsid w:val="00C50689"/>
    <w:rsid w:val="00C5076E"/>
    <w:rsid w:val="00C50C4C"/>
    <w:rsid w:val="00C50FAC"/>
    <w:rsid w:val="00C511D3"/>
    <w:rsid w:val="00C516E3"/>
    <w:rsid w:val="00C51D90"/>
    <w:rsid w:val="00C5233E"/>
    <w:rsid w:val="00C54471"/>
    <w:rsid w:val="00C54A7E"/>
    <w:rsid w:val="00C54BC9"/>
    <w:rsid w:val="00C54E69"/>
    <w:rsid w:val="00C55B6C"/>
    <w:rsid w:val="00C55D5F"/>
    <w:rsid w:val="00C55F2D"/>
    <w:rsid w:val="00C60552"/>
    <w:rsid w:val="00C607FD"/>
    <w:rsid w:val="00C60FD8"/>
    <w:rsid w:val="00C617CD"/>
    <w:rsid w:val="00C61997"/>
    <w:rsid w:val="00C6231C"/>
    <w:rsid w:val="00C62CDF"/>
    <w:rsid w:val="00C62DBC"/>
    <w:rsid w:val="00C63C9A"/>
    <w:rsid w:val="00C63EDE"/>
    <w:rsid w:val="00C63FD7"/>
    <w:rsid w:val="00C640D9"/>
    <w:rsid w:val="00C64A19"/>
    <w:rsid w:val="00C655BE"/>
    <w:rsid w:val="00C668BD"/>
    <w:rsid w:val="00C700BE"/>
    <w:rsid w:val="00C7040D"/>
    <w:rsid w:val="00C70CD5"/>
    <w:rsid w:val="00C70EED"/>
    <w:rsid w:val="00C71F04"/>
    <w:rsid w:val="00C725B9"/>
    <w:rsid w:val="00C743D7"/>
    <w:rsid w:val="00C74FDD"/>
    <w:rsid w:val="00C75BC4"/>
    <w:rsid w:val="00C7601A"/>
    <w:rsid w:val="00C767DF"/>
    <w:rsid w:val="00C77813"/>
    <w:rsid w:val="00C77DED"/>
    <w:rsid w:val="00C77E91"/>
    <w:rsid w:val="00C813E4"/>
    <w:rsid w:val="00C81753"/>
    <w:rsid w:val="00C8180D"/>
    <w:rsid w:val="00C81C95"/>
    <w:rsid w:val="00C82097"/>
    <w:rsid w:val="00C82B9B"/>
    <w:rsid w:val="00C82EFF"/>
    <w:rsid w:val="00C831CF"/>
    <w:rsid w:val="00C83DB7"/>
    <w:rsid w:val="00C854C2"/>
    <w:rsid w:val="00C85894"/>
    <w:rsid w:val="00C8627B"/>
    <w:rsid w:val="00C864CF"/>
    <w:rsid w:val="00C8749E"/>
    <w:rsid w:val="00C8773B"/>
    <w:rsid w:val="00C87810"/>
    <w:rsid w:val="00C9020D"/>
    <w:rsid w:val="00C9087B"/>
    <w:rsid w:val="00C90C85"/>
    <w:rsid w:val="00C92D0D"/>
    <w:rsid w:val="00C92DE4"/>
    <w:rsid w:val="00C9301E"/>
    <w:rsid w:val="00C95647"/>
    <w:rsid w:val="00C96372"/>
    <w:rsid w:val="00C96782"/>
    <w:rsid w:val="00C96EBD"/>
    <w:rsid w:val="00C9713D"/>
    <w:rsid w:val="00C97AFF"/>
    <w:rsid w:val="00C97E35"/>
    <w:rsid w:val="00CA0329"/>
    <w:rsid w:val="00CA066D"/>
    <w:rsid w:val="00CA0C1A"/>
    <w:rsid w:val="00CA1374"/>
    <w:rsid w:val="00CA178B"/>
    <w:rsid w:val="00CA1F22"/>
    <w:rsid w:val="00CA2208"/>
    <w:rsid w:val="00CA27E1"/>
    <w:rsid w:val="00CA3568"/>
    <w:rsid w:val="00CA37F1"/>
    <w:rsid w:val="00CA4C34"/>
    <w:rsid w:val="00CA56C5"/>
    <w:rsid w:val="00CA5C13"/>
    <w:rsid w:val="00CA5D48"/>
    <w:rsid w:val="00CA7EA4"/>
    <w:rsid w:val="00CB0E90"/>
    <w:rsid w:val="00CB1071"/>
    <w:rsid w:val="00CB12A3"/>
    <w:rsid w:val="00CB18D0"/>
    <w:rsid w:val="00CB1F2C"/>
    <w:rsid w:val="00CB213C"/>
    <w:rsid w:val="00CB2F03"/>
    <w:rsid w:val="00CB31C1"/>
    <w:rsid w:val="00CB3202"/>
    <w:rsid w:val="00CB388A"/>
    <w:rsid w:val="00CB3B4D"/>
    <w:rsid w:val="00CB3BEF"/>
    <w:rsid w:val="00CB4C57"/>
    <w:rsid w:val="00CB511F"/>
    <w:rsid w:val="00CB565A"/>
    <w:rsid w:val="00CB5771"/>
    <w:rsid w:val="00CB5933"/>
    <w:rsid w:val="00CB5AF7"/>
    <w:rsid w:val="00CB6B1A"/>
    <w:rsid w:val="00CB7495"/>
    <w:rsid w:val="00CC108E"/>
    <w:rsid w:val="00CC1104"/>
    <w:rsid w:val="00CC1B12"/>
    <w:rsid w:val="00CC1BDA"/>
    <w:rsid w:val="00CC2DD4"/>
    <w:rsid w:val="00CC3259"/>
    <w:rsid w:val="00CC3EA1"/>
    <w:rsid w:val="00CC4B6C"/>
    <w:rsid w:val="00CC5BAE"/>
    <w:rsid w:val="00CC5E0B"/>
    <w:rsid w:val="00CD04CC"/>
    <w:rsid w:val="00CD4F8A"/>
    <w:rsid w:val="00CD5771"/>
    <w:rsid w:val="00CD5F64"/>
    <w:rsid w:val="00CD6360"/>
    <w:rsid w:val="00CD6379"/>
    <w:rsid w:val="00CD6A35"/>
    <w:rsid w:val="00CE05FA"/>
    <w:rsid w:val="00CE18BF"/>
    <w:rsid w:val="00CE2AA2"/>
    <w:rsid w:val="00CE4D37"/>
    <w:rsid w:val="00CE5803"/>
    <w:rsid w:val="00CE687C"/>
    <w:rsid w:val="00CF020E"/>
    <w:rsid w:val="00CF037F"/>
    <w:rsid w:val="00CF0D75"/>
    <w:rsid w:val="00CF1038"/>
    <w:rsid w:val="00CF1296"/>
    <w:rsid w:val="00CF1572"/>
    <w:rsid w:val="00CF17C7"/>
    <w:rsid w:val="00CF2701"/>
    <w:rsid w:val="00CF3FB4"/>
    <w:rsid w:val="00CF5BCE"/>
    <w:rsid w:val="00CF6B2D"/>
    <w:rsid w:val="00CF781D"/>
    <w:rsid w:val="00D0007F"/>
    <w:rsid w:val="00D00472"/>
    <w:rsid w:val="00D00B65"/>
    <w:rsid w:val="00D01B88"/>
    <w:rsid w:val="00D01E05"/>
    <w:rsid w:val="00D04371"/>
    <w:rsid w:val="00D045FB"/>
    <w:rsid w:val="00D04816"/>
    <w:rsid w:val="00D04E2F"/>
    <w:rsid w:val="00D05597"/>
    <w:rsid w:val="00D05C66"/>
    <w:rsid w:val="00D05E0A"/>
    <w:rsid w:val="00D05F93"/>
    <w:rsid w:val="00D065B6"/>
    <w:rsid w:val="00D0673E"/>
    <w:rsid w:val="00D06AE6"/>
    <w:rsid w:val="00D06D94"/>
    <w:rsid w:val="00D11189"/>
    <w:rsid w:val="00D123CF"/>
    <w:rsid w:val="00D12428"/>
    <w:rsid w:val="00D12494"/>
    <w:rsid w:val="00D126F4"/>
    <w:rsid w:val="00D128CE"/>
    <w:rsid w:val="00D12D67"/>
    <w:rsid w:val="00D13288"/>
    <w:rsid w:val="00D132DC"/>
    <w:rsid w:val="00D13754"/>
    <w:rsid w:val="00D14601"/>
    <w:rsid w:val="00D14DBF"/>
    <w:rsid w:val="00D14F9C"/>
    <w:rsid w:val="00D15B1C"/>
    <w:rsid w:val="00D15D0E"/>
    <w:rsid w:val="00D16606"/>
    <w:rsid w:val="00D16BB1"/>
    <w:rsid w:val="00D16D13"/>
    <w:rsid w:val="00D2072A"/>
    <w:rsid w:val="00D20B1D"/>
    <w:rsid w:val="00D212B2"/>
    <w:rsid w:val="00D22A78"/>
    <w:rsid w:val="00D231F8"/>
    <w:rsid w:val="00D2352C"/>
    <w:rsid w:val="00D23606"/>
    <w:rsid w:val="00D24B22"/>
    <w:rsid w:val="00D252DC"/>
    <w:rsid w:val="00D263C3"/>
    <w:rsid w:val="00D26D5C"/>
    <w:rsid w:val="00D2712E"/>
    <w:rsid w:val="00D27334"/>
    <w:rsid w:val="00D27D69"/>
    <w:rsid w:val="00D30695"/>
    <w:rsid w:val="00D31020"/>
    <w:rsid w:val="00D31309"/>
    <w:rsid w:val="00D3163B"/>
    <w:rsid w:val="00D325F5"/>
    <w:rsid w:val="00D325FF"/>
    <w:rsid w:val="00D32AFC"/>
    <w:rsid w:val="00D339AF"/>
    <w:rsid w:val="00D339BB"/>
    <w:rsid w:val="00D33DA7"/>
    <w:rsid w:val="00D3454B"/>
    <w:rsid w:val="00D34900"/>
    <w:rsid w:val="00D34D63"/>
    <w:rsid w:val="00D35356"/>
    <w:rsid w:val="00D360F8"/>
    <w:rsid w:val="00D36153"/>
    <w:rsid w:val="00D3651F"/>
    <w:rsid w:val="00D36B40"/>
    <w:rsid w:val="00D3705D"/>
    <w:rsid w:val="00D374F1"/>
    <w:rsid w:val="00D37C7A"/>
    <w:rsid w:val="00D37D81"/>
    <w:rsid w:val="00D40D23"/>
    <w:rsid w:val="00D414AF"/>
    <w:rsid w:val="00D424DB"/>
    <w:rsid w:val="00D43487"/>
    <w:rsid w:val="00D434AF"/>
    <w:rsid w:val="00D437C5"/>
    <w:rsid w:val="00D44074"/>
    <w:rsid w:val="00D44C39"/>
    <w:rsid w:val="00D46690"/>
    <w:rsid w:val="00D470A4"/>
    <w:rsid w:val="00D47450"/>
    <w:rsid w:val="00D503A0"/>
    <w:rsid w:val="00D5043C"/>
    <w:rsid w:val="00D506B6"/>
    <w:rsid w:val="00D513BD"/>
    <w:rsid w:val="00D51903"/>
    <w:rsid w:val="00D51EE3"/>
    <w:rsid w:val="00D52A9F"/>
    <w:rsid w:val="00D53308"/>
    <w:rsid w:val="00D5408F"/>
    <w:rsid w:val="00D54A39"/>
    <w:rsid w:val="00D55C61"/>
    <w:rsid w:val="00D563B9"/>
    <w:rsid w:val="00D5689E"/>
    <w:rsid w:val="00D57342"/>
    <w:rsid w:val="00D574B5"/>
    <w:rsid w:val="00D57E95"/>
    <w:rsid w:val="00D60B3D"/>
    <w:rsid w:val="00D61DC4"/>
    <w:rsid w:val="00D61DF2"/>
    <w:rsid w:val="00D641A8"/>
    <w:rsid w:val="00D6428E"/>
    <w:rsid w:val="00D6444D"/>
    <w:rsid w:val="00D64A36"/>
    <w:rsid w:val="00D65486"/>
    <w:rsid w:val="00D6600A"/>
    <w:rsid w:val="00D70C8A"/>
    <w:rsid w:val="00D70F8E"/>
    <w:rsid w:val="00D71398"/>
    <w:rsid w:val="00D72101"/>
    <w:rsid w:val="00D72253"/>
    <w:rsid w:val="00D726F1"/>
    <w:rsid w:val="00D72729"/>
    <w:rsid w:val="00D73E9E"/>
    <w:rsid w:val="00D741F2"/>
    <w:rsid w:val="00D74EFF"/>
    <w:rsid w:val="00D81181"/>
    <w:rsid w:val="00D81AEA"/>
    <w:rsid w:val="00D81D1C"/>
    <w:rsid w:val="00D8236C"/>
    <w:rsid w:val="00D82D83"/>
    <w:rsid w:val="00D842A9"/>
    <w:rsid w:val="00D8501F"/>
    <w:rsid w:val="00D85EBE"/>
    <w:rsid w:val="00D8625E"/>
    <w:rsid w:val="00D86632"/>
    <w:rsid w:val="00D86875"/>
    <w:rsid w:val="00D87144"/>
    <w:rsid w:val="00D871AD"/>
    <w:rsid w:val="00D8787A"/>
    <w:rsid w:val="00D87CAC"/>
    <w:rsid w:val="00D90286"/>
    <w:rsid w:val="00D92BFB"/>
    <w:rsid w:val="00D9306C"/>
    <w:rsid w:val="00D93DD9"/>
    <w:rsid w:val="00D940B3"/>
    <w:rsid w:val="00D95A39"/>
    <w:rsid w:val="00D95F5A"/>
    <w:rsid w:val="00D96147"/>
    <w:rsid w:val="00D967FF"/>
    <w:rsid w:val="00D96F76"/>
    <w:rsid w:val="00D96F7F"/>
    <w:rsid w:val="00D974CB"/>
    <w:rsid w:val="00D97CAC"/>
    <w:rsid w:val="00DA036A"/>
    <w:rsid w:val="00DA0E6D"/>
    <w:rsid w:val="00DA100F"/>
    <w:rsid w:val="00DA137F"/>
    <w:rsid w:val="00DA1594"/>
    <w:rsid w:val="00DA168A"/>
    <w:rsid w:val="00DA1D9C"/>
    <w:rsid w:val="00DA20BA"/>
    <w:rsid w:val="00DA2272"/>
    <w:rsid w:val="00DA2612"/>
    <w:rsid w:val="00DA2D47"/>
    <w:rsid w:val="00DA2E09"/>
    <w:rsid w:val="00DA388F"/>
    <w:rsid w:val="00DA39C6"/>
    <w:rsid w:val="00DA3F78"/>
    <w:rsid w:val="00DA45C1"/>
    <w:rsid w:val="00DA483E"/>
    <w:rsid w:val="00DA4AB7"/>
    <w:rsid w:val="00DA5341"/>
    <w:rsid w:val="00DA537E"/>
    <w:rsid w:val="00DA590F"/>
    <w:rsid w:val="00DA5BD6"/>
    <w:rsid w:val="00DA61F4"/>
    <w:rsid w:val="00DA6E48"/>
    <w:rsid w:val="00DA7E36"/>
    <w:rsid w:val="00DB00A8"/>
    <w:rsid w:val="00DB09B4"/>
    <w:rsid w:val="00DB0A0B"/>
    <w:rsid w:val="00DB0BA5"/>
    <w:rsid w:val="00DB0EFE"/>
    <w:rsid w:val="00DB2AAF"/>
    <w:rsid w:val="00DB38A2"/>
    <w:rsid w:val="00DB432D"/>
    <w:rsid w:val="00DB501E"/>
    <w:rsid w:val="00DB5D02"/>
    <w:rsid w:val="00DB6574"/>
    <w:rsid w:val="00DB6E36"/>
    <w:rsid w:val="00DC0A14"/>
    <w:rsid w:val="00DC1D0E"/>
    <w:rsid w:val="00DC1DE3"/>
    <w:rsid w:val="00DC1F05"/>
    <w:rsid w:val="00DC2477"/>
    <w:rsid w:val="00DC24A1"/>
    <w:rsid w:val="00DC37B9"/>
    <w:rsid w:val="00DC38AF"/>
    <w:rsid w:val="00DC39FF"/>
    <w:rsid w:val="00DC3DAA"/>
    <w:rsid w:val="00DC4233"/>
    <w:rsid w:val="00DC4D94"/>
    <w:rsid w:val="00DC539D"/>
    <w:rsid w:val="00DC541A"/>
    <w:rsid w:val="00DC64F0"/>
    <w:rsid w:val="00DC6D2F"/>
    <w:rsid w:val="00DC7139"/>
    <w:rsid w:val="00DC71DE"/>
    <w:rsid w:val="00DC7785"/>
    <w:rsid w:val="00DD103B"/>
    <w:rsid w:val="00DD1045"/>
    <w:rsid w:val="00DD170E"/>
    <w:rsid w:val="00DD257B"/>
    <w:rsid w:val="00DD317D"/>
    <w:rsid w:val="00DD4400"/>
    <w:rsid w:val="00DD4430"/>
    <w:rsid w:val="00DD4D84"/>
    <w:rsid w:val="00DD5DA6"/>
    <w:rsid w:val="00DD610F"/>
    <w:rsid w:val="00DD6A9A"/>
    <w:rsid w:val="00DE02D8"/>
    <w:rsid w:val="00DE0758"/>
    <w:rsid w:val="00DE0F0C"/>
    <w:rsid w:val="00DE1303"/>
    <w:rsid w:val="00DE1C5E"/>
    <w:rsid w:val="00DE2AF5"/>
    <w:rsid w:val="00DE40F9"/>
    <w:rsid w:val="00DE4130"/>
    <w:rsid w:val="00DE6326"/>
    <w:rsid w:val="00DE6E12"/>
    <w:rsid w:val="00DE7756"/>
    <w:rsid w:val="00DF0200"/>
    <w:rsid w:val="00DF0661"/>
    <w:rsid w:val="00DF2681"/>
    <w:rsid w:val="00DF3046"/>
    <w:rsid w:val="00DF3FE9"/>
    <w:rsid w:val="00DF4A69"/>
    <w:rsid w:val="00DF4B48"/>
    <w:rsid w:val="00DF4D67"/>
    <w:rsid w:val="00DF5EC5"/>
    <w:rsid w:val="00DF6FDE"/>
    <w:rsid w:val="00DF74CF"/>
    <w:rsid w:val="00E00444"/>
    <w:rsid w:val="00E0050B"/>
    <w:rsid w:val="00E0149A"/>
    <w:rsid w:val="00E0239E"/>
    <w:rsid w:val="00E0242A"/>
    <w:rsid w:val="00E0288F"/>
    <w:rsid w:val="00E03103"/>
    <w:rsid w:val="00E0332D"/>
    <w:rsid w:val="00E03996"/>
    <w:rsid w:val="00E044C2"/>
    <w:rsid w:val="00E05D0E"/>
    <w:rsid w:val="00E06078"/>
    <w:rsid w:val="00E061CA"/>
    <w:rsid w:val="00E06585"/>
    <w:rsid w:val="00E067BD"/>
    <w:rsid w:val="00E074B7"/>
    <w:rsid w:val="00E0755B"/>
    <w:rsid w:val="00E1009F"/>
    <w:rsid w:val="00E10275"/>
    <w:rsid w:val="00E106D9"/>
    <w:rsid w:val="00E119EA"/>
    <w:rsid w:val="00E11BA4"/>
    <w:rsid w:val="00E122BC"/>
    <w:rsid w:val="00E13652"/>
    <w:rsid w:val="00E1486D"/>
    <w:rsid w:val="00E14AE8"/>
    <w:rsid w:val="00E15C6B"/>
    <w:rsid w:val="00E16553"/>
    <w:rsid w:val="00E1693B"/>
    <w:rsid w:val="00E17A01"/>
    <w:rsid w:val="00E206A5"/>
    <w:rsid w:val="00E20C78"/>
    <w:rsid w:val="00E21078"/>
    <w:rsid w:val="00E22E68"/>
    <w:rsid w:val="00E2326B"/>
    <w:rsid w:val="00E2415B"/>
    <w:rsid w:val="00E24209"/>
    <w:rsid w:val="00E24C44"/>
    <w:rsid w:val="00E252F6"/>
    <w:rsid w:val="00E25EA6"/>
    <w:rsid w:val="00E26FC0"/>
    <w:rsid w:val="00E275AD"/>
    <w:rsid w:val="00E30788"/>
    <w:rsid w:val="00E3090D"/>
    <w:rsid w:val="00E31312"/>
    <w:rsid w:val="00E31AF6"/>
    <w:rsid w:val="00E32053"/>
    <w:rsid w:val="00E346F9"/>
    <w:rsid w:val="00E36D33"/>
    <w:rsid w:val="00E3771D"/>
    <w:rsid w:val="00E3788D"/>
    <w:rsid w:val="00E40269"/>
    <w:rsid w:val="00E419D2"/>
    <w:rsid w:val="00E4289D"/>
    <w:rsid w:val="00E42FB9"/>
    <w:rsid w:val="00E431CB"/>
    <w:rsid w:val="00E44063"/>
    <w:rsid w:val="00E4410F"/>
    <w:rsid w:val="00E446C5"/>
    <w:rsid w:val="00E465E0"/>
    <w:rsid w:val="00E500BF"/>
    <w:rsid w:val="00E5070B"/>
    <w:rsid w:val="00E50DF6"/>
    <w:rsid w:val="00E51113"/>
    <w:rsid w:val="00E511DB"/>
    <w:rsid w:val="00E51D9E"/>
    <w:rsid w:val="00E520BF"/>
    <w:rsid w:val="00E52402"/>
    <w:rsid w:val="00E52719"/>
    <w:rsid w:val="00E52DC7"/>
    <w:rsid w:val="00E52FD8"/>
    <w:rsid w:val="00E534A5"/>
    <w:rsid w:val="00E53577"/>
    <w:rsid w:val="00E535B5"/>
    <w:rsid w:val="00E535D1"/>
    <w:rsid w:val="00E53BF0"/>
    <w:rsid w:val="00E53D8A"/>
    <w:rsid w:val="00E5479D"/>
    <w:rsid w:val="00E54DCA"/>
    <w:rsid w:val="00E5614D"/>
    <w:rsid w:val="00E56810"/>
    <w:rsid w:val="00E57DFA"/>
    <w:rsid w:val="00E61A8F"/>
    <w:rsid w:val="00E62BF6"/>
    <w:rsid w:val="00E63DA8"/>
    <w:rsid w:val="00E643D4"/>
    <w:rsid w:val="00E64EB4"/>
    <w:rsid w:val="00E66B68"/>
    <w:rsid w:val="00E66C6D"/>
    <w:rsid w:val="00E67DAD"/>
    <w:rsid w:val="00E67E31"/>
    <w:rsid w:val="00E67E83"/>
    <w:rsid w:val="00E67F19"/>
    <w:rsid w:val="00E70CCB"/>
    <w:rsid w:val="00E72810"/>
    <w:rsid w:val="00E72CF3"/>
    <w:rsid w:val="00E72FD1"/>
    <w:rsid w:val="00E733BB"/>
    <w:rsid w:val="00E73C7C"/>
    <w:rsid w:val="00E73DF6"/>
    <w:rsid w:val="00E74747"/>
    <w:rsid w:val="00E74A97"/>
    <w:rsid w:val="00E7543C"/>
    <w:rsid w:val="00E758AE"/>
    <w:rsid w:val="00E75AE2"/>
    <w:rsid w:val="00E76060"/>
    <w:rsid w:val="00E77A3E"/>
    <w:rsid w:val="00E80A93"/>
    <w:rsid w:val="00E80B45"/>
    <w:rsid w:val="00E81365"/>
    <w:rsid w:val="00E81571"/>
    <w:rsid w:val="00E824EA"/>
    <w:rsid w:val="00E82F79"/>
    <w:rsid w:val="00E83464"/>
    <w:rsid w:val="00E83EBA"/>
    <w:rsid w:val="00E840D7"/>
    <w:rsid w:val="00E84A62"/>
    <w:rsid w:val="00E8564E"/>
    <w:rsid w:val="00E858CF"/>
    <w:rsid w:val="00E85A2D"/>
    <w:rsid w:val="00E85BCF"/>
    <w:rsid w:val="00E86341"/>
    <w:rsid w:val="00E864A4"/>
    <w:rsid w:val="00E87056"/>
    <w:rsid w:val="00E8787C"/>
    <w:rsid w:val="00E903FB"/>
    <w:rsid w:val="00E910FE"/>
    <w:rsid w:val="00E92678"/>
    <w:rsid w:val="00E92871"/>
    <w:rsid w:val="00E9358F"/>
    <w:rsid w:val="00E9456A"/>
    <w:rsid w:val="00E95F2B"/>
    <w:rsid w:val="00EA06CA"/>
    <w:rsid w:val="00EA0700"/>
    <w:rsid w:val="00EA1813"/>
    <w:rsid w:val="00EA1820"/>
    <w:rsid w:val="00EA25FC"/>
    <w:rsid w:val="00EA3437"/>
    <w:rsid w:val="00EA47B5"/>
    <w:rsid w:val="00EA5DB5"/>
    <w:rsid w:val="00EA6D22"/>
    <w:rsid w:val="00EA71B3"/>
    <w:rsid w:val="00EA7E3F"/>
    <w:rsid w:val="00EB0C7A"/>
    <w:rsid w:val="00EB1663"/>
    <w:rsid w:val="00EB1DAA"/>
    <w:rsid w:val="00EB2073"/>
    <w:rsid w:val="00EB2471"/>
    <w:rsid w:val="00EB2A1C"/>
    <w:rsid w:val="00EB2E23"/>
    <w:rsid w:val="00EB3AD6"/>
    <w:rsid w:val="00EB3E10"/>
    <w:rsid w:val="00EB4807"/>
    <w:rsid w:val="00EB4983"/>
    <w:rsid w:val="00EB4B58"/>
    <w:rsid w:val="00EB4C0B"/>
    <w:rsid w:val="00EB4CAE"/>
    <w:rsid w:val="00EB4D86"/>
    <w:rsid w:val="00EB70C1"/>
    <w:rsid w:val="00EB766B"/>
    <w:rsid w:val="00EB7E56"/>
    <w:rsid w:val="00EC00DA"/>
    <w:rsid w:val="00EC1087"/>
    <w:rsid w:val="00EC1354"/>
    <w:rsid w:val="00EC1C71"/>
    <w:rsid w:val="00EC1F5B"/>
    <w:rsid w:val="00EC216F"/>
    <w:rsid w:val="00EC32BE"/>
    <w:rsid w:val="00EC3E0B"/>
    <w:rsid w:val="00EC3E45"/>
    <w:rsid w:val="00EC48AA"/>
    <w:rsid w:val="00EC4AA4"/>
    <w:rsid w:val="00EC5001"/>
    <w:rsid w:val="00EC526D"/>
    <w:rsid w:val="00EC54C0"/>
    <w:rsid w:val="00EC58C3"/>
    <w:rsid w:val="00EC6505"/>
    <w:rsid w:val="00EC6949"/>
    <w:rsid w:val="00EC7BA7"/>
    <w:rsid w:val="00EC7C80"/>
    <w:rsid w:val="00EC7CA0"/>
    <w:rsid w:val="00ED0121"/>
    <w:rsid w:val="00ED08EA"/>
    <w:rsid w:val="00ED1A79"/>
    <w:rsid w:val="00ED1E82"/>
    <w:rsid w:val="00ED216E"/>
    <w:rsid w:val="00ED2BF0"/>
    <w:rsid w:val="00ED314D"/>
    <w:rsid w:val="00ED32D3"/>
    <w:rsid w:val="00ED330A"/>
    <w:rsid w:val="00ED4A32"/>
    <w:rsid w:val="00ED55D8"/>
    <w:rsid w:val="00ED59CA"/>
    <w:rsid w:val="00ED5C8C"/>
    <w:rsid w:val="00ED5F15"/>
    <w:rsid w:val="00ED6785"/>
    <w:rsid w:val="00ED6EF3"/>
    <w:rsid w:val="00ED7B22"/>
    <w:rsid w:val="00EE0699"/>
    <w:rsid w:val="00EE2A99"/>
    <w:rsid w:val="00EE2ADD"/>
    <w:rsid w:val="00EE30D8"/>
    <w:rsid w:val="00EE3AD9"/>
    <w:rsid w:val="00EE3DBB"/>
    <w:rsid w:val="00EE51C8"/>
    <w:rsid w:val="00EE5317"/>
    <w:rsid w:val="00EE55DD"/>
    <w:rsid w:val="00EE68C5"/>
    <w:rsid w:val="00EE6AA7"/>
    <w:rsid w:val="00EE6F54"/>
    <w:rsid w:val="00EE6FA8"/>
    <w:rsid w:val="00EE71F3"/>
    <w:rsid w:val="00EE778B"/>
    <w:rsid w:val="00EE7B85"/>
    <w:rsid w:val="00EE7D93"/>
    <w:rsid w:val="00EF0157"/>
    <w:rsid w:val="00EF053A"/>
    <w:rsid w:val="00EF11B0"/>
    <w:rsid w:val="00EF12CE"/>
    <w:rsid w:val="00EF1D0B"/>
    <w:rsid w:val="00EF3DEF"/>
    <w:rsid w:val="00EF606F"/>
    <w:rsid w:val="00EF6CAA"/>
    <w:rsid w:val="00EF7122"/>
    <w:rsid w:val="00EF7875"/>
    <w:rsid w:val="00EF7C84"/>
    <w:rsid w:val="00EF7D0C"/>
    <w:rsid w:val="00F0068D"/>
    <w:rsid w:val="00F00B48"/>
    <w:rsid w:val="00F00C45"/>
    <w:rsid w:val="00F01118"/>
    <w:rsid w:val="00F01709"/>
    <w:rsid w:val="00F01B31"/>
    <w:rsid w:val="00F01BA9"/>
    <w:rsid w:val="00F0212E"/>
    <w:rsid w:val="00F02A06"/>
    <w:rsid w:val="00F03D84"/>
    <w:rsid w:val="00F04A52"/>
    <w:rsid w:val="00F04B13"/>
    <w:rsid w:val="00F04EB4"/>
    <w:rsid w:val="00F04F91"/>
    <w:rsid w:val="00F05AB3"/>
    <w:rsid w:val="00F06022"/>
    <w:rsid w:val="00F06036"/>
    <w:rsid w:val="00F06234"/>
    <w:rsid w:val="00F06A1A"/>
    <w:rsid w:val="00F07057"/>
    <w:rsid w:val="00F0754B"/>
    <w:rsid w:val="00F07BAD"/>
    <w:rsid w:val="00F10673"/>
    <w:rsid w:val="00F10B65"/>
    <w:rsid w:val="00F10CFA"/>
    <w:rsid w:val="00F1272A"/>
    <w:rsid w:val="00F12CAE"/>
    <w:rsid w:val="00F13764"/>
    <w:rsid w:val="00F13CF6"/>
    <w:rsid w:val="00F1516D"/>
    <w:rsid w:val="00F15652"/>
    <w:rsid w:val="00F15A43"/>
    <w:rsid w:val="00F15B17"/>
    <w:rsid w:val="00F16637"/>
    <w:rsid w:val="00F16AC0"/>
    <w:rsid w:val="00F16C63"/>
    <w:rsid w:val="00F16F50"/>
    <w:rsid w:val="00F17309"/>
    <w:rsid w:val="00F20BDF"/>
    <w:rsid w:val="00F219BA"/>
    <w:rsid w:val="00F22762"/>
    <w:rsid w:val="00F23784"/>
    <w:rsid w:val="00F23AD7"/>
    <w:rsid w:val="00F2404E"/>
    <w:rsid w:val="00F24113"/>
    <w:rsid w:val="00F2448F"/>
    <w:rsid w:val="00F251B4"/>
    <w:rsid w:val="00F268FA"/>
    <w:rsid w:val="00F26EA4"/>
    <w:rsid w:val="00F272BA"/>
    <w:rsid w:val="00F277C6"/>
    <w:rsid w:val="00F27C2D"/>
    <w:rsid w:val="00F27E15"/>
    <w:rsid w:val="00F303C8"/>
    <w:rsid w:val="00F3214B"/>
    <w:rsid w:val="00F32778"/>
    <w:rsid w:val="00F33581"/>
    <w:rsid w:val="00F34F11"/>
    <w:rsid w:val="00F34F45"/>
    <w:rsid w:val="00F355B9"/>
    <w:rsid w:val="00F35EA4"/>
    <w:rsid w:val="00F36E78"/>
    <w:rsid w:val="00F40274"/>
    <w:rsid w:val="00F40E4F"/>
    <w:rsid w:val="00F40FDF"/>
    <w:rsid w:val="00F4153E"/>
    <w:rsid w:val="00F41860"/>
    <w:rsid w:val="00F42234"/>
    <w:rsid w:val="00F427F4"/>
    <w:rsid w:val="00F42DA0"/>
    <w:rsid w:val="00F43637"/>
    <w:rsid w:val="00F43AFA"/>
    <w:rsid w:val="00F459A9"/>
    <w:rsid w:val="00F46202"/>
    <w:rsid w:val="00F4711C"/>
    <w:rsid w:val="00F47617"/>
    <w:rsid w:val="00F507FF"/>
    <w:rsid w:val="00F51522"/>
    <w:rsid w:val="00F518AC"/>
    <w:rsid w:val="00F51C1E"/>
    <w:rsid w:val="00F51F0E"/>
    <w:rsid w:val="00F5337B"/>
    <w:rsid w:val="00F533B8"/>
    <w:rsid w:val="00F5374F"/>
    <w:rsid w:val="00F53E31"/>
    <w:rsid w:val="00F54196"/>
    <w:rsid w:val="00F54826"/>
    <w:rsid w:val="00F54E05"/>
    <w:rsid w:val="00F56022"/>
    <w:rsid w:val="00F57284"/>
    <w:rsid w:val="00F573E1"/>
    <w:rsid w:val="00F57735"/>
    <w:rsid w:val="00F57C09"/>
    <w:rsid w:val="00F6087C"/>
    <w:rsid w:val="00F608BC"/>
    <w:rsid w:val="00F608E2"/>
    <w:rsid w:val="00F60D3C"/>
    <w:rsid w:val="00F61EF5"/>
    <w:rsid w:val="00F622E2"/>
    <w:rsid w:val="00F63322"/>
    <w:rsid w:val="00F63B25"/>
    <w:rsid w:val="00F677F3"/>
    <w:rsid w:val="00F6787C"/>
    <w:rsid w:val="00F67E80"/>
    <w:rsid w:val="00F708E9"/>
    <w:rsid w:val="00F70FA9"/>
    <w:rsid w:val="00F71636"/>
    <w:rsid w:val="00F73B73"/>
    <w:rsid w:val="00F73BF2"/>
    <w:rsid w:val="00F73D87"/>
    <w:rsid w:val="00F741B0"/>
    <w:rsid w:val="00F74283"/>
    <w:rsid w:val="00F75660"/>
    <w:rsid w:val="00F7573F"/>
    <w:rsid w:val="00F75A98"/>
    <w:rsid w:val="00F7630B"/>
    <w:rsid w:val="00F76488"/>
    <w:rsid w:val="00F765BE"/>
    <w:rsid w:val="00F76767"/>
    <w:rsid w:val="00F76C79"/>
    <w:rsid w:val="00F7767A"/>
    <w:rsid w:val="00F77CD7"/>
    <w:rsid w:val="00F77F40"/>
    <w:rsid w:val="00F8035B"/>
    <w:rsid w:val="00F803ED"/>
    <w:rsid w:val="00F80751"/>
    <w:rsid w:val="00F808E5"/>
    <w:rsid w:val="00F81D58"/>
    <w:rsid w:val="00F81F77"/>
    <w:rsid w:val="00F82818"/>
    <w:rsid w:val="00F82C1C"/>
    <w:rsid w:val="00F832CC"/>
    <w:rsid w:val="00F83675"/>
    <w:rsid w:val="00F83A2A"/>
    <w:rsid w:val="00F85A03"/>
    <w:rsid w:val="00F85FD9"/>
    <w:rsid w:val="00F86186"/>
    <w:rsid w:val="00F86731"/>
    <w:rsid w:val="00F868E0"/>
    <w:rsid w:val="00F86BF4"/>
    <w:rsid w:val="00F86FD2"/>
    <w:rsid w:val="00F8720A"/>
    <w:rsid w:val="00F90C21"/>
    <w:rsid w:val="00F91418"/>
    <w:rsid w:val="00F91D71"/>
    <w:rsid w:val="00F91EB7"/>
    <w:rsid w:val="00F9258A"/>
    <w:rsid w:val="00F92E2E"/>
    <w:rsid w:val="00F93CD4"/>
    <w:rsid w:val="00F93D94"/>
    <w:rsid w:val="00F941AF"/>
    <w:rsid w:val="00F94D3E"/>
    <w:rsid w:val="00F955EB"/>
    <w:rsid w:val="00FA05D8"/>
    <w:rsid w:val="00FA1D40"/>
    <w:rsid w:val="00FA1FA2"/>
    <w:rsid w:val="00FA3031"/>
    <w:rsid w:val="00FA3372"/>
    <w:rsid w:val="00FA3818"/>
    <w:rsid w:val="00FA383A"/>
    <w:rsid w:val="00FA39C6"/>
    <w:rsid w:val="00FA3BE9"/>
    <w:rsid w:val="00FA3ECE"/>
    <w:rsid w:val="00FA4418"/>
    <w:rsid w:val="00FA4B05"/>
    <w:rsid w:val="00FA5861"/>
    <w:rsid w:val="00FA604E"/>
    <w:rsid w:val="00FA6494"/>
    <w:rsid w:val="00FA6E57"/>
    <w:rsid w:val="00FA6FFE"/>
    <w:rsid w:val="00FA71F0"/>
    <w:rsid w:val="00FA7711"/>
    <w:rsid w:val="00FB1BB9"/>
    <w:rsid w:val="00FB2786"/>
    <w:rsid w:val="00FB36BD"/>
    <w:rsid w:val="00FB37EB"/>
    <w:rsid w:val="00FB3BDB"/>
    <w:rsid w:val="00FB3CC2"/>
    <w:rsid w:val="00FB41A2"/>
    <w:rsid w:val="00FB455F"/>
    <w:rsid w:val="00FB51A0"/>
    <w:rsid w:val="00FB61CD"/>
    <w:rsid w:val="00FB76C7"/>
    <w:rsid w:val="00FB7ACF"/>
    <w:rsid w:val="00FC0365"/>
    <w:rsid w:val="00FC0A3B"/>
    <w:rsid w:val="00FC128A"/>
    <w:rsid w:val="00FC1D4C"/>
    <w:rsid w:val="00FC1F48"/>
    <w:rsid w:val="00FC210D"/>
    <w:rsid w:val="00FC26E9"/>
    <w:rsid w:val="00FC2FE5"/>
    <w:rsid w:val="00FC3195"/>
    <w:rsid w:val="00FC3AFF"/>
    <w:rsid w:val="00FC43A4"/>
    <w:rsid w:val="00FC495F"/>
    <w:rsid w:val="00FC4B80"/>
    <w:rsid w:val="00FC53C9"/>
    <w:rsid w:val="00FC58FE"/>
    <w:rsid w:val="00FC5E33"/>
    <w:rsid w:val="00FC69FA"/>
    <w:rsid w:val="00FC6B36"/>
    <w:rsid w:val="00FC708C"/>
    <w:rsid w:val="00FC7BA6"/>
    <w:rsid w:val="00FD0BFA"/>
    <w:rsid w:val="00FD108A"/>
    <w:rsid w:val="00FD1BAD"/>
    <w:rsid w:val="00FD2001"/>
    <w:rsid w:val="00FD240E"/>
    <w:rsid w:val="00FD3765"/>
    <w:rsid w:val="00FD3CBF"/>
    <w:rsid w:val="00FD44E2"/>
    <w:rsid w:val="00FD5B79"/>
    <w:rsid w:val="00FD5D52"/>
    <w:rsid w:val="00FD692B"/>
    <w:rsid w:val="00FD74BB"/>
    <w:rsid w:val="00FD7727"/>
    <w:rsid w:val="00FE00E6"/>
    <w:rsid w:val="00FE0867"/>
    <w:rsid w:val="00FE1AD0"/>
    <w:rsid w:val="00FE1C51"/>
    <w:rsid w:val="00FE2803"/>
    <w:rsid w:val="00FE38CB"/>
    <w:rsid w:val="00FE3F20"/>
    <w:rsid w:val="00FE44A0"/>
    <w:rsid w:val="00FE5F45"/>
    <w:rsid w:val="00FE6A48"/>
    <w:rsid w:val="00FE7036"/>
    <w:rsid w:val="00FE71C4"/>
    <w:rsid w:val="00FE76DE"/>
    <w:rsid w:val="00FE798E"/>
    <w:rsid w:val="00FE7EE6"/>
    <w:rsid w:val="00FE7FA2"/>
    <w:rsid w:val="00FF00DE"/>
    <w:rsid w:val="00FF084F"/>
    <w:rsid w:val="00FF1186"/>
    <w:rsid w:val="00FF15F8"/>
    <w:rsid w:val="00FF1655"/>
    <w:rsid w:val="00FF16A2"/>
    <w:rsid w:val="00FF24BA"/>
    <w:rsid w:val="00FF28BF"/>
    <w:rsid w:val="00FF362E"/>
    <w:rsid w:val="00FF368D"/>
    <w:rsid w:val="00FF36CC"/>
    <w:rsid w:val="00FF38B7"/>
    <w:rsid w:val="00FF3BBC"/>
    <w:rsid w:val="00FF3DD5"/>
    <w:rsid w:val="00FF4785"/>
    <w:rsid w:val="00FF4D22"/>
    <w:rsid w:val="00FF55FE"/>
    <w:rsid w:val="00FF5F4B"/>
    <w:rsid w:val="00FF6EAF"/>
    <w:rsid w:val="02DF97F4"/>
    <w:rsid w:val="08B7A23A"/>
    <w:rsid w:val="08E0713A"/>
    <w:rsid w:val="1246BDE4"/>
    <w:rsid w:val="12715399"/>
    <w:rsid w:val="17A223AC"/>
    <w:rsid w:val="191F0A34"/>
    <w:rsid w:val="25B1D8B2"/>
    <w:rsid w:val="269BE7B7"/>
    <w:rsid w:val="295AD66D"/>
    <w:rsid w:val="2C848B20"/>
    <w:rsid w:val="35339162"/>
    <w:rsid w:val="3553DCFC"/>
    <w:rsid w:val="3A1EBE89"/>
    <w:rsid w:val="3C8EDB24"/>
    <w:rsid w:val="411FE609"/>
    <w:rsid w:val="431033D6"/>
    <w:rsid w:val="44C17968"/>
    <w:rsid w:val="47D1C09C"/>
    <w:rsid w:val="4B648B52"/>
    <w:rsid w:val="4C69BBED"/>
    <w:rsid w:val="4D4299FB"/>
    <w:rsid w:val="536FA4BE"/>
    <w:rsid w:val="5534A852"/>
    <w:rsid w:val="594F7DDD"/>
    <w:rsid w:val="5CEF1F29"/>
    <w:rsid w:val="5E6CA0B4"/>
    <w:rsid w:val="5FFA4C59"/>
    <w:rsid w:val="64531237"/>
    <w:rsid w:val="6471FC10"/>
    <w:rsid w:val="67A9055A"/>
    <w:rsid w:val="6CE0A7D1"/>
    <w:rsid w:val="775524F3"/>
    <w:rsid w:val="7B89AB06"/>
    <w:rsid w:val="7CBD6CBA"/>
    <w:rsid w:val="7DB7ED4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16CB8"/>
  <w15:docId w15:val="{0DFDB3EA-D7F5-4113-95DD-D4FE9F94A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4A52"/>
    <w:rPr>
      <w:lang w:val="ca-ES"/>
    </w:rPr>
  </w:style>
  <w:style w:type="paragraph" w:styleId="Ttol1">
    <w:name w:val="heading 1"/>
    <w:basedOn w:val="Normal"/>
    <w:next w:val="Normal"/>
    <w:qFormat/>
    <w:rsid w:val="00F04A52"/>
    <w:pPr>
      <w:keepNext/>
      <w:tabs>
        <w:tab w:val="left" w:pos="-720"/>
      </w:tabs>
      <w:suppressAutoHyphens/>
      <w:spacing w:before="90" w:after="54"/>
      <w:ind w:left="306"/>
      <w:jc w:val="center"/>
      <w:outlineLvl w:val="0"/>
    </w:pPr>
    <w:rPr>
      <w:rFonts w:ascii="Helvetica*" w:hAnsi="Helvetica*"/>
      <w:b/>
    </w:rPr>
  </w:style>
  <w:style w:type="paragraph" w:styleId="Ttol2">
    <w:name w:val="heading 2"/>
    <w:basedOn w:val="Normal"/>
    <w:next w:val="Normal"/>
    <w:link w:val="Ttol2Car"/>
    <w:semiHidden/>
    <w:unhideWhenUsed/>
    <w:qFormat/>
    <w:rsid w:val="003B33D8"/>
    <w:pPr>
      <w:keepNext/>
      <w:spacing w:before="240" w:after="60"/>
      <w:outlineLvl w:val="1"/>
    </w:pPr>
    <w:rPr>
      <w:rFonts w:ascii="Cambria" w:hAnsi="Cambria"/>
      <w:b/>
      <w:bCs/>
      <w:i/>
      <w:iCs/>
      <w:sz w:val="28"/>
      <w:szCs w:val="28"/>
    </w:rPr>
  </w:style>
  <w:style w:type="paragraph" w:styleId="Ttol5">
    <w:name w:val="heading 5"/>
    <w:basedOn w:val="Normal"/>
    <w:next w:val="Normal"/>
    <w:qFormat/>
    <w:rsid w:val="00F04A52"/>
    <w:pPr>
      <w:keepNext/>
      <w:pBdr>
        <w:top w:val="single" w:sz="4" w:space="1" w:color="auto"/>
        <w:bottom w:val="single" w:sz="4" w:space="1" w:color="auto"/>
      </w:pBdr>
      <w:ind w:right="337"/>
      <w:outlineLvl w:val="4"/>
    </w:pPr>
    <w:rPr>
      <w:rFonts w:ascii="Arial" w:hAnsi="Arial"/>
      <w:b/>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pPr>
      <w:tabs>
        <w:tab w:val="center" w:pos="4252"/>
        <w:tab w:val="right" w:pos="8504"/>
      </w:tabs>
    </w:pPr>
  </w:style>
  <w:style w:type="paragraph" w:styleId="Peu">
    <w:name w:val="footer"/>
    <w:basedOn w:val="Normal"/>
    <w:pPr>
      <w:tabs>
        <w:tab w:val="center" w:pos="4252"/>
        <w:tab w:val="right" w:pos="8504"/>
      </w:tabs>
    </w:pPr>
  </w:style>
  <w:style w:type="paragraph" w:styleId="Textdeglobus">
    <w:name w:val="Balloon Text"/>
    <w:basedOn w:val="Normal"/>
    <w:semiHidden/>
    <w:rsid w:val="00656E08"/>
    <w:rPr>
      <w:rFonts w:ascii="Tahoma" w:hAnsi="Tahoma" w:cs="Tahoma"/>
      <w:sz w:val="16"/>
      <w:szCs w:val="16"/>
    </w:rPr>
  </w:style>
  <w:style w:type="character" w:styleId="Nmerodepgina">
    <w:name w:val="page number"/>
    <w:basedOn w:val="Lletraperdefectedelpargraf"/>
    <w:rsid w:val="00F04A52"/>
  </w:style>
  <w:style w:type="paragraph" w:styleId="Sagniadetextindependent">
    <w:name w:val="Body Text Indent"/>
    <w:aliases w:val="Sangría de t. independiente"/>
    <w:basedOn w:val="Normal"/>
    <w:link w:val="SagniadetextindependentCar"/>
    <w:rsid w:val="00F04A52"/>
    <w:pPr>
      <w:suppressAutoHyphens/>
      <w:ind w:left="284"/>
      <w:jc w:val="center"/>
    </w:pPr>
    <w:rPr>
      <w:rFonts w:ascii="Arial" w:hAnsi="Arial"/>
      <w:b/>
    </w:rPr>
  </w:style>
  <w:style w:type="paragraph" w:customStyle="1" w:styleId="Normal1">
    <w:name w:val="Normal1"/>
    <w:basedOn w:val="Normal"/>
    <w:rsid w:val="00F04A52"/>
    <w:rPr>
      <w:sz w:val="17"/>
    </w:rPr>
  </w:style>
  <w:style w:type="paragraph" w:customStyle="1" w:styleId="normal2">
    <w:name w:val="normal2"/>
    <w:basedOn w:val="Ttol1"/>
    <w:rsid w:val="00F04A52"/>
    <w:pPr>
      <w:ind w:left="0"/>
      <w:jc w:val="left"/>
    </w:pPr>
    <w:rPr>
      <w:rFonts w:ascii="Arial" w:hAnsi="Arial"/>
      <w:b w:val="0"/>
      <w:sz w:val="19"/>
    </w:rPr>
  </w:style>
  <w:style w:type="paragraph" w:customStyle="1" w:styleId="textacaixasenseblanc">
    <w:name w:val="text a caixa sense blanc"/>
    <w:basedOn w:val="Normal"/>
    <w:rsid w:val="00314277"/>
    <w:pPr>
      <w:widowControl w:val="0"/>
      <w:autoSpaceDE w:val="0"/>
      <w:autoSpaceDN w:val="0"/>
      <w:adjustRightInd w:val="0"/>
      <w:spacing w:line="232" w:lineRule="atLeast"/>
      <w:jc w:val="both"/>
      <w:textAlignment w:val="center"/>
    </w:pPr>
    <w:rPr>
      <w:rFonts w:ascii="TimesNewRomanPSMT" w:hAnsi="TimesNewRomanPSMT" w:cs="TimesNewRomanPSMT"/>
      <w:color w:val="000000"/>
      <w:sz w:val="21"/>
      <w:szCs w:val="21"/>
      <w:lang w:eastAsia="ca-ES"/>
    </w:rPr>
  </w:style>
  <w:style w:type="character" w:customStyle="1" w:styleId="estilocorreo17">
    <w:name w:val="estilocorreo17"/>
    <w:semiHidden/>
    <w:rsid w:val="00113FB7"/>
    <w:rPr>
      <w:rFonts w:ascii="Arial" w:hAnsi="Arial" w:cs="Arial" w:hint="default"/>
      <w:color w:val="auto"/>
      <w:sz w:val="20"/>
      <w:szCs w:val="20"/>
    </w:rPr>
  </w:style>
  <w:style w:type="character" w:customStyle="1" w:styleId="hps">
    <w:name w:val="hps"/>
    <w:basedOn w:val="Lletraperdefectedelpargraf"/>
    <w:rsid w:val="00806EA8"/>
  </w:style>
  <w:style w:type="character" w:customStyle="1" w:styleId="shorttext">
    <w:name w:val="short_text"/>
    <w:rsid w:val="008A2739"/>
  </w:style>
  <w:style w:type="character" w:customStyle="1" w:styleId="Ttol2Car">
    <w:name w:val="Títol 2 Car"/>
    <w:link w:val="Ttol2"/>
    <w:semiHidden/>
    <w:rsid w:val="003B33D8"/>
    <w:rPr>
      <w:rFonts w:ascii="Cambria" w:eastAsia="Times New Roman" w:hAnsi="Cambria" w:cs="Times New Roman"/>
      <w:b/>
      <w:bCs/>
      <w:i/>
      <w:iCs/>
      <w:sz w:val="28"/>
      <w:szCs w:val="28"/>
      <w:lang w:eastAsia="es-ES"/>
    </w:rPr>
  </w:style>
  <w:style w:type="paragraph" w:styleId="Pargrafdellista">
    <w:name w:val="List Paragraph"/>
    <w:basedOn w:val="Normal"/>
    <w:uiPriority w:val="34"/>
    <w:qFormat/>
    <w:rsid w:val="00780B20"/>
    <w:pPr>
      <w:ind w:left="708"/>
    </w:pPr>
  </w:style>
  <w:style w:type="paragraph" w:styleId="Textindependent">
    <w:name w:val="Body Text"/>
    <w:basedOn w:val="Normal"/>
    <w:link w:val="TextindependentCar"/>
    <w:rsid w:val="006A678D"/>
    <w:pPr>
      <w:spacing w:after="120"/>
    </w:pPr>
  </w:style>
  <w:style w:type="character" w:customStyle="1" w:styleId="TextindependentCar">
    <w:name w:val="Text independent Car"/>
    <w:link w:val="Textindependent"/>
    <w:rsid w:val="006A678D"/>
    <w:rPr>
      <w:lang w:eastAsia="es-ES"/>
    </w:rPr>
  </w:style>
  <w:style w:type="character" w:styleId="Refernciadecomentari">
    <w:name w:val="annotation reference"/>
    <w:rsid w:val="00D374F1"/>
    <w:rPr>
      <w:sz w:val="16"/>
      <w:szCs w:val="16"/>
    </w:rPr>
  </w:style>
  <w:style w:type="paragraph" w:styleId="Textdecomentari">
    <w:name w:val="annotation text"/>
    <w:basedOn w:val="Normal"/>
    <w:link w:val="TextdecomentariCar"/>
    <w:rsid w:val="00D374F1"/>
  </w:style>
  <w:style w:type="character" w:customStyle="1" w:styleId="TextdecomentariCar">
    <w:name w:val="Text de comentari Car"/>
    <w:link w:val="Textdecomentari"/>
    <w:rsid w:val="00D374F1"/>
    <w:rPr>
      <w:lang w:eastAsia="es-ES"/>
    </w:rPr>
  </w:style>
  <w:style w:type="paragraph" w:styleId="Temadelcomentari">
    <w:name w:val="annotation subject"/>
    <w:basedOn w:val="Textdecomentari"/>
    <w:next w:val="Textdecomentari"/>
    <w:link w:val="TemadelcomentariCar"/>
    <w:rsid w:val="00D374F1"/>
    <w:rPr>
      <w:b/>
      <w:bCs/>
    </w:rPr>
  </w:style>
  <w:style w:type="character" w:customStyle="1" w:styleId="TemadelcomentariCar">
    <w:name w:val="Tema del comentari Car"/>
    <w:link w:val="Temadelcomentari"/>
    <w:rsid w:val="00D374F1"/>
    <w:rPr>
      <w:b/>
      <w:bCs/>
      <w:lang w:eastAsia="es-ES"/>
    </w:rPr>
  </w:style>
  <w:style w:type="paragraph" w:styleId="Textdenotaapeudepgina">
    <w:name w:val="footnote text"/>
    <w:basedOn w:val="Normal"/>
    <w:link w:val="TextdenotaapeudepginaCar"/>
    <w:rsid w:val="008A3AEC"/>
  </w:style>
  <w:style w:type="character" w:customStyle="1" w:styleId="TextdenotaapeudepginaCar">
    <w:name w:val="Text de nota a peu de pàgina Car"/>
    <w:link w:val="Textdenotaapeudepgina"/>
    <w:rsid w:val="008A3AEC"/>
    <w:rPr>
      <w:lang w:eastAsia="es-ES"/>
    </w:rPr>
  </w:style>
  <w:style w:type="character" w:styleId="Refernciadenotaapeudepgina">
    <w:name w:val="footnote reference"/>
    <w:rsid w:val="008A3AEC"/>
    <w:rPr>
      <w:vertAlign w:val="superscript"/>
    </w:rPr>
  </w:style>
  <w:style w:type="character" w:styleId="Enlla">
    <w:name w:val="Hyperlink"/>
    <w:rsid w:val="008A3AEC"/>
    <w:rPr>
      <w:color w:val="0000FF"/>
      <w:u w:val="single"/>
    </w:rPr>
  </w:style>
  <w:style w:type="paragraph" w:customStyle="1" w:styleId="ATextnormal">
    <w:name w:val="A Text normal"/>
    <w:basedOn w:val="Normal"/>
    <w:rsid w:val="002052D1"/>
    <w:rPr>
      <w:rFonts w:eastAsia="Calibri" w:cs="Cambria"/>
      <w:sz w:val="24"/>
      <w:szCs w:val="24"/>
      <w:lang w:val="en-US" w:eastAsia="en-US"/>
    </w:rPr>
  </w:style>
  <w:style w:type="character" w:customStyle="1" w:styleId="longtext">
    <w:name w:val="long_text"/>
    <w:uiPriority w:val="99"/>
    <w:rsid w:val="002052D1"/>
  </w:style>
  <w:style w:type="table" w:styleId="Taulaambquadrcula">
    <w:name w:val="Table Grid"/>
    <w:basedOn w:val="Taulanormal"/>
    <w:rsid w:val="005D6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3423E3"/>
  </w:style>
  <w:style w:type="paragraph" w:styleId="Revisi">
    <w:name w:val="Revision"/>
    <w:hidden/>
    <w:uiPriority w:val="99"/>
    <w:semiHidden/>
    <w:rsid w:val="007B2C27"/>
    <w:rPr>
      <w:lang w:val="ca-ES"/>
    </w:rPr>
  </w:style>
  <w:style w:type="table" w:customStyle="1" w:styleId="Estilo1">
    <w:name w:val="Estilo1"/>
    <w:basedOn w:val="Taulanormal"/>
    <w:uiPriority w:val="99"/>
    <w:rsid w:val="009A6175"/>
    <w:tblPr/>
  </w:style>
  <w:style w:type="table" w:customStyle="1" w:styleId="Estilo2">
    <w:name w:val="Estilo2"/>
    <w:basedOn w:val="Taulanormal"/>
    <w:uiPriority w:val="99"/>
    <w:rsid w:val="009A6175"/>
    <w:tblPr/>
  </w:style>
  <w:style w:type="table" w:customStyle="1" w:styleId="Estilo3">
    <w:name w:val="Estilo3"/>
    <w:basedOn w:val="Taulanormal"/>
    <w:uiPriority w:val="99"/>
    <w:rsid w:val="009A6175"/>
    <w:tblPr/>
  </w:style>
  <w:style w:type="table" w:customStyle="1" w:styleId="Quadrculadelataulaclara1">
    <w:name w:val="Quadrícula de la taula clara1"/>
    <w:basedOn w:val="Taulanormal"/>
    <w:uiPriority w:val="40"/>
    <w:rsid w:val="006F04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Lletraperdefectedelpargraf"/>
    <w:rsid w:val="002D48D7"/>
  </w:style>
  <w:style w:type="character" w:customStyle="1" w:styleId="eop">
    <w:name w:val="eop"/>
    <w:basedOn w:val="Lletraperdefectedelpargraf"/>
    <w:rsid w:val="002D48D7"/>
  </w:style>
  <w:style w:type="paragraph" w:customStyle="1" w:styleId="paragraph">
    <w:name w:val="paragraph"/>
    <w:basedOn w:val="Normal"/>
    <w:rsid w:val="00810462"/>
    <w:pPr>
      <w:spacing w:before="100" w:beforeAutospacing="1" w:after="100" w:afterAutospacing="1"/>
    </w:pPr>
    <w:rPr>
      <w:sz w:val="24"/>
      <w:szCs w:val="24"/>
      <w:lang w:eastAsia="ja-JP"/>
    </w:rPr>
  </w:style>
  <w:style w:type="character" w:styleId="Textdelcontenidor">
    <w:name w:val="Placeholder Text"/>
    <w:basedOn w:val="Lletraperdefectedelpargraf"/>
    <w:uiPriority w:val="99"/>
    <w:semiHidden/>
    <w:rsid w:val="00320948"/>
    <w:rPr>
      <w:color w:val="666666"/>
    </w:rPr>
  </w:style>
  <w:style w:type="character" w:styleId="Refernciasubtil">
    <w:name w:val="Subtle Reference"/>
    <w:basedOn w:val="Lletraperdefectedelpargraf"/>
    <w:uiPriority w:val="31"/>
    <w:qFormat/>
    <w:rsid w:val="00270B29"/>
    <w:rPr>
      <w:smallCaps/>
      <w:color w:val="5A5A5A" w:themeColor="text1" w:themeTint="A5"/>
    </w:rPr>
  </w:style>
  <w:style w:type="table" w:customStyle="1" w:styleId="Taulasenzilla11">
    <w:name w:val="Taula senzilla 11"/>
    <w:basedOn w:val="Taulanormal"/>
    <w:uiPriority w:val="41"/>
    <w:rsid w:val="00270B29"/>
    <w:rPr>
      <w:lang w:val="ca-ES" w:eastAsia="ca-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agniadetextindependentCar">
    <w:name w:val="Sagnia de text independent Car"/>
    <w:aliases w:val="Sangría de t. independiente Car"/>
    <w:basedOn w:val="Lletraperdefectedelpargraf"/>
    <w:link w:val="Sagniadetextindependent"/>
    <w:rsid w:val="00270B29"/>
    <w:rPr>
      <w:rFonts w:ascii="Arial" w:hAnsi="Arial"/>
      <w:b/>
      <w:lang w:val="ca-ES"/>
    </w:rPr>
  </w:style>
  <w:style w:type="table" w:customStyle="1" w:styleId="Taulaambquadrcula1">
    <w:name w:val="Taula amb quadrícula1"/>
    <w:basedOn w:val="Taulanormal"/>
    <w:next w:val="Taulaambquadrcula"/>
    <w:rsid w:val="00E106D9"/>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lnia">
    <w:name w:val="line number"/>
    <w:basedOn w:val="Lletraperdefectedelpargraf"/>
    <w:rsid w:val="008E3AFA"/>
  </w:style>
  <w:style w:type="paragraph" w:customStyle="1" w:styleId="Default">
    <w:name w:val="Default"/>
    <w:rsid w:val="0010559B"/>
    <w:pPr>
      <w:autoSpaceDE w:val="0"/>
      <w:autoSpaceDN w:val="0"/>
      <w:adjustRightInd w:val="0"/>
    </w:pPr>
    <w:rPr>
      <w:rFonts w:ascii="Aptos" w:hAnsi="Aptos" w:cs="Aptos"/>
      <w:color w:val="000000"/>
      <w:sz w:val="24"/>
      <w:szCs w:val="24"/>
      <w:lang w:val="ca-ES"/>
    </w:rPr>
  </w:style>
  <w:style w:type="paragraph" w:styleId="NormalWeb">
    <w:name w:val="Normal (Web)"/>
    <w:basedOn w:val="Normal"/>
    <w:rsid w:val="00AB6C4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17076">
      <w:bodyDiv w:val="1"/>
      <w:marLeft w:val="0"/>
      <w:marRight w:val="0"/>
      <w:marTop w:val="0"/>
      <w:marBottom w:val="0"/>
      <w:divBdr>
        <w:top w:val="none" w:sz="0" w:space="0" w:color="auto"/>
        <w:left w:val="none" w:sz="0" w:space="0" w:color="auto"/>
        <w:bottom w:val="none" w:sz="0" w:space="0" w:color="auto"/>
        <w:right w:val="none" w:sz="0" w:space="0" w:color="auto"/>
      </w:divBdr>
    </w:div>
    <w:div w:id="519853138">
      <w:bodyDiv w:val="1"/>
      <w:marLeft w:val="0"/>
      <w:marRight w:val="0"/>
      <w:marTop w:val="0"/>
      <w:marBottom w:val="0"/>
      <w:divBdr>
        <w:top w:val="none" w:sz="0" w:space="0" w:color="auto"/>
        <w:left w:val="none" w:sz="0" w:space="0" w:color="auto"/>
        <w:bottom w:val="none" w:sz="0" w:space="0" w:color="auto"/>
        <w:right w:val="none" w:sz="0" w:space="0" w:color="auto"/>
      </w:divBdr>
    </w:div>
    <w:div w:id="953252555">
      <w:bodyDiv w:val="1"/>
      <w:marLeft w:val="0"/>
      <w:marRight w:val="0"/>
      <w:marTop w:val="0"/>
      <w:marBottom w:val="0"/>
      <w:divBdr>
        <w:top w:val="none" w:sz="0" w:space="0" w:color="auto"/>
        <w:left w:val="none" w:sz="0" w:space="0" w:color="auto"/>
        <w:bottom w:val="none" w:sz="0" w:space="0" w:color="auto"/>
        <w:right w:val="none" w:sz="0" w:space="0" w:color="auto"/>
      </w:divBdr>
      <w:divsChild>
        <w:div w:id="546914869">
          <w:marLeft w:val="0"/>
          <w:marRight w:val="0"/>
          <w:marTop w:val="0"/>
          <w:marBottom w:val="0"/>
          <w:divBdr>
            <w:top w:val="none" w:sz="0" w:space="0" w:color="auto"/>
            <w:left w:val="none" w:sz="0" w:space="0" w:color="auto"/>
            <w:bottom w:val="none" w:sz="0" w:space="0" w:color="auto"/>
            <w:right w:val="none" w:sz="0" w:space="0" w:color="auto"/>
          </w:divBdr>
        </w:div>
        <w:div w:id="1828593634">
          <w:marLeft w:val="0"/>
          <w:marRight w:val="0"/>
          <w:marTop w:val="0"/>
          <w:marBottom w:val="0"/>
          <w:divBdr>
            <w:top w:val="none" w:sz="0" w:space="0" w:color="auto"/>
            <w:left w:val="none" w:sz="0" w:space="0" w:color="auto"/>
            <w:bottom w:val="none" w:sz="0" w:space="0" w:color="auto"/>
            <w:right w:val="none" w:sz="0" w:space="0" w:color="auto"/>
          </w:divBdr>
        </w:div>
        <w:div w:id="2017152704">
          <w:marLeft w:val="0"/>
          <w:marRight w:val="0"/>
          <w:marTop w:val="0"/>
          <w:marBottom w:val="0"/>
          <w:divBdr>
            <w:top w:val="none" w:sz="0" w:space="0" w:color="auto"/>
            <w:left w:val="none" w:sz="0" w:space="0" w:color="auto"/>
            <w:bottom w:val="none" w:sz="0" w:space="0" w:color="auto"/>
            <w:right w:val="none" w:sz="0" w:space="0" w:color="auto"/>
          </w:divBdr>
        </w:div>
      </w:divsChild>
    </w:div>
    <w:div w:id="973368555">
      <w:bodyDiv w:val="1"/>
      <w:marLeft w:val="0"/>
      <w:marRight w:val="0"/>
      <w:marTop w:val="0"/>
      <w:marBottom w:val="0"/>
      <w:divBdr>
        <w:top w:val="none" w:sz="0" w:space="0" w:color="auto"/>
        <w:left w:val="none" w:sz="0" w:space="0" w:color="auto"/>
        <w:bottom w:val="none" w:sz="0" w:space="0" w:color="auto"/>
        <w:right w:val="none" w:sz="0" w:space="0" w:color="auto"/>
      </w:divBdr>
    </w:div>
    <w:div w:id="1317146477">
      <w:bodyDiv w:val="1"/>
      <w:marLeft w:val="0"/>
      <w:marRight w:val="0"/>
      <w:marTop w:val="0"/>
      <w:marBottom w:val="0"/>
      <w:divBdr>
        <w:top w:val="none" w:sz="0" w:space="0" w:color="auto"/>
        <w:left w:val="none" w:sz="0" w:space="0" w:color="auto"/>
        <w:bottom w:val="none" w:sz="0" w:space="0" w:color="auto"/>
        <w:right w:val="none" w:sz="0" w:space="0" w:color="auto"/>
      </w:divBdr>
    </w:div>
    <w:div w:id="1640383973">
      <w:bodyDiv w:val="1"/>
      <w:marLeft w:val="0"/>
      <w:marRight w:val="0"/>
      <w:marTop w:val="0"/>
      <w:marBottom w:val="0"/>
      <w:divBdr>
        <w:top w:val="none" w:sz="0" w:space="0" w:color="auto"/>
        <w:left w:val="none" w:sz="0" w:space="0" w:color="auto"/>
        <w:bottom w:val="none" w:sz="0" w:space="0" w:color="auto"/>
        <w:right w:val="none" w:sz="0" w:space="0" w:color="auto"/>
      </w:divBdr>
    </w:div>
    <w:div w:id="1664159583">
      <w:bodyDiv w:val="1"/>
      <w:marLeft w:val="0"/>
      <w:marRight w:val="0"/>
      <w:marTop w:val="0"/>
      <w:marBottom w:val="0"/>
      <w:divBdr>
        <w:top w:val="none" w:sz="0" w:space="0" w:color="auto"/>
        <w:left w:val="none" w:sz="0" w:space="0" w:color="auto"/>
        <w:bottom w:val="none" w:sz="0" w:space="0" w:color="auto"/>
        <w:right w:val="none" w:sz="0" w:space="0" w:color="auto"/>
      </w:divBdr>
      <w:divsChild>
        <w:div w:id="1318344539">
          <w:marLeft w:val="0"/>
          <w:marRight w:val="0"/>
          <w:marTop w:val="0"/>
          <w:marBottom w:val="0"/>
          <w:divBdr>
            <w:top w:val="none" w:sz="0" w:space="0" w:color="auto"/>
            <w:left w:val="none" w:sz="0" w:space="0" w:color="auto"/>
            <w:bottom w:val="none" w:sz="0" w:space="0" w:color="auto"/>
            <w:right w:val="none" w:sz="0" w:space="0" w:color="auto"/>
          </w:divBdr>
          <w:divsChild>
            <w:div w:id="400636150">
              <w:marLeft w:val="0"/>
              <w:marRight w:val="0"/>
              <w:marTop w:val="0"/>
              <w:marBottom w:val="0"/>
              <w:divBdr>
                <w:top w:val="none" w:sz="0" w:space="0" w:color="auto"/>
                <w:left w:val="none" w:sz="0" w:space="0" w:color="auto"/>
                <w:bottom w:val="none" w:sz="0" w:space="0" w:color="auto"/>
                <w:right w:val="none" w:sz="0" w:space="0" w:color="auto"/>
              </w:divBdr>
              <w:divsChild>
                <w:div w:id="1468859923">
                  <w:marLeft w:val="0"/>
                  <w:marRight w:val="0"/>
                  <w:marTop w:val="0"/>
                  <w:marBottom w:val="0"/>
                  <w:divBdr>
                    <w:top w:val="none" w:sz="0" w:space="0" w:color="auto"/>
                    <w:left w:val="none" w:sz="0" w:space="0" w:color="auto"/>
                    <w:bottom w:val="none" w:sz="0" w:space="0" w:color="auto"/>
                    <w:right w:val="none" w:sz="0" w:space="0" w:color="auto"/>
                  </w:divBdr>
                  <w:divsChild>
                    <w:div w:id="540090382">
                      <w:marLeft w:val="0"/>
                      <w:marRight w:val="0"/>
                      <w:marTop w:val="0"/>
                      <w:marBottom w:val="0"/>
                      <w:divBdr>
                        <w:top w:val="none" w:sz="0" w:space="0" w:color="auto"/>
                        <w:left w:val="none" w:sz="0" w:space="0" w:color="auto"/>
                        <w:bottom w:val="none" w:sz="0" w:space="0" w:color="auto"/>
                        <w:right w:val="none" w:sz="0" w:space="0" w:color="auto"/>
                      </w:divBdr>
                      <w:divsChild>
                        <w:div w:id="657537422">
                          <w:marLeft w:val="0"/>
                          <w:marRight w:val="0"/>
                          <w:marTop w:val="0"/>
                          <w:marBottom w:val="0"/>
                          <w:divBdr>
                            <w:top w:val="none" w:sz="0" w:space="0" w:color="auto"/>
                            <w:left w:val="none" w:sz="0" w:space="0" w:color="auto"/>
                            <w:bottom w:val="none" w:sz="0" w:space="0" w:color="auto"/>
                            <w:right w:val="none" w:sz="0" w:space="0" w:color="auto"/>
                          </w:divBdr>
                          <w:divsChild>
                            <w:div w:id="9626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581973">
          <w:marLeft w:val="0"/>
          <w:marRight w:val="0"/>
          <w:marTop w:val="0"/>
          <w:marBottom w:val="0"/>
          <w:divBdr>
            <w:top w:val="none" w:sz="0" w:space="0" w:color="auto"/>
            <w:left w:val="none" w:sz="0" w:space="0" w:color="auto"/>
            <w:bottom w:val="none" w:sz="0" w:space="0" w:color="auto"/>
            <w:right w:val="none" w:sz="0" w:space="0" w:color="auto"/>
          </w:divBdr>
        </w:div>
      </w:divsChild>
    </w:div>
    <w:div w:id="1785345576">
      <w:bodyDiv w:val="1"/>
      <w:marLeft w:val="0"/>
      <w:marRight w:val="0"/>
      <w:marTop w:val="0"/>
      <w:marBottom w:val="0"/>
      <w:divBdr>
        <w:top w:val="none" w:sz="0" w:space="0" w:color="auto"/>
        <w:left w:val="none" w:sz="0" w:space="0" w:color="auto"/>
        <w:bottom w:val="none" w:sz="0" w:space="0" w:color="auto"/>
        <w:right w:val="none" w:sz="0" w:space="0" w:color="auto"/>
      </w:divBdr>
    </w:div>
    <w:div w:id="191438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S:\DURSIVL28\PLANTILL\agaur\agaur_diue_adre&#231;a.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8F6F58927C409CA622187BEFD23801"/>
        <w:category>
          <w:name w:val="General"/>
          <w:gallery w:val="placeholder"/>
        </w:category>
        <w:types>
          <w:type w:val="bbPlcHdr"/>
        </w:types>
        <w:behaviors>
          <w:behavior w:val="content"/>
        </w:behaviors>
        <w:guid w:val="{A558DE0F-14F3-4B42-8EDD-96F054356FA6}"/>
      </w:docPartPr>
      <w:docPartBody>
        <w:p w:rsidR="008767A6" w:rsidRDefault="008C2A4B" w:rsidP="008C2A4B">
          <w:pPr>
            <w:pStyle w:val="DA8F6F58927C409CA622187BEFD238018"/>
          </w:pPr>
          <w:r w:rsidRPr="00D60062">
            <w:rPr>
              <w:rStyle w:val="Textdelcontenidor"/>
            </w:rPr>
            <w:t>Feu clic o toqueu aquí per escriure text.</w:t>
          </w:r>
        </w:p>
      </w:docPartBody>
    </w:docPart>
    <w:docPart>
      <w:docPartPr>
        <w:name w:val="19DB0967A8E64FE68B673F4B5267BC8E"/>
        <w:category>
          <w:name w:val="General"/>
          <w:gallery w:val="placeholder"/>
        </w:category>
        <w:types>
          <w:type w:val="bbPlcHdr"/>
        </w:types>
        <w:behaviors>
          <w:behavior w:val="content"/>
        </w:behaviors>
        <w:guid w:val="{89DA0AEE-260A-442B-8E69-7749CE166C69}"/>
      </w:docPartPr>
      <w:docPartBody>
        <w:p w:rsidR="008767A6" w:rsidRDefault="008C2A4B" w:rsidP="008C2A4B">
          <w:pPr>
            <w:pStyle w:val="19DB0967A8E64FE68B673F4B5267BC8E7"/>
          </w:pPr>
          <w:r w:rsidRPr="00D60062">
            <w:rPr>
              <w:rStyle w:val="Textdelcontenidor"/>
            </w:rPr>
            <w:t>Feu clic o toqueu aquí per escriure text.</w:t>
          </w:r>
        </w:p>
      </w:docPartBody>
    </w:docPart>
    <w:docPart>
      <w:docPartPr>
        <w:name w:val="4F72AE1E556943E3BD34A5D456EFDDB7"/>
        <w:category>
          <w:name w:val="General"/>
          <w:gallery w:val="placeholder"/>
        </w:category>
        <w:types>
          <w:type w:val="bbPlcHdr"/>
        </w:types>
        <w:behaviors>
          <w:behavior w:val="content"/>
        </w:behaviors>
        <w:guid w:val="{FD72B789-F083-49C7-8A15-CB753E7A888F}"/>
      </w:docPartPr>
      <w:docPartBody>
        <w:p w:rsidR="008767A6" w:rsidRDefault="008C2A4B" w:rsidP="008C2A4B">
          <w:pPr>
            <w:pStyle w:val="4F72AE1E556943E3BD34A5D456EFDDB77"/>
          </w:pPr>
          <w:r w:rsidRPr="00D60062">
            <w:rPr>
              <w:rStyle w:val="Textdelcontenidor"/>
            </w:rPr>
            <w:t>Feu clic o toqueu aquí per escriure text.</w:t>
          </w:r>
        </w:p>
      </w:docPartBody>
    </w:docPart>
    <w:docPart>
      <w:docPartPr>
        <w:name w:val="8F26D10EE241468CBA2890AF4594A5A5"/>
        <w:category>
          <w:name w:val="General"/>
          <w:gallery w:val="placeholder"/>
        </w:category>
        <w:types>
          <w:type w:val="bbPlcHdr"/>
        </w:types>
        <w:behaviors>
          <w:behavior w:val="content"/>
        </w:behaviors>
        <w:guid w:val="{C8A6FF81-16A3-4260-B1B7-25273FEAF31F}"/>
      </w:docPartPr>
      <w:docPartBody>
        <w:p w:rsidR="008767A6" w:rsidRDefault="008C2A4B" w:rsidP="008C2A4B">
          <w:pPr>
            <w:pStyle w:val="8F26D10EE241468CBA2890AF4594A5A57"/>
          </w:pPr>
          <w:r w:rsidRPr="00D60062">
            <w:rPr>
              <w:rStyle w:val="Textdelcontenidor"/>
            </w:rPr>
            <w:t>Feu clic o toqueu aquí per escriure text.</w:t>
          </w:r>
        </w:p>
      </w:docPartBody>
    </w:docPart>
    <w:docPart>
      <w:docPartPr>
        <w:name w:val="AF57EA8BDA004D85BDCCEFBA8BEBE1F7"/>
        <w:category>
          <w:name w:val="General"/>
          <w:gallery w:val="placeholder"/>
        </w:category>
        <w:types>
          <w:type w:val="bbPlcHdr"/>
        </w:types>
        <w:behaviors>
          <w:behavior w:val="content"/>
        </w:behaviors>
        <w:guid w:val="{C3E7F161-FDC6-4CEB-BCD1-E49EF1324A9A}"/>
      </w:docPartPr>
      <w:docPartBody>
        <w:p w:rsidR="008767A6" w:rsidRDefault="008C2A4B" w:rsidP="008C2A4B">
          <w:pPr>
            <w:pStyle w:val="AF57EA8BDA004D85BDCCEFBA8BEBE1F77"/>
          </w:pPr>
          <w:r w:rsidRPr="00D60062">
            <w:rPr>
              <w:rStyle w:val="Textdelcontenidor"/>
            </w:rPr>
            <w:t>Feu clic o toqueu aquí per escriure text.</w:t>
          </w:r>
        </w:p>
      </w:docPartBody>
    </w:docPart>
    <w:docPart>
      <w:docPartPr>
        <w:name w:val="B4A476F6A8A940C896D7A0D3B583EC48"/>
        <w:category>
          <w:name w:val="General"/>
          <w:gallery w:val="placeholder"/>
        </w:category>
        <w:types>
          <w:type w:val="bbPlcHdr"/>
        </w:types>
        <w:behaviors>
          <w:behavior w:val="content"/>
        </w:behaviors>
        <w:guid w:val="{4354497C-3950-43EE-B4A0-20A0D55779A3}"/>
      </w:docPartPr>
      <w:docPartBody>
        <w:p w:rsidR="008767A6" w:rsidRDefault="008C2A4B" w:rsidP="008C2A4B">
          <w:pPr>
            <w:pStyle w:val="B4A476F6A8A940C896D7A0D3B583EC487"/>
          </w:pPr>
          <w:r w:rsidRPr="00213D12">
            <w:rPr>
              <w:rStyle w:val="Textdelcontenidor"/>
              <w:b/>
              <w:bCs/>
              <w:iCs/>
            </w:rPr>
            <w:t>Feu clic o toqueu aquí per escriure text.</w:t>
          </w:r>
        </w:p>
      </w:docPartBody>
    </w:docPart>
    <w:docPart>
      <w:docPartPr>
        <w:name w:val="01FFDA94DB6D465381817494BACD69F7"/>
        <w:category>
          <w:name w:val="General"/>
          <w:gallery w:val="placeholder"/>
        </w:category>
        <w:types>
          <w:type w:val="bbPlcHdr"/>
        </w:types>
        <w:behaviors>
          <w:behavior w:val="content"/>
        </w:behaviors>
        <w:guid w:val="{4A21C076-27D7-458F-A700-B8BEF383EB42}"/>
      </w:docPartPr>
      <w:docPartBody>
        <w:p w:rsidR="008767A6" w:rsidRDefault="008C2A4B" w:rsidP="008C2A4B">
          <w:pPr>
            <w:pStyle w:val="01FFDA94DB6D465381817494BACD69F77"/>
          </w:pPr>
          <w:r w:rsidRPr="00D60062">
            <w:rPr>
              <w:rStyle w:val="Textdelcontenidor"/>
            </w:rPr>
            <w:t>Feu clic o toqueu aquí per escriure text.</w:t>
          </w:r>
        </w:p>
      </w:docPartBody>
    </w:docPart>
    <w:docPart>
      <w:docPartPr>
        <w:name w:val="E1DF2DD351464C0E9864D7B353749026"/>
        <w:category>
          <w:name w:val="General"/>
          <w:gallery w:val="placeholder"/>
        </w:category>
        <w:types>
          <w:type w:val="bbPlcHdr"/>
        </w:types>
        <w:behaviors>
          <w:behavior w:val="content"/>
        </w:behaviors>
        <w:guid w:val="{DCD9C9C2-22C4-4840-A24F-AE2EAA4CB327}"/>
      </w:docPartPr>
      <w:docPartBody>
        <w:p w:rsidR="008767A6" w:rsidRDefault="008C2A4B" w:rsidP="008C2A4B">
          <w:pPr>
            <w:pStyle w:val="E1DF2DD351464C0E9864D7B3537490267"/>
          </w:pPr>
          <w:r w:rsidRPr="00D60062">
            <w:rPr>
              <w:rStyle w:val="Textdelcontenidor"/>
            </w:rPr>
            <w:t>Feu clic o toqueu aquí per escriure text.</w:t>
          </w:r>
        </w:p>
      </w:docPartBody>
    </w:docPart>
    <w:docPart>
      <w:docPartPr>
        <w:name w:val="04A952BB81E6434F942C15EC94DCA2E0"/>
        <w:category>
          <w:name w:val="General"/>
          <w:gallery w:val="placeholder"/>
        </w:category>
        <w:types>
          <w:type w:val="bbPlcHdr"/>
        </w:types>
        <w:behaviors>
          <w:behavior w:val="content"/>
        </w:behaviors>
        <w:guid w:val="{CE61139E-EBAC-49F0-883D-3D7C342C0257}"/>
      </w:docPartPr>
      <w:docPartBody>
        <w:p w:rsidR="008767A6" w:rsidRDefault="008C2A4B" w:rsidP="008C2A4B">
          <w:pPr>
            <w:pStyle w:val="04A952BB81E6434F942C15EC94DCA2E07"/>
          </w:pPr>
          <w:r w:rsidRPr="00D60062">
            <w:rPr>
              <w:rStyle w:val="Textdelcontenidor"/>
            </w:rPr>
            <w:t>Feu clic o toqueu aquí per escriure text.</w:t>
          </w:r>
        </w:p>
      </w:docPartBody>
    </w:docPart>
    <w:docPart>
      <w:docPartPr>
        <w:name w:val="C4645C4D1CB94EE09654AEBD7AA28757"/>
        <w:category>
          <w:name w:val="General"/>
          <w:gallery w:val="placeholder"/>
        </w:category>
        <w:types>
          <w:type w:val="bbPlcHdr"/>
        </w:types>
        <w:behaviors>
          <w:behavior w:val="content"/>
        </w:behaviors>
        <w:guid w:val="{CAD4D5F8-4D7F-4857-9F73-BE93A6BDD590}"/>
      </w:docPartPr>
      <w:docPartBody>
        <w:p w:rsidR="008767A6" w:rsidRDefault="008C2A4B" w:rsidP="008C2A4B">
          <w:pPr>
            <w:pStyle w:val="C4645C4D1CB94EE09654AEBD7AA287577"/>
          </w:pPr>
          <w:r w:rsidRPr="00D60062">
            <w:rPr>
              <w:rStyle w:val="Textdelcontenidor"/>
            </w:rPr>
            <w:t>Feu clic o toqueu aquí per escriure text.</w:t>
          </w:r>
        </w:p>
      </w:docPartBody>
    </w:docPart>
    <w:docPart>
      <w:docPartPr>
        <w:name w:val="498E5252618C44BF96A25563B3D13182"/>
        <w:category>
          <w:name w:val="General"/>
          <w:gallery w:val="placeholder"/>
        </w:category>
        <w:types>
          <w:type w:val="bbPlcHdr"/>
        </w:types>
        <w:behaviors>
          <w:behavior w:val="content"/>
        </w:behaviors>
        <w:guid w:val="{40684C63-EBB2-4B0E-905F-59C169A2B4D0}"/>
      </w:docPartPr>
      <w:docPartBody>
        <w:p w:rsidR="008767A6" w:rsidRDefault="008C2A4B" w:rsidP="008C2A4B">
          <w:pPr>
            <w:pStyle w:val="498E5252618C44BF96A25563B3D131827"/>
          </w:pPr>
          <w:r w:rsidRPr="00D60062">
            <w:rPr>
              <w:rStyle w:val="Textdelcontenidor"/>
            </w:rPr>
            <w:t>Feu clic o toqueu aquí per escriure text.</w:t>
          </w:r>
        </w:p>
      </w:docPartBody>
    </w:docPart>
    <w:docPart>
      <w:docPartPr>
        <w:name w:val="EAD40BB1CCC24F40A7262C4005134FE2"/>
        <w:category>
          <w:name w:val="General"/>
          <w:gallery w:val="placeholder"/>
        </w:category>
        <w:types>
          <w:type w:val="bbPlcHdr"/>
        </w:types>
        <w:behaviors>
          <w:behavior w:val="content"/>
        </w:behaviors>
        <w:guid w:val="{7C4BD808-60A3-4E78-B99A-54A15AE83BF5}"/>
      </w:docPartPr>
      <w:docPartBody>
        <w:p w:rsidR="008767A6" w:rsidRDefault="008C2A4B" w:rsidP="008C2A4B">
          <w:pPr>
            <w:pStyle w:val="EAD40BB1CCC24F40A7262C4005134FE27"/>
          </w:pPr>
          <w:r w:rsidRPr="00D60062">
            <w:rPr>
              <w:rStyle w:val="Textdelcontenidor"/>
            </w:rPr>
            <w:t>Feu clic o toqueu aquí per escriure text.</w:t>
          </w:r>
        </w:p>
      </w:docPartBody>
    </w:docPart>
    <w:docPart>
      <w:docPartPr>
        <w:name w:val="CE5F021AC91E419784ACDDFBA6D14E65"/>
        <w:category>
          <w:name w:val="General"/>
          <w:gallery w:val="placeholder"/>
        </w:category>
        <w:types>
          <w:type w:val="bbPlcHdr"/>
        </w:types>
        <w:behaviors>
          <w:behavior w:val="content"/>
        </w:behaviors>
        <w:guid w:val="{B472A903-26F0-4DDF-9768-8985154588E9}"/>
      </w:docPartPr>
      <w:docPartBody>
        <w:p w:rsidR="008767A6" w:rsidRDefault="008C2A4B" w:rsidP="008C2A4B">
          <w:pPr>
            <w:pStyle w:val="CE5F021AC91E419784ACDDFBA6D14E657"/>
          </w:pPr>
          <w:r w:rsidRPr="00D60062">
            <w:rPr>
              <w:rStyle w:val="Textdelcontenidor"/>
            </w:rPr>
            <w:t>Feu clic o toqueu aquí per escriure text.</w:t>
          </w:r>
        </w:p>
      </w:docPartBody>
    </w:docPart>
    <w:docPart>
      <w:docPartPr>
        <w:name w:val="C4AADF6AF6EB43DDB979B9E291BF98DC"/>
        <w:category>
          <w:name w:val="General"/>
          <w:gallery w:val="placeholder"/>
        </w:category>
        <w:types>
          <w:type w:val="bbPlcHdr"/>
        </w:types>
        <w:behaviors>
          <w:behavior w:val="content"/>
        </w:behaviors>
        <w:guid w:val="{49C9EF1B-1C01-4C3A-AA69-BEC1D6BFC426}"/>
      </w:docPartPr>
      <w:docPartBody>
        <w:p w:rsidR="008767A6" w:rsidRDefault="008C2A4B" w:rsidP="008C2A4B">
          <w:pPr>
            <w:pStyle w:val="C4AADF6AF6EB43DDB979B9E291BF98DC7"/>
          </w:pPr>
          <w:r w:rsidRPr="00D60062">
            <w:rPr>
              <w:rStyle w:val="Textdelcontenidor"/>
            </w:rPr>
            <w:t>Feu clic o toqueu aquí per escriure text.</w:t>
          </w:r>
        </w:p>
      </w:docPartBody>
    </w:docPart>
    <w:docPart>
      <w:docPartPr>
        <w:name w:val="800A6F8CC5BA452FA9738837FE34148C"/>
        <w:category>
          <w:name w:val="General"/>
          <w:gallery w:val="placeholder"/>
        </w:category>
        <w:types>
          <w:type w:val="bbPlcHdr"/>
        </w:types>
        <w:behaviors>
          <w:behavior w:val="content"/>
        </w:behaviors>
        <w:guid w:val="{B6FD0ECB-9534-47DA-AF77-D5EE5B8C543D}"/>
      </w:docPartPr>
      <w:docPartBody>
        <w:p w:rsidR="008767A6" w:rsidRDefault="008C2A4B" w:rsidP="008C2A4B">
          <w:pPr>
            <w:pStyle w:val="800A6F8CC5BA452FA9738837FE34148C7"/>
          </w:pPr>
          <w:r w:rsidRPr="00D60062">
            <w:rPr>
              <w:rStyle w:val="Textdelcontenidor"/>
            </w:rPr>
            <w:t>Feu clic o toqueu aquí per escriure text.</w:t>
          </w:r>
        </w:p>
      </w:docPartBody>
    </w:docPart>
    <w:docPart>
      <w:docPartPr>
        <w:name w:val="6B9A8C12F33842BB84C0DB190A62C460"/>
        <w:category>
          <w:name w:val="General"/>
          <w:gallery w:val="placeholder"/>
        </w:category>
        <w:types>
          <w:type w:val="bbPlcHdr"/>
        </w:types>
        <w:behaviors>
          <w:behavior w:val="content"/>
        </w:behaviors>
        <w:guid w:val="{1C65D16A-A82A-43B0-B187-4944F7B7501F}"/>
      </w:docPartPr>
      <w:docPartBody>
        <w:p w:rsidR="008767A6" w:rsidRDefault="008C2A4B" w:rsidP="008C2A4B">
          <w:pPr>
            <w:pStyle w:val="6B9A8C12F33842BB84C0DB190A62C4607"/>
          </w:pPr>
          <w:r w:rsidRPr="00D60062">
            <w:rPr>
              <w:rStyle w:val="Textdelcontenidor"/>
            </w:rPr>
            <w:t>Feu clic o toqueu aquí per escriure text.</w:t>
          </w:r>
        </w:p>
      </w:docPartBody>
    </w:docPart>
    <w:docPart>
      <w:docPartPr>
        <w:name w:val="0698729D84524476900BB6FDC3DB9229"/>
        <w:category>
          <w:name w:val="General"/>
          <w:gallery w:val="placeholder"/>
        </w:category>
        <w:types>
          <w:type w:val="bbPlcHdr"/>
        </w:types>
        <w:behaviors>
          <w:behavior w:val="content"/>
        </w:behaviors>
        <w:guid w:val="{4FEE3456-2A7C-4CC9-9C7F-2091DB1AE2F5}"/>
      </w:docPartPr>
      <w:docPartBody>
        <w:p w:rsidR="008767A6" w:rsidRDefault="008C2A4B" w:rsidP="008C2A4B">
          <w:pPr>
            <w:pStyle w:val="0698729D84524476900BB6FDC3DB92297"/>
          </w:pPr>
          <w:r w:rsidRPr="00D60062">
            <w:rPr>
              <w:rStyle w:val="Textdelcontenidor"/>
            </w:rPr>
            <w:t>Feu clic o toqueu aquí per escriure text.</w:t>
          </w:r>
        </w:p>
      </w:docPartBody>
    </w:docPart>
    <w:docPart>
      <w:docPartPr>
        <w:name w:val="BA619174D8364F349E48221D8677F167"/>
        <w:category>
          <w:name w:val="General"/>
          <w:gallery w:val="placeholder"/>
        </w:category>
        <w:types>
          <w:type w:val="bbPlcHdr"/>
        </w:types>
        <w:behaviors>
          <w:behavior w:val="content"/>
        </w:behaviors>
        <w:guid w:val="{DAE81E63-880A-4454-B660-05A746A9CA52}"/>
      </w:docPartPr>
      <w:docPartBody>
        <w:p w:rsidR="008767A6" w:rsidRDefault="008C2A4B" w:rsidP="008C2A4B">
          <w:pPr>
            <w:pStyle w:val="BA619174D8364F349E48221D8677F1677"/>
          </w:pPr>
          <w:r w:rsidRPr="00D60062">
            <w:rPr>
              <w:rStyle w:val="Textdelcontenidor"/>
            </w:rPr>
            <w:t>Feu clic o toqueu aquí per escriure text.</w:t>
          </w:r>
        </w:p>
      </w:docPartBody>
    </w:docPart>
    <w:docPart>
      <w:docPartPr>
        <w:name w:val="FFF7C902A8BF487B8B9F847F1E7CE913"/>
        <w:category>
          <w:name w:val="General"/>
          <w:gallery w:val="placeholder"/>
        </w:category>
        <w:types>
          <w:type w:val="bbPlcHdr"/>
        </w:types>
        <w:behaviors>
          <w:behavior w:val="content"/>
        </w:behaviors>
        <w:guid w:val="{A1A6AA7B-CFB6-4487-8866-968FC951D762}"/>
      </w:docPartPr>
      <w:docPartBody>
        <w:p w:rsidR="008767A6" w:rsidRDefault="008C2A4B" w:rsidP="008C2A4B">
          <w:pPr>
            <w:pStyle w:val="FFF7C902A8BF487B8B9F847F1E7CE9137"/>
          </w:pPr>
          <w:r w:rsidRPr="00D60062">
            <w:rPr>
              <w:rStyle w:val="Textdelcontenidor"/>
            </w:rPr>
            <w:t>Feu clic o toqueu aquí per escriure text.</w:t>
          </w:r>
        </w:p>
      </w:docPartBody>
    </w:docPart>
    <w:docPart>
      <w:docPartPr>
        <w:name w:val="4F00930948B44F29A1767E877375469A"/>
        <w:category>
          <w:name w:val="General"/>
          <w:gallery w:val="placeholder"/>
        </w:category>
        <w:types>
          <w:type w:val="bbPlcHdr"/>
        </w:types>
        <w:behaviors>
          <w:behavior w:val="content"/>
        </w:behaviors>
        <w:guid w:val="{8A596E2C-87F9-4129-886F-7250DA757679}"/>
      </w:docPartPr>
      <w:docPartBody>
        <w:p w:rsidR="008767A6" w:rsidRDefault="008C2A4B" w:rsidP="008C2A4B">
          <w:pPr>
            <w:pStyle w:val="4F00930948B44F29A1767E877375469A7"/>
          </w:pPr>
          <w:r w:rsidRPr="00D60062">
            <w:rPr>
              <w:rStyle w:val="Textdelcontenidor"/>
            </w:rPr>
            <w:t>Feu clic o toqueu aquí per escriure text.</w:t>
          </w:r>
        </w:p>
      </w:docPartBody>
    </w:docPart>
    <w:docPart>
      <w:docPartPr>
        <w:name w:val="442E148FFBDA47F8AAAB62A3222E8910"/>
        <w:category>
          <w:name w:val="General"/>
          <w:gallery w:val="placeholder"/>
        </w:category>
        <w:types>
          <w:type w:val="bbPlcHdr"/>
        </w:types>
        <w:behaviors>
          <w:behavior w:val="content"/>
        </w:behaviors>
        <w:guid w:val="{07071910-7DC1-4F8E-B5A6-B19EF81658B2}"/>
      </w:docPartPr>
      <w:docPartBody>
        <w:p w:rsidR="008767A6" w:rsidRDefault="008C2A4B" w:rsidP="008C2A4B">
          <w:pPr>
            <w:pStyle w:val="442E148FFBDA47F8AAAB62A3222E89107"/>
          </w:pPr>
          <w:r w:rsidRPr="00D60062">
            <w:rPr>
              <w:rStyle w:val="Textdelcontenidor"/>
            </w:rPr>
            <w:t>Feu clic o toqueu aquí per escriure text.</w:t>
          </w:r>
        </w:p>
      </w:docPartBody>
    </w:docPart>
    <w:docPart>
      <w:docPartPr>
        <w:name w:val="2EBEAE5D29AD4D849C7404A480C2FD92"/>
        <w:category>
          <w:name w:val="General"/>
          <w:gallery w:val="placeholder"/>
        </w:category>
        <w:types>
          <w:type w:val="bbPlcHdr"/>
        </w:types>
        <w:behaviors>
          <w:behavior w:val="content"/>
        </w:behaviors>
        <w:guid w:val="{41081300-EFFC-46CC-89DD-C936570667F5}"/>
      </w:docPartPr>
      <w:docPartBody>
        <w:p w:rsidR="008767A6" w:rsidRDefault="008C2A4B" w:rsidP="008C2A4B">
          <w:pPr>
            <w:pStyle w:val="2EBEAE5D29AD4D849C7404A480C2FD925"/>
          </w:pPr>
          <w:r w:rsidRPr="00D60062">
            <w:rPr>
              <w:rStyle w:val="Textdelcontenidor"/>
            </w:rPr>
            <w:t>Feu clic o toqueu aquí per escriure text.</w:t>
          </w:r>
        </w:p>
      </w:docPartBody>
    </w:docPart>
    <w:docPart>
      <w:docPartPr>
        <w:name w:val="5C98AECD669A49DBA4B7AB959D14DC4F"/>
        <w:category>
          <w:name w:val="General"/>
          <w:gallery w:val="placeholder"/>
        </w:category>
        <w:types>
          <w:type w:val="bbPlcHdr"/>
        </w:types>
        <w:behaviors>
          <w:behavior w:val="content"/>
        </w:behaviors>
        <w:guid w:val="{BA102CAF-D60F-43B2-8760-FD01F0E97CEE}"/>
      </w:docPartPr>
      <w:docPartBody>
        <w:p w:rsidR="008767A6" w:rsidRDefault="008C2A4B" w:rsidP="008C2A4B">
          <w:pPr>
            <w:pStyle w:val="5C98AECD669A49DBA4B7AB959D14DC4F5"/>
          </w:pPr>
          <w:r w:rsidRPr="00D60062">
            <w:rPr>
              <w:rStyle w:val="Textdelcontenidor"/>
            </w:rPr>
            <w:t>Feu clic o toqueu aquí per escriure text.</w:t>
          </w:r>
        </w:p>
      </w:docPartBody>
    </w:docPart>
    <w:docPart>
      <w:docPartPr>
        <w:name w:val="4D4D433F706C4D1F871CB78ADE21ECC0"/>
        <w:category>
          <w:name w:val="General"/>
          <w:gallery w:val="placeholder"/>
        </w:category>
        <w:types>
          <w:type w:val="bbPlcHdr"/>
        </w:types>
        <w:behaviors>
          <w:behavior w:val="content"/>
        </w:behaviors>
        <w:guid w:val="{3B487DD1-D5C4-4C83-BCAA-273FE7F99069}"/>
      </w:docPartPr>
      <w:docPartBody>
        <w:p w:rsidR="008767A6" w:rsidRDefault="008C2A4B" w:rsidP="008C2A4B">
          <w:pPr>
            <w:pStyle w:val="4D4D433F706C4D1F871CB78ADE21ECC05"/>
          </w:pPr>
          <w:r w:rsidRPr="00D60062">
            <w:rPr>
              <w:rStyle w:val="Textdelcontenidor"/>
            </w:rPr>
            <w:t>Feu clic o toqueu aquí per escriure text.</w:t>
          </w:r>
        </w:p>
      </w:docPartBody>
    </w:docPart>
    <w:docPart>
      <w:docPartPr>
        <w:name w:val="65829634F66C4EB891DEADDF61FA00BE"/>
        <w:category>
          <w:name w:val="General"/>
          <w:gallery w:val="placeholder"/>
        </w:category>
        <w:types>
          <w:type w:val="bbPlcHdr"/>
        </w:types>
        <w:behaviors>
          <w:behavior w:val="content"/>
        </w:behaviors>
        <w:guid w:val="{781BA7B2-6086-4E58-8508-BBBF2A61A349}"/>
      </w:docPartPr>
      <w:docPartBody>
        <w:p w:rsidR="008767A6" w:rsidRDefault="008C2A4B" w:rsidP="008C2A4B">
          <w:pPr>
            <w:pStyle w:val="65829634F66C4EB891DEADDF61FA00BE5"/>
          </w:pPr>
          <w:r w:rsidRPr="00D60062">
            <w:rPr>
              <w:rStyle w:val="Textdelcontenidor"/>
            </w:rPr>
            <w:t>Feu clic o toqueu aquí per escriure text.</w:t>
          </w:r>
        </w:p>
      </w:docPartBody>
    </w:docPart>
    <w:docPart>
      <w:docPartPr>
        <w:name w:val="026A1C00562B4C22A737A369E256AD7F"/>
        <w:category>
          <w:name w:val="General"/>
          <w:gallery w:val="placeholder"/>
        </w:category>
        <w:types>
          <w:type w:val="bbPlcHdr"/>
        </w:types>
        <w:behaviors>
          <w:behavior w:val="content"/>
        </w:behaviors>
        <w:guid w:val="{F0A22214-F081-4A87-90CC-AB7DCA30D89C}"/>
      </w:docPartPr>
      <w:docPartBody>
        <w:p w:rsidR="008767A6" w:rsidRDefault="008C2A4B" w:rsidP="008C2A4B">
          <w:pPr>
            <w:pStyle w:val="026A1C00562B4C22A737A369E256AD7F5"/>
          </w:pPr>
          <w:r w:rsidRPr="00D60062">
            <w:rPr>
              <w:rStyle w:val="Textdelcontenidor"/>
            </w:rPr>
            <w:t>Feu clic o toqueu aquí per escriure text.</w:t>
          </w:r>
        </w:p>
      </w:docPartBody>
    </w:docPart>
    <w:docPart>
      <w:docPartPr>
        <w:name w:val="6C1F81AA72544F4095E23EA3E11BBBBB"/>
        <w:category>
          <w:name w:val="General"/>
          <w:gallery w:val="placeholder"/>
        </w:category>
        <w:types>
          <w:type w:val="bbPlcHdr"/>
        </w:types>
        <w:behaviors>
          <w:behavior w:val="content"/>
        </w:behaviors>
        <w:guid w:val="{E2C4750A-2ECE-4AE8-A2CC-CA118272547E}"/>
      </w:docPartPr>
      <w:docPartBody>
        <w:p w:rsidR="008767A6" w:rsidRDefault="008C2A4B" w:rsidP="008C2A4B">
          <w:pPr>
            <w:pStyle w:val="6C1F81AA72544F4095E23EA3E11BBBBB5"/>
          </w:pPr>
          <w:r w:rsidRPr="00D60062">
            <w:rPr>
              <w:rStyle w:val="Textdelcontenidor"/>
            </w:rPr>
            <w:t>Feu clic o toqueu aquí per escriure text.</w:t>
          </w:r>
        </w:p>
      </w:docPartBody>
    </w:docPart>
    <w:docPart>
      <w:docPartPr>
        <w:name w:val="1006130C974340BD923DFA159EF7B807"/>
        <w:category>
          <w:name w:val="General"/>
          <w:gallery w:val="placeholder"/>
        </w:category>
        <w:types>
          <w:type w:val="bbPlcHdr"/>
        </w:types>
        <w:behaviors>
          <w:behavior w:val="content"/>
        </w:behaviors>
        <w:guid w:val="{829FCC12-0E24-467C-BB83-9869C58F1101}"/>
      </w:docPartPr>
      <w:docPartBody>
        <w:p w:rsidR="008767A6" w:rsidRDefault="008C2A4B" w:rsidP="008C2A4B">
          <w:pPr>
            <w:pStyle w:val="1006130C974340BD923DFA159EF7B8075"/>
          </w:pPr>
          <w:r w:rsidRPr="00D60062">
            <w:rPr>
              <w:rStyle w:val="Textdelcontenidor"/>
            </w:rPr>
            <w:t>Feu clic o toqueu aquí per escriure text.</w:t>
          </w:r>
        </w:p>
      </w:docPartBody>
    </w:docPart>
    <w:docPart>
      <w:docPartPr>
        <w:name w:val="83027E9C7A454571A2BD3CE75BD7FA2E"/>
        <w:category>
          <w:name w:val="General"/>
          <w:gallery w:val="placeholder"/>
        </w:category>
        <w:types>
          <w:type w:val="bbPlcHdr"/>
        </w:types>
        <w:behaviors>
          <w:behavior w:val="content"/>
        </w:behaviors>
        <w:guid w:val="{A33DC454-5DE8-4490-A522-62DB4F8393BA}"/>
      </w:docPartPr>
      <w:docPartBody>
        <w:p w:rsidR="008767A6" w:rsidRDefault="008C2A4B" w:rsidP="008C2A4B">
          <w:pPr>
            <w:pStyle w:val="83027E9C7A454571A2BD3CE75BD7FA2E5"/>
          </w:pPr>
          <w:r w:rsidRPr="00D60062">
            <w:rPr>
              <w:rStyle w:val="Textdelcontenidor"/>
            </w:rPr>
            <w:t>Feu clic o toqueu aquí per escriure text.</w:t>
          </w:r>
        </w:p>
      </w:docPartBody>
    </w:docPart>
    <w:docPart>
      <w:docPartPr>
        <w:name w:val="D0A98D89D8AB48A2AC12BF26AD399502"/>
        <w:category>
          <w:name w:val="General"/>
          <w:gallery w:val="placeholder"/>
        </w:category>
        <w:types>
          <w:type w:val="bbPlcHdr"/>
        </w:types>
        <w:behaviors>
          <w:behavior w:val="content"/>
        </w:behaviors>
        <w:guid w:val="{DCD90B61-7C2B-45F0-AB9F-C17EB3C2469E}"/>
      </w:docPartPr>
      <w:docPartBody>
        <w:p w:rsidR="008767A6" w:rsidRDefault="008C2A4B" w:rsidP="008C2A4B">
          <w:pPr>
            <w:pStyle w:val="D0A98D89D8AB48A2AC12BF26AD3995025"/>
          </w:pPr>
          <w:r w:rsidRPr="00D60062">
            <w:rPr>
              <w:rStyle w:val="Textdelcontenidor"/>
            </w:rPr>
            <w:t>Feu clic o toqueu aquí per escriure text.</w:t>
          </w:r>
        </w:p>
      </w:docPartBody>
    </w:docPart>
    <w:docPart>
      <w:docPartPr>
        <w:name w:val="F11AA1557B0B49FAA6E7D4FA0E168117"/>
        <w:category>
          <w:name w:val="General"/>
          <w:gallery w:val="placeholder"/>
        </w:category>
        <w:types>
          <w:type w:val="bbPlcHdr"/>
        </w:types>
        <w:behaviors>
          <w:behavior w:val="content"/>
        </w:behaviors>
        <w:guid w:val="{35355A27-E3C1-4A90-8893-16CB26A2DD69}"/>
      </w:docPartPr>
      <w:docPartBody>
        <w:p w:rsidR="008767A6" w:rsidRDefault="008C2A4B" w:rsidP="008C2A4B">
          <w:pPr>
            <w:pStyle w:val="F11AA1557B0B49FAA6E7D4FA0E1681175"/>
          </w:pPr>
          <w:r w:rsidRPr="00D60062">
            <w:rPr>
              <w:rStyle w:val="Textdelcontenidor"/>
            </w:rPr>
            <w:t>Feu clic o toqueu aquí per escriure text.</w:t>
          </w:r>
        </w:p>
      </w:docPartBody>
    </w:docPart>
    <w:docPart>
      <w:docPartPr>
        <w:name w:val="08869434C34542229FD1DE16A32CB740"/>
        <w:category>
          <w:name w:val="General"/>
          <w:gallery w:val="placeholder"/>
        </w:category>
        <w:types>
          <w:type w:val="bbPlcHdr"/>
        </w:types>
        <w:behaviors>
          <w:behavior w:val="content"/>
        </w:behaviors>
        <w:guid w:val="{BD4E77FE-1E33-486C-987D-8B4382223051}"/>
      </w:docPartPr>
      <w:docPartBody>
        <w:p w:rsidR="008767A6" w:rsidRDefault="008C2A4B" w:rsidP="008C2A4B">
          <w:pPr>
            <w:pStyle w:val="08869434C34542229FD1DE16A32CB7404"/>
          </w:pPr>
          <w:r w:rsidRPr="003A55FD">
            <w:rPr>
              <w:rStyle w:val="Textdelcontenidor"/>
              <w:i/>
              <w:iCs/>
              <w:sz w:val="16"/>
              <w:szCs w:val="16"/>
            </w:rPr>
            <w:t>Feu clic o toqueu aquí per escriure text.</w:t>
          </w:r>
        </w:p>
      </w:docPartBody>
    </w:docPart>
    <w:docPart>
      <w:docPartPr>
        <w:name w:val="1A18FB3EEBE34BBA9DE742F9FED2117D"/>
        <w:category>
          <w:name w:val="General"/>
          <w:gallery w:val="placeholder"/>
        </w:category>
        <w:types>
          <w:type w:val="bbPlcHdr"/>
        </w:types>
        <w:behaviors>
          <w:behavior w:val="content"/>
        </w:behaviors>
        <w:guid w:val="{9A9E5636-C4ED-4543-8B9C-56C94BFE4F5B}"/>
      </w:docPartPr>
      <w:docPartBody>
        <w:p w:rsidR="008767A6" w:rsidRDefault="008C2A4B" w:rsidP="008C2A4B">
          <w:pPr>
            <w:pStyle w:val="1A18FB3EEBE34BBA9DE742F9FED2117D4"/>
          </w:pPr>
          <w:r w:rsidRPr="003A55FD">
            <w:rPr>
              <w:rStyle w:val="Textdelcontenidor"/>
              <w:i/>
              <w:iCs/>
              <w:sz w:val="16"/>
              <w:szCs w:val="16"/>
            </w:rPr>
            <w:t>Feu clic o toqueu aquí per escriure text.</w:t>
          </w:r>
        </w:p>
      </w:docPartBody>
    </w:docPart>
    <w:docPart>
      <w:docPartPr>
        <w:name w:val="CA0C729F2D4A45DAAA9C9D70DF0FFC45"/>
        <w:category>
          <w:name w:val="General"/>
          <w:gallery w:val="placeholder"/>
        </w:category>
        <w:types>
          <w:type w:val="bbPlcHdr"/>
        </w:types>
        <w:behaviors>
          <w:behavior w:val="content"/>
        </w:behaviors>
        <w:guid w:val="{1B8C17AB-AE7B-452F-8282-9421702E1A4F}"/>
      </w:docPartPr>
      <w:docPartBody>
        <w:p w:rsidR="008767A6" w:rsidRDefault="008C2A4B" w:rsidP="008C2A4B">
          <w:pPr>
            <w:pStyle w:val="CA0C729F2D4A45DAAA9C9D70DF0FFC454"/>
          </w:pPr>
          <w:r w:rsidRPr="003A55FD">
            <w:rPr>
              <w:rStyle w:val="Textdelcontenidor"/>
              <w:i/>
              <w:iCs/>
              <w:sz w:val="16"/>
              <w:szCs w:val="16"/>
            </w:rPr>
            <w:t>Feu clic o toqueu aquí per escriure text.</w:t>
          </w:r>
        </w:p>
      </w:docPartBody>
    </w:docPart>
    <w:docPart>
      <w:docPartPr>
        <w:name w:val="56F7CE1E5C6A47D184655130DFAD0064"/>
        <w:category>
          <w:name w:val="General"/>
          <w:gallery w:val="placeholder"/>
        </w:category>
        <w:types>
          <w:type w:val="bbPlcHdr"/>
        </w:types>
        <w:behaviors>
          <w:behavior w:val="content"/>
        </w:behaviors>
        <w:guid w:val="{EE7AD3E8-2878-4F87-80F2-A46510505E12}"/>
      </w:docPartPr>
      <w:docPartBody>
        <w:p w:rsidR="008767A6" w:rsidRDefault="008C2A4B" w:rsidP="008C2A4B">
          <w:pPr>
            <w:pStyle w:val="56F7CE1E5C6A47D184655130DFAD00644"/>
          </w:pPr>
          <w:r w:rsidRPr="003A55FD">
            <w:rPr>
              <w:rStyle w:val="Textdelcontenidor"/>
              <w:i/>
              <w:iCs/>
              <w:sz w:val="16"/>
              <w:szCs w:val="16"/>
            </w:rPr>
            <w:t>Feu clic o toqueu aquí per escriure text.</w:t>
          </w:r>
        </w:p>
      </w:docPartBody>
    </w:docPart>
    <w:docPart>
      <w:docPartPr>
        <w:name w:val="19DF6063FFE84C2786F85A0FF4A3F87A"/>
        <w:category>
          <w:name w:val="General"/>
          <w:gallery w:val="placeholder"/>
        </w:category>
        <w:types>
          <w:type w:val="bbPlcHdr"/>
        </w:types>
        <w:behaviors>
          <w:behavior w:val="content"/>
        </w:behaviors>
        <w:guid w:val="{01323432-82EF-45F6-8D50-3A43D87D635F}"/>
      </w:docPartPr>
      <w:docPartBody>
        <w:p w:rsidR="008767A6" w:rsidRDefault="008C2A4B" w:rsidP="008C2A4B">
          <w:pPr>
            <w:pStyle w:val="19DF6063FFE84C2786F85A0FF4A3F87A4"/>
          </w:pPr>
          <w:r w:rsidRPr="003A55FD">
            <w:rPr>
              <w:rStyle w:val="Textdelcontenidor"/>
              <w:i/>
              <w:iCs/>
              <w:sz w:val="16"/>
              <w:szCs w:val="16"/>
            </w:rPr>
            <w:t>Feu clic o toqueu aquí per escriure text.</w:t>
          </w:r>
        </w:p>
      </w:docPartBody>
    </w:docPart>
    <w:docPart>
      <w:docPartPr>
        <w:name w:val="9142EF28729A4753A47E73545C6FB6C2"/>
        <w:category>
          <w:name w:val="General"/>
          <w:gallery w:val="placeholder"/>
        </w:category>
        <w:types>
          <w:type w:val="bbPlcHdr"/>
        </w:types>
        <w:behaviors>
          <w:behavior w:val="content"/>
        </w:behaviors>
        <w:guid w:val="{EC461560-9ECA-42F8-8184-BF892DE1BEF1}"/>
      </w:docPartPr>
      <w:docPartBody>
        <w:p w:rsidR="008767A6" w:rsidRDefault="008C2A4B" w:rsidP="008C2A4B">
          <w:pPr>
            <w:pStyle w:val="9142EF28729A4753A47E73545C6FB6C24"/>
          </w:pPr>
          <w:r w:rsidRPr="003A55FD">
            <w:rPr>
              <w:rStyle w:val="Textdelcontenidor"/>
              <w:i/>
              <w:iCs/>
              <w:sz w:val="16"/>
              <w:szCs w:val="16"/>
            </w:rPr>
            <w:t>Feu clic o toqueu aquí per escriure text.</w:t>
          </w:r>
        </w:p>
      </w:docPartBody>
    </w:docPart>
    <w:docPart>
      <w:docPartPr>
        <w:name w:val="CFB072778F994617BF5B2A2529BBBCB2"/>
        <w:category>
          <w:name w:val="General"/>
          <w:gallery w:val="placeholder"/>
        </w:category>
        <w:types>
          <w:type w:val="bbPlcHdr"/>
        </w:types>
        <w:behaviors>
          <w:behavior w:val="content"/>
        </w:behaviors>
        <w:guid w:val="{08264071-6B28-430E-8253-D0EA6BC44259}"/>
      </w:docPartPr>
      <w:docPartBody>
        <w:p w:rsidR="008767A6" w:rsidRDefault="008C2A4B" w:rsidP="008C2A4B">
          <w:pPr>
            <w:pStyle w:val="CFB072778F994617BF5B2A2529BBBCB24"/>
          </w:pPr>
          <w:r w:rsidRPr="002F1E6D">
            <w:rPr>
              <w:rStyle w:val="Textdelcontenidor"/>
              <w:b/>
              <w:bCs/>
              <w:i/>
              <w:iCs/>
              <w:sz w:val="16"/>
              <w:szCs w:val="16"/>
            </w:rPr>
            <w:t>Feu clic o toqueu aquí per escriure text.</w:t>
          </w:r>
        </w:p>
      </w:docPartBody>
    </w:docPart>
    <w:docPart>
      <w:docPartPr>
        <w:name w:val="591E479AE3734305A2722F0B46431BBB"/>
        <w:category>
          <w:name w:val="General"/>
          <w:gallery w:val="placeholder"/>
        </w:category>
        <w:types>
          <w:type w:val="bbPlcHdr"/>
        </w:types>
        <w:behaviors>
          <w:behavior w:val="content"/>
        </w:behaviors>
        <w:guid w:val="{EF4EAA15-E974-49D9-822C-1C83305D217A}"/>
      </w:docPartPr>
      <w:docPartBody>
        <w:p w:rsidR="008767A6" w:rsidRDefault="008C2A4B" w:rsidP="008C2A4B">
          <w:pPr>
            <w:pStyle w:val="591E479AE3734305A2722F0B46431BBB4"/>
          </w:pPr>
          <w:r w:rsidRPr="003A55FD">
            <w:rPr>
              <w:rStyle w:val="Textdelcontenidor"/>
              <w:i/>
              <w:iCs/>
              <w:sz w:val="16"/>
              <w:szCs w:val="16"/>
            </w:rPr>
            <w:t>Feu clic o toqueu aquí per escriure text.</w:t>
          </w:r>
        </w:p>
      </w:docPartBody>
    </w:docPart>
    <w:docPart>
      <w:docPartPr>
        <w:name w:val="A994E45AFF6046E2982F477253A3651E"/>
        <w:category>
          <w:name w:val="General"/>
          <w:gallery w:val="placeholder"/>
        </w:category>
        <w:types>
          <w:type w:val="bbPlcHdr"/>
        </w:types>
        <w:behaviors>
          <w:behavior w:val="content"/>
        </w:behaviors>
        <w:guid w:val="{3F2567B0-E0F8-470E-94C2-B4B63C64600D}"/>
      </w:docPartPr>
      <w:docPartBody>
        <w:p w:rsidR="008767A6" w:rsidRDefault="008C2A4B" w:rsidP="008C2A4B">
          <w:pPr>
            <w:pStyle w:val="A994E45AFF6046E2982F477253A3651E4"/>
          </w:pPr>
          <w:r w:rsidRPr="003A55FD">
            <w:rPr>
              <w:rStyle w:val="Textdelcontenidor"/>
              <w:i/>
              <w:iCs/>
              <w:sz w:val="16"/>
              <w:szCs w:val="16"/>
            </w:rPr>
            <w:t>Feu clic o toqueu aquí per escriure text.</w:t>
          </w:r>
        </w:p>
      </w:docPartBody>
    </w:docPart>
    <w:docPart>
      <w:docPartPr>
        <w:name w:val="6FEB1EA2AA71449E85249ACA2ACD7778"/>
        <w:category>
          <w:name w:val="General"/>
          <w:gallery w:val="placeholder"/>
        </w:category>
        <w:types>
          <w:type w:val="bbPlcHdr"/>
        </w:types>
        <w:behaviors>
          <w:behavior w:val="content"/>
        </w:behaviors>
        <w:guid w:val="{FE91B084-4CE6-4938-970D-DACBBFC0C205}"/>
      </w:docPartPr>
      <w:docPartBody>
        <w:p w:rsidR="008767A6" w:rsidRDefault="008C2A4B" w:rsidP="008C2A4B">
          <w:pPr>
            <w:pStyle w:val="6FEB1EA2AA71449E85249ACA2ACD77784"/>
          </w:pPr>
          <w:r w:rsidRPr="003A55FD">
            <w:rPr>
              <w:rStyle w:val="Textdelcontenidor"/>
              <w:i/>
              <w:iCs/>
              <w:sz w:val="16"/>
              <w:szCs w:val="16"/>
            </w:rPr>
            <w:t>Feu clic o toqueu aquí per escriure text.</w:t>
          </w:r>
        </w:p>
      </w:docPartBody>
    </w:docPart>
    <w:docPart>
      <w:docPartPr>
        <w:name w:val="07C2252FE8594BE39B36A06272620F22"/>
        <w:category>
          <w:name w:val="General"/>
          <w:gallery w:val="placeholder"/>
        </w:category>
        <w:types>
          <w:type w:val="bbPlcHdr"/>
        </w:types>
        <w:behaviors>
          <w:behavior w:val="content"/>
        </w:behaviors>
        <w:guid w:val="{0D468E01-7B3F-4964-93B0-0FD9E9555421}"/>
      </w:docPartPr>
      <w:docPartBody>
        <w:p w:rsidR="008767A6" w:rsidRDefault="008C2A4B" w:rsidP="008C2A4B">
          <w:pPr>
            <w:pStyle w:val="07C2252FE8594BE39B36A06272620F224"/>
          </w:pPr>
          <w:r w:rsidRPr="003A55FD">
            <w:rPr>
              <w:rStyle w:val="Textdelcontenidor"/>
              <w:i/>
              <w:iCs/>
              <w:sz w:val="16"/>
              <w:szCs w:val="16"/>
            </w:rPr>
            <w:t>Feu clic o toqueu aquí per escriure text.</w:t>
          </w:r>
        </w:p>
      </w:docPartBody>
    </w:docPart>
    <w:docPart>
      <w:docPartPr>
        <w:name w:val="4DF1092A95024F4F9C025F841643B3E0"/>
        <w:category>
          <w:name w:val="General"/>
          <w:gallery w:val="placeholder"/>
        </w:category>
        <w:types>
          <w:type w:val="bbPlcHdr"/>
        </w:types>
        <w:behaviors>
          <w:behavior w:val="content"/>
        </w:behaviors>
        <w:guid w:val="{B007F083-F329-4A99-8D97-CDA0398398F2}"/>
      </w:docPartPr>
      <w:docPartBody>
        <w:p w:rsidR="008767A6" w:rsidRDefault="008C2A4B" w:rsidP="008C2A4B">
          <w:pPr>
            <w:pStyle w:val="4DF1092A95024F4F9C025F841643B3E04"/>
          </w:pPr>
          <w:r w:rsidRPr="003A55FD">
            <w:rPr>
              <w:rStyle w:val="Textdelcontenidor"/>
              <w:i/>
              <w:iCs/>
              <w:sz w:val="16"/>
              <w:szCs w:val="16"/>
            </w:rPr>
            <w:t>Feu clic o toqueu aquí per escriure text.</w:t>
          </w:r>
        </w:p>
      </w:docPartBody>
    </w:docPart>
    <w:docPart>
      <w:docPartPr>
        <w:name w:val="BC066B43CC864E72B9BD8B414580968B"/>
        <w:category>
          <w:name w:val="General"/>
          <w:gallery w:val="placeholder"/>
        </w:category>
        <w:types>
          <w:type w:val="bbPlcHdr"/>
        </w:types>
        <w:behaviors>
          <w:behavior w:val="content"/>
        </w:behaviors>
        <w:guid w:val="{57B4FEAA-7C0C-4AC6-B773-081643D341FA}"/>
      </w:docPartPr>
      <w:docPartBody>
        <w:p w:rsidR="008767A6" w:rsidRDefault="008C2A4B" w:rsidP="008C2A4B">
          <w:pPr>
            <w:pStyle w:val="BC066B43CC864E72B9BD8B414580968B4"/>
          </w:pPr>
          <w:r w:rsidRPr="003A55FD">
            <w:rPr>
              <w:rStyle w:val="Textdelcontenidor"/>
              <w:i/>
              <w:iCs/>
              <w:sz w:val="16"/>
              <w:szCs w:val="16"/>
            </w:rPr>
            <w:t>Feu clic o toqueu aquí per escriure text.</w:t>
          </w:r>
        </w:p>
      </w:docPartBody>
    </w:docPart>
    <w:docPart>
      <w:docPartPr>
        <w:name w:val="3FB9046F02E949329D8E3465C0500519"/>
        <w:category>
          <w:name w:val="General"/>
          <w:gallery w:val="placeholder"/>
        </w:category>
        <w:types>
          <w:type w:val="bbPlcHdr"/>
        </w:types>
        <w:behaviors>
          <w:behavior w:val="content"/>
        </w:behaviors>
        <w:guid w:val="{B3F2312D-2B53-490C-8366-0DFDDD6E48DD}"/>
      </w:docPartPr>
      <w:docPartBody>
        <w:p w:rsidR="008767A6" w:rsidRDefault="008C2A4B" w:rsidP="008C2A4B">
          <w:pPr>
            <w:pStyle w:val="3FB9046F02E949329D8E3465C05005194"/>
          </w:pPr>
          <w:r w:rsidRPr="003A55FD">
            <w:rPr>
              <w:rStyle w:val="Textdelcontenidor"/>
              <w:i/>
              <w:iCs/>
              <w:sz w:val="16"/>
              <w:szCs w:val="16"/>
            </w:rPr>
            <w:t>Feu clic o toqueu aquí per escriure text.</w:t>
          </w:r>
        </w:p>
      </w:docPartBody>
    </w:docPart>
    <w:docPart>
      <w:docPartPr>
        <w:name w:val="9B265DB6E6BC46A9A6AE0B6308C027A2"/>
        <w:category>
          <w:name w:val="General"/>
          <w:gallery w:val="placeholder"/>
        </w:category>
        <w:types>
          <w:type w:val="bbPlcHdr"/>
        </w:types>
        <w:behaviors>
          <w:behavior w:val="content"/>
        </w:behaviors>
        <w:guid w:val="{7D05F1CF-94EA-46EA-926F-F2B29472C594}"/>
      </w:docPartPr>
      <w:docPartBody>
        <w:p w:rsidR="008767A6" w:rsidRDefault="008C2A4B" w:rsidP="008C2A4B">
          <w:pPr>
            <w:pStyle w:val="9B265DB6E6BC46A9A6AE0B6308C027A24"/>
          </w:pPr>
          <w:r w:rsidRPr="003A55FD">
            <w:rPr>
              <w:rStyle w:val="Textdelcontenidor"/>
              <w:i/>
              <w:iCs/>
              <w:sz w:val="16"/>
              <w:szCs w:val="16"/>
            </w:rPr>
            <w:t>Feu clic o toqueu aquí per escriure text.</w:t>
          </w:r>
        </w:p>
      </w:docPartBody>
    </w:docPart>
    <w:docPart>
      <w:docPartPr>
        <w:name w:val="ABF0A4A404FB46E5B1B7259A2D63570F"/>
        <w:category>
          <w:name w:val="General"/>
          <w:gallery w:val="placeholder"/>
        </w:category>
        <w:types>
          <w:type w:val="bbPlcHdr"/>
        </w:types>
        <w:behaviors>
          <w:behavior w:val="content"/>
        </w:behaviors>
        <w:guid w:val="{55EAB27A-8C01-4F94-8CB4-0984315C1D57}"/>
      </w:docPartPr>
      <w:docPartBody>
        <w:p w:rsidR="008767A6" w:rsidRDefault="008C2A4B" w:rsidP="008C2A4B">
          <w:pPr>
            <w:pStyle w:val="ABF0A4A404FB46E5B1B7259A2D63570F4"/>
          </w:pPr>
          <w:r w:rsidRPr="003A55FD">
            <w:rPr>
              <w:rStyle w:val="Textdelcontenidor"/>
              <w:i/>
              <w:iCs/>
              <w:sz w:val="16"/>
              <w:szCs w:val="16"/>
            </w:rPr>
            <w:t>Feu clic o toqueu aquí per escriure text.</w:t>
          </w:r>
        </w:p>
      </w:docPartBody>
    </w:docPart>
    <w:docPart>
      <w:docPartPr>
        <w:name w:val="8CA326DB88A843AC89D0C35E2B34C83C"/>
        <w:category>
          <w:name w:val="General"/>
          <w:gallery w:val="placeholder"/>
        </w:category>
        <w:types>
          <w:type w:val="bbPlcHdr"/>
        </w:types>
        <w:behaviors>
          <w:behavior w:val="content"/>
        </w:behaviors>
        <w:guid w:val="{52898A9B-A46A-4A78-8640-3C8B2C13244F}"/>
      </w:docPartPr>
      <w:docPartBody>
        <w:p w:rsidR="008767A6" w:rsidRDefault="008C2A4B" w:rsidP="008C2A4B">
          <w:pPr>
            <w:pStyle w:val="8CA326DB88A843AC89D0C35E2B34C83C4"/>
          </w:pPr>
          <w:r w:rsidRPr="003A55FD">
            <w:rPr>
              <w:rStyle w:val="Textdelcontenidor"/>
              <w:i/>
              <w:iCs/>
              <w:sz w:val="16"/>
              <w:szCs w:val="16"/>
            </w:rPr>
            <w:t>Feu clic o toqueu aquí per escriure text.</w:t>
          </w:r>
        </w:p>
      </w:docPartBody>
    </w:docPart>
    <w:docPart>
      <w:docPartPr>
        <w:name w:val="FEFDEFF39C0748009797A4876B219222"/>
        <w:category>
          <w:name w:val="General"/>
          <w:gallery w:val="placeholder"/>
        </w:category>
        <w:types>
          <w:type w:val="bbPlcHdr"/>
        </w:types>
        <w:behaviors>
          <w:behavior w:val="content"/>
        </w:behaviors>
        <w:guid w:val="{59D41567-7E70-4E2E-BC32-61907C614F55}"/>
      </w:docPartPr>
      <w:docPartBody>
        <w:p w:rsidR="008767A6" w:rsidRDefault="008C2A4B" w:rsidP="008C2A4B">
          <w:pPr>
            <w:pStyle w:val="FEFDEFF39C0748009797A4876B2192224"/>
          </w:pPr>
          <w:r w:rsidRPr="003A55FD">
            <w:rPr>
              <w:rStyle w:val="Textdelcontenidor"/>
              <w:i/>
              <w:iCs/>
              <w:sz w:val="16"/>
              <w:szCs w:val="16"/>
            </w:rPr>
            <w:t>Feu clic o toqueu aquí per escriure text.</w:t>
          </w:r>
        </w:p>
      </w:docPartBody>
    </w:docPart>
    <w:docPart>
      <w:docPartPr>
        <w:name w:val="8D84A5DFD38340FE80C9976EA449DC2B"/>
        <w:category>
          <w:name w:val="General"/>
          <w:gallery w:val="placeholder"/>
        </w:category>
        <w:types>
          <w:type w:val="bbPlcHdr"/>
        </w:types>
        <w:behaviors>
          <w:behavior w:val="content"/>
        </w:behaviors>
        <w:guid w:val="{C262B231-E83B-4F65-92CE-2F4F2A377140}"/>
      </w:docPartPr>
      <w:docPartBody>
        <w:p w:rsidR="008767A6" w:rsidRDefault="008C2A4B" w:rsidP="008C2A4B">
          <w:pPr>
            <w:pStyle w:val="8D84A5DFD38340FE80C9976EA449DC2B4"/>
          </w:pPr>
          <w:r w:rsidRPr="003A55FD">
            <w:rPr>
              <w:rStyle w:val="Textdelcontenidor"/>
              <w:i/>
              <w:iCs/>
              <w:sz w:val="16"/>
              <w:szCs w:val="16"/>
            </w:rPr>
            <w:t>Feu clic o toqueu aquí per escriure text.</w:t>
          </w:r>
        </w:p>
      </w:docPartBody>
    </w:docPart>
    <w:docPart>
      <w:docPartPr>
        <w:name w:val="C0FA015EB6E0433A842DC2756F120A33"/>
        <w:category>
          <w:name w:val="General"/>
          <w:gallery w:val="placeholder"/>
        </w:category>
        <w:types>
          <w:type w:val="bbPlcHdr"/>
        </w:types>
        <w:behaviors>
          <w:behavior w:val="content"/>
        </w:behaviors>
        <w:guid w:val="{C067CDED-F402-40DB-AB49-22B630025348}"/>
      </w:docPartPr>
      <w:docPartBody>
        <w:p w:rsidR="008767A6" w:rsidRDefault="008C2A4B" w:rsidP="008C2A4B">
          <w:pPr>
            <w:pStyle w:val="C0FA015EB6E0433A842DC2756F120A334"/>
          </w:pPr>
          <w:r w:rsidRPr="003A55FD">
            <w:rPr>
              <w:rStyle w:val="Textdelcontenidor"/>
              <w:i/>
              <w:iCs/>
              <w:sz w:val="16"/>
              <w:szCs w:val="16"/>
            </w:rPr>
            <w:t>Feu clic o toqueu aquí per escriure text.</w:t>
          </w:r>
        </w:p>
      </w:docPartBody>
    </w:docPart>
    <w:docPart>
      <w:docPartPr>
        <w:name w:val="492DA0FB15284B32B217427F10B02206"/>
        <w:category>
          <w:name w:val="General"/>
          <w:gallery w:val="placeholder"/>
        </w:category>
        <w:types>
          <w:type w:val="bbPlcHdr"/>
        </w:types>
        <w:behaviors>
          <w:behavior w:val="content"/>
        </w:behaviors>
        <w:guid w:val="{93F4093E-A40C-4255-B761-60D2DC09E365}"/>
      </w:docPartPr>
      <w:docPartBody>
        <w:p w:rsidR="008767A6" w:rsidRDefault="008C2A4B" w:rsidP="008C2A4B">
          <w:pPr>
            <w:pStyle w:val="492DA0FB15284B32B217427F10B022064"/>
          </w:pPr>
          <w:r w:rsidRPr="003A55FD">
            <w:rPr>
              <w:rStyle w:val="Textdelcontenidor"/>
              <w:i/>
              <w:iCs/>
              <w:sz w:val="16"/>
              <w:szCs w:val="16"/>
            </w:rPr>
            <w:t>Feu clic o toqueu aquí per escriure text.</w:t>
          </w:r>
        </w:p>
      </w:docPartBody>
    </w:docPart>
    <w:docPart>
      <w:docPartPr>
        <w:name w:val="163A3256512C4B8298E7CB6A512C5AAA"/>
        <w:category>
          <w:name w:val="General"/>
          <w:gallery w:val="placeholder"/>
        </w:category>
        <w:types>
          <w:type w:val="bbPlcHdr"/>
        </w:types>
        <w:behaviors>
          <w:behavior w:val="content"/>
        </w:behaviors>
        <w:guid w:val="{6A3B52D5-A132-4AF3-B704-5DF4065F0CC6}"/>
      </w:docPartPr>
      <w:docPartBody>
        <w:p w:rsidR="008767A6" w:rsidRDefault="008C2A4B" w:rsidP="008C2A4B">
          <w:pPr>
            <w:pStyle w:val="163A3256512C4B8298E7CB6A512C5AAA4"/>
          </w:pPr>
          <w:r w:rsidRPr="003A55FD">
            <w:rPr>
              <w:rStyle w:val="Textdelcontenidor"/>
              <w:i/>
              <w:iCs/>
              <w:sz w:val="16"/>
              <w:szCs w:val="16"/>
            </w:rPr>
            <w:t>Feu clic o toqueu aquí per escriure text.</w:t>
          </w:r>
        </w:p>
      </w:docPartBody>
    </w:docPart>
    <w:docPart>
      <w:docPartPr>
        <w:name w:val="CCBD800DF7A64654961770A90B5019AE"/>
        <w:category>
          <w:name w:val="General"/>
          <w:gallery w:val="placeholder"/>
        </w:category>
        <w:types>
          <w:type w:val="bbPlcHdr"/>
        </w:types>
        <w:behaviors>
          <w:behavior w:val="content"/>
        </w:behaviors>
        <w:guid w:val="{29EC75FD-3F82-4402-A6D3-0A340A899B24}"/>
      </w:docPartPr>
      <w:docPartBody>
        <w:p w:rsidR="008767A6" w:rsidRDefault="008C2A4B" w:rsidP="008C2A4B">
          <w:pPr>
            <w:pStyle w:val="CCBD800DF7A64654961770A90B5019AE4"/>
          </w:pPr>
          <w:r w:rsidRPr="003A55FD">
            <w:rPr>
              <w:rStyle w:val="Textdelcontenidor"/>
              <w:i/>
              <w:iCs/>
              <w:sz w:val="16"/>
              <w:szCs w:val="16"/>
            </w:rPr>
            <w:t>Feu clic o toqueu aquí per escriure text.</w:t>
          </w:r>
        </w:p>
      </w:docPartBody>
    </w:docPart>
    <w:docPart>
      <w:docPartPr>
        <w:name w:val="A13D48A25E944264AED59BD86D9C1CEF"/>
        <w:category>
          <w:name w:val="General"/>
          <w:gallery w:val="placeholder"/>
        </w:category>
        <w:types>
          <w:type w:val="bbPlcHdr"/>
        </w:types>
        <w:behaviors>
          <w:behavior w:val="content"/>
        </w:behaviors>
        <w:guid w:val="{9D5686B3-7537-472A-8EA0-DA421E5E948B}"/>
      </w:docPartPr>
      <w:docPartBody>
        <w:p w:rsidR="008767A6" w:rsidRDefault="008C2A4B" w:rsidP="008C2A4B">
          <w:pPr>
            <w:pStyle w:val="A13D48A25E944264AED59BD86D9C1CEF4"/>
          </w:pPr>
          <w:r w:rsidRPr="003A55FD">
            <w:rPr>
              <w:rStyle w:val="Textdelcontenidor"/>
              <w:i/>
              <w:iCs/>
              <w:sz w:val="16"/>
              <w:szCs w:val="16"/>
            </w:rPr>
            <w:t>Feu clic o toqueu aquí per escriure text.</w:t>
          </w:r>
        </w:p>
      </w:docPartBody>
    </w:docPart>
    <w:docPart>
      <w:docPartPr>
        <w:name w:val="C9A4BF07D7B74411AF3AE653A8B12F2A"/>
        <w:category>
          <w:name w:val="General"/>
          <w:gallery w:val="placeholder"/>
        </w:category>
        <w:types>
          <w:type w:val="bbPlcHdr"/>
        </w:types>
        <w:behaviors>
          <w:behavior w:val="content"/>
        </w:behaviors>
        <w:guid w:val="{1D247B49-BF0D-416E-9864-C922E9E2D8B4}"/>
      </w:docPartPr>
      <w:docPartBody>
        <w:p w:rsidR="008767A6" w:rsidRDefault="008C2A4B" w:rsidP="008C2A4B">
          <w:pPr>
            <w:pStyle w:val="C9A4BF07D7B74411AF3AE653A8B12F2A4"/>
          </w:pPr>
          <w:r w:rsidRPr="003A55FD">
            <w:rPr>
              <w:rStyle w:val="Textdelcontenidor"/>
              <w:i/>
              <w:iCs/>
              <w:sz w:val="16"/>
              <w:szCs w:val="16"/>
            </w:rPr>
            <w:t>Feu clic o toqueu aquí per escriure text.</w:t>
          </w:r>
        </w:p>
      </w:docPartBody>
    </w:docPart>
    <w:docPart>
      <w:docPartPr>
        <w:name w:val="C8CC9531B20643F39A892535556580C8"/>
        <w:category>
          <w:name w:val="General"/>
          <w:gallery w:val="placeholder"/>
        </w:category>
        <w:types>
          <w:type w:val="bbPlcHdr"/>
        </w:types>
        <w:behaviors>
          <w:behavior w:val="content"/>
        </w:behaviors>
        <w:guid w:val="{44E9B285-F9A6-4CA0-815C-C2E0EED278A0}"/>
      </w:docPartPr>
      <w:docPartBody>
        <w:p w:rsidR="008767A6" w:rsidRDefault="008C2A4B" w:rsidP="008C2A4B">
          <w:pPr>
            <w:pStyle w:val="C8CC9531B20643F39A892535556580C84"/>
          </w:pPr>
          <w:r w:rsidRPr="003A55FD">
            <w:rPr>
              <w:rStyle w:val="Textdelcontenidor"/>
              <w:i/>
              <w:iCs/>
              <w:sz w:val="16"/>
              <w:szCs w:val="16"/>
            </w:rPr>
            <w:t>Feu clic o toqueu aquí per escriure text.</w:t>
          </w:r>
        </w:p>
      </w:docPartBody>
    </w:docPart>
    <w:docPart>
      <w:docPartPr>
        <w:name w:val="A1E6C73FF7B146F4B1FA4A535C86BF4E"/>
        <w:category>
          <w:name w:val="General"/>
          <w:gallery w:val="placeholder"/>
        </w:category>
        <w:types>
          <w:type w:val="bbPlcHdr"/>
        </w:types>
        <w:behaviors>
          <w:behavior w:val="content"/>
        </w:behaviors>
        <w:guid w:val="{4D1F7B05-5B76-4CB6-BB42-E8D65540CCF0}"/>
      </w:docPartPr>
      <w:docPartBody>
        <w:p w:rsidR="008767A6" w:rsidRDefault="008C2A4B" w:rsidP="008C2A4B">
          <w:pPr>
            <w:pStyle w:val="A1E6C73FF7B146F4B1FA4A535C86BF4E4"/>
          </w:pPr>
          <w:r w:rsidRPr="003A55FD">
            <w:rPr>
              <w:rStyle w:val="Textdelcontenidor"/>
              <w:i/>
              <w:iCs/>
              <w:sz w:val="16"/>
              <w:szCs w:val="16"/>
            </w:rPr>
            <w:t>Feu clic o toqueu aquí per escriure text.</w:t>
          </w:r>
        </w:p>
      </w:docPartBody>
    </w:docPart>
    <w:docPart>
      <w:docPartPr>
        <w:name w:val="A16EAF714D3749F8A0A202DD358B8939"/>
        <w:category>
          <w:name w:val="General"/>
          <w:gallery w:val="placeholder"/>
        </w:category>
        <w:types>
          <w:type w:val="bbPlcHdr"/>
        </w:types>
        <w:behaviors>
          <w:behavior w:val="content"/>
        </w:behaviors>
        <w:guid w:val="{4ED5B50F-C145-448E-981E-8D5CE810942E}"/>
      </w:docPartPr>
      <w:docPartBody>
        <w:p w:rsidR="008767A6" w:rsidRDefault="008C2A4B" w:rsidP="008C2A4B">
          <w:pPr>
            <w:pStyle w:val="A16EAF714D3749F8A0A202DD358B89394"/>
          </w:pPr>
          <w:r w:rsidRPr="003A55FD">
            <w:rPr>
              <w:rStyle w:val="Textdelcontenidor"/>
              <w:i/>
              <w:iCs/>
              <w:sz w:val="16"/>
              <w:szCs w:val="16"/>
            </w:rPr>
            <w:t>Feu clic o toqueu aquí per escriure text.</w:t>
          </w:r>
        </w:p>
      </w:docPartBody>
    </w:docPart>
    <w:docPart>
      <w:docPartPr>
        <w:name w:val="F5071FC8E69C46CF907F1F9A902A46E5"/>
        <w:category>
          <w:name w:val="General"/>
          <w:gallery w:val="placeholder"/>
        </w:category>
        <w:types>
          <w:type w:val="bbPlcHdr"/>
        </w:types>
        <w:behaviors>
          <w:behavior w:val="content"/>
        </w:behaviors>
        <w:guid w:val="{587DEDB5-58F1-4D5C-BD5C-1D208C04B162}"/>
      </w:docPartPr>
      <w:docPartBody>
        <w:p w:rsidR="008767A6" w:rsidRDefault="008C2A4B" w:rsidP="008C2A4B">
          <w:pPr>
            <w:pStyle w:val="F5071FC8E69C46CF907F1F9A902A46E54"/>
          </w:pPr>
          <w:r w:rsidRPr="003A55FD">
            <w:rPr>
              <w:rStyle w:val="Textdelcontenidor"/>
              <w:i/>
              <w:iCs/>
              <w:sz w:val="16"/>
              <w:szCs w:val="16"/>
            </w:rPr>
            <w:t>Feu clic o toqueu aquí per escriure text.</w:t>
          </w:r>
        </w:p>
      </w:docPartBody>
    </w:docPart>
    <w:docPart>
      <w:docPartPr>
        <w:name w:val="01AE8A3454DD408BB7BDB3DF39B9CB27"/>
        <w:category>
          <w:name w:val="General"/>
          <w:gallery w:val="placeholder"/>
        </w:category>
        <w:types>
          <w:type w:val="bbPlcHdr"/>
        </w:types>
        <w:behaviors>
          <w:behavior w:val="content"/>
        </w:behaviors>
        <w:guid w:val="{938C49C0-C0BC-4BB3-A4CE-4635538E5849}"/>
      </w:docPartPr>
      <w:docPartBody>
        <w:p w:rsidR="008767A6" w:rsidRDefault="008C2A4B" w:rsidP="008C2A4B">
          <w:pPr>
            <w:pStyle w:val="01AE8A3454DD408BB7BDB3DF39B9CB274"/>
          </w:pPr>
          <w:r w:rsidRPr="003A55FD">
            <w:rPr>
              <w:rStyle w:val="Textdelcontenidor"/>
              <w:i/>
              <w:iCs/>
              <w:sz w:val="16"/>
              <w:szCs w:val="16"/>
            </w:rPr>
            <w:t>Feu clic o toqueu aquí per escriure text.</w:t>
          </w:r>
        </w:p>
      </w:docPartBody>
    </w:docPart>
    <w:docPart>
      <w:docPartPr>
        <w:name w:val="0786314E5C624BF7BDA9B3D586BFC84E"/>
        <w:category>
          <w:name w:val="General"/>
          <w:gallery w:val="placeholder"/>
        </w:category>
        <w:types>
          <w:type w:val="bbPlcHdr"/>
        </w:types>
        <w:behaviors>
          <w:behavior w:val="content"/>
        </w:behaviors>
        <w:guid w:val="{3B0D7C23-4199-4C35-83EB-732A33BFB349}"/>
      </w:docPartPr>
      <w:docPartBody>
        <w:p w:rsidR="008767A6" w:rsidRDefault="008C2A4B" w:rsidP="008C2A4B">
          <w:pPr>
            <w:pStyle w:val="0786314E5C624BF7BDA9B3D586BFC84E3"/>
          </w:pPr>
          <w:r w:rsidRPr="003A55FD">
            <w:rPr>
              <w:rStyle w:val="Textdelcontenidor"/>
              <w:i/>
              <w:iCs/>
              <w:sz w:val="16"/>
              <w:szCs w:val="16"/>
            </w:rPr>
            <w:t>Feu clic o toqueu aquí per escriure text.</w:t>
          </w:r>
        </w:p>
      </w:docPartBody>
    </w:docPart>
    <w:docPart>
      <w:docPartPr>
        <w:name w:val="5189869C2D2C400081D54BB6A994E4FD"/>
        <w:category>
          <w:name w:val="General"/>
          <w:gallery w:val="placeholder"/>
        </w:category>
        <w:types>
          <w:type w:val="bbPlcHdr"/>
        </w:types>
        <w:behaviors>
          <w:behavior w:val="content"/>
        </w:behaviors>
        <w:guid w:val="{68440128-ECF5-4236-8F51-5435DB436E0D}"/>
      </w:docPartPr>
      <w:docPartBody>
        <w:p w:rsidR="008767A6" w:rsidRDefault="008C2A4B" w:rsidP="008C2A4B">
          <w:pPr>
            <w:pStyle w:val="5189869C2D2C400081D54BB6A994E4FD3"/>
          </w:pPr>
          <w:r w:rsidRPr="003A55FD">
            <w:rPr>
              <w:rStyle w:val="Textdelcontenidor"/>
              <w:i/>
              <w:iCs/>
              <w:sz w:val="16"/>
              <w:szCs w:val="16"/>
            </w:rPr>
            <w:t>Feu clic o toqueu aquí per escriure text.</w:t>
          </w:r>
        </w:p>
      </w:docPartBody>
    </w:docPart>
    <w:docPart>
      <w:docPartPr>
        <w:name w:val="834CDF302CFB49FB96C9440CC3D4620D"/>
        <w:category>
          <w:name w:val="General"/>
          <w:gallery w:val="placeholder"/>
        </w:category>
        <w:types>
          <w:type w:val="bbPlcHdr"/>
        </w:types>
        <w:behaviors>
          <w:behavior w:val="content"/>
        </w:behaviors>
        <w:guid w:val="{E3AB233C-2D5D-4AE3-BA9D-D9383676CF28}"/>
      </w:docPartPr>
      <w:docPartBody>
        <w:p w:rsidR="00434AB7" w:rsidRDefault="008743E3" w:rsidP="008743E3">
          <w:pPr>
            <w:pStyle w:val="834CDF302CFB49FB96C9440CC3D4620D"/>
          </w:pPr>
          <w:r w:rsidRPr="003A55FD">
            <w:rPr>
              <w:rStyle w:val="Textdelcontenidor"/>
              <w:i/>
              <w:iCs/>
              <w:sz w:val="16"/>
              <w:szCs w:val="16"/>
            </w:rPr>
            <w:t>Feu clic o toqueu aquí per escriure text.</w:t>
          </w:r>
        </w:p>
      </w:docPartBody>
    </w:docPart>
    <w:docPart>
      <w:docPartPr>
        <w:name w:val="AE7DB0D02EFC4159BA2C054EB93B4094"/>
        <w:category>
          <w:name w:val="General"/>
          <w:gallery w:val="placeholder"/>
        </w:category>
        <w:types>
          <w:type w:val="bbPlcHdr"/>
        </w:types>
        <w:behaviors>
          <w:behavior w:val="content"/>
        </w:behaviors>
        <w:guid w:val="{AC4970C1-2814-4818-9F87-F552F8259EAC}"/>
      </w:docPartPr>
      <w:docPartBody>
        <w:p w:rsidR="00B50CA8" w:rsidRDefault="00434AB7" w:rsidP="00434AB7">
          <w:pPr>
            <w:pStyle w:val="AE7DB0D02EFC4159BA2C054EB93B4094"/>
          </w:pPr>
          <w:r w:rsidRPr="00D60062">
            <w:rPr>
              <w:rStyle w:val="Textdelcontenidor"/>
            </w:rPr>
            <w:t>Feu clic o toqueu aquí per escriure text.</w:t>
          </w:r>
        </w:p>
      </w:docPartBody>
    </w:docPart>
    <w:docPart>
      <w:docPartPr>
        <w:name w:val="7D3EECB8E62149438EA06F24BE5CDE9D"/>
        <w:category>
          <w:name w:val="General"/>
          <w:gallery w:val="placeholder"/>
        </w:category>
        <w:types>
          <w:type w:val="bbPlcHdr"/>
        </w:types>
        <w:behaviors>
          <w:behavior w:val="content"/>
        </w:behaviors>
        <w:guid w:val="{D16589C8-F393-4506-A8F3-8F9E11CAAABD}"/>
      </w:docPartPr>
      <w:docPartBody>
        <w:p w:rsidR="00B50CA8" w:rsidRDefault="00434AB7" w:rsidP="00434AB7">
          <w:pPr>
            <w:pStyle w:val="7D3EECB8E62149438EA06F24BE5CDE9D"/>
          </w:pPr>
          <w:r w:rsidRPr="003A55FD">
            <w:rPr>
              <w:rStyle w:val="Textdelcontenidor"/>
              <w:i/>
              <w:iCs/>
              <w:sz w:val="16"/>
              <w:szCs w:val="16"/>
            </w:rPr>
            <w:t>Feu clic o toqueu aquí per escriure text.</w:t>
          </w:r>
        </w:p>
      </w:docPartBody>
    </w:docPart>
    <w:docPart>
      <w:docPartPr>
        <w:name w:val="B39E317125A543E98E259F7E2D4F8A38"/>
        <w:category>
          <w:name w:val="General"/>
          <w:gallery w:val="placeholder"/>
        </w:category>
        <w:types>
          <w:type w:val="bbPlcHdr"/>
        </w:types>
        <w:behaviors>
          <w:behavior w:val="content"/>
        </w:behaviors>
        <w:guid w:val="{6FF46B35-608A-47F4-A853-B9A705E61861}"/>
      </w:docPartPr>
      <w:docPartBody>
        <w:p w:rsidR="00167C12" w:rsidRDefault="00B50CA8" w:rsidP="00B50CA8">
          <w:pPr>
            <w:pStyle w:val="B39E317125A543E98E259F7E2D4F8A38"/>
          </w:pPr>
          <w:r w:rsidRPr="00D60062">
            <w:rPr>
              <w:rStyle w:val="Textdelcontenidor"/>
            </w:rPr>
            <w:t>Feu clic o toqueu aquí per escriure text.</w:t>
          </w:r>
        </w:p>
      </w:docPartBody>
    </w:docPart>
    <w:docPart>
      <w:docPartPr>
        <w:name w:val="22E9DBE8388B4FD5AD3FDAC094296368"/>
        <w:category>
          <w:name w:val="General"/>
          <w:gallery w:val="placeholder"/>
        </w:category>
        <w:types>
          <w:type w:val="bbPlcHdr"/>
        </w:types>
        <w:behaviors>
          <w:behavior w:val="content"/>
        </w:behaviors>
        <w:guid w:val="{8DEEF76E-243E-462F-B124-B77CFF8D85C0}"/>
      </w:docPartPr>
      <w:docPartBody>
        <w:p w:rsidR="00167C12" w:rsidRDefault="00B50CA8" w:rsidP="00B50CA8">
          <w:pPr>
            <w:pStyle w:val="22E9DBE8388B4FD5AD3FDAC094296368"/>
          </w:pPr>
          <w:r w:rsidRPr="003A55FD">
            <w:rPr>
              <w:rStyle w:val="Textdelcontenidor"/>
              <w:i/>
              <w:iCs/>
              <w:sz w:val="16"/>
              <w:szCs w:val="16"/>
            </w:rPr>
            <w:t>Feu clic o toqueu aquí per escriure text.</w:t>
          </w:r>
        </w:p>
      </w:docPartBody>
    </w:docPart>
    <w:docPart>
      <w:docPartPr>
        <w:name w:val="6E1BEA06915E405E93F81C1273EDDBF0"/>
        <w:category>
          <w:name w:val="General"/>
          <w:gallery w:val="placeholder"/>
        </w:category>
        <w:types>
          <w:type w:val="bbPlcHdr"/>
        </w:types>
        <w:behaviors>
          <w:behavior w:val="content"/>
        </w:behaviors>
        <w:guid w:val="{4B185C03-F265-44F3-ABA7-F90C78C91A7E}"/>
      </w:docPartPr>
      <w:docPartBody>
        <w:p w:rsidR="00167C12" w:rsidRDefault="00B50CA8" w:rsidP="00B50CA8">
          <w:pPr>
            <w:pStyle w:val="6E1BEA06915E405E93F81C1273EDDBF0"/>
          </w:pPr>
          <w:r w:rsidRPr="00D60062">
            <w:rPr>
              <w:rStyle w:val="Textdelcontenidor"/>
            </w:rPr>
            <w:t>Feu clic o toqueu aquí per escriure text.</w:t>
          </w:r>
        </w:p>
      </w:docPartBody>
    </w:docPart>
    <w:docPart>
      <w:docPartPr>
        <w:name w:val="A08401963BC444FB8DB0CB6DE1053AD6"/>
        <w:category>
          <w:name w:val="General"/>
          <w:gallery w:val="placeholder"/>
        </w:category>
        <w:types>
          <w:type w:val="bbPlcHdr"/>
        </w:types>
        <w:behaviors>
          <w:behavior w:val="content"/>
        </w:behaviors>
        <w:guid w:val="{79C524AB-3325-4A4A-9318-A4F25B6556B3}"/>
      </w:docPartPr>
      <w:docPartBody>
        <w:p w:rsidR="00167C12" w:rsidRDefault="00B50CA8" w:rsidP="00B50CA8">
          <w:pPr>
            <w:pStyle w:val="A08401963BC444FB8DB0CB6DE1053AD6"/>
          </w:pPr>
          <w:r w:rsidRPr="003A55FD">
            <w:rPr>
              <w:rStyle w:val="Textdelcontenidor"/>
              <w:i/>
              <w:iCs/>
              <w:sz w:val="16"/>
              <w:szCs w:val="16"/>
            </w:rPr>
            <w:t>Feu clic o toqueu aquí per escriure text.</w:t>
          </w:r>
        </w:p>
      </w:docPartBody>
    </w:docPart>
    <w:docPart>
      <w:docPartPr>
        <w:name w:val="5D3113841EA149FAA640C4E615B087F4"/>
        <w:category>
          <w:name w:val="General"/>
          <w:gallery w:val="placeholder"/>
        </w:category>
        <w:types>
          <w:type w:val="bbPlcHdr"/>
        </w:types>
        <w:behaviors>
          <w:behavior w:val="content"/>
        </w:behaviors>
        <w:guid w:val="{6EC41924-082D-4E1B-97BB-14FD78AC7ED9}"/>
      </w:docPartPr>
      <w:docPartBody>
        <w:p w:rsidR="00AA3250" w:rsidRDefault="00DE031D" w:rsidP="00DE031D">
          <w:pPr>
            <w:pStyle w:val="5D3113841EA149FAA640C4E615B087F4"/>
          </w:pPr>
          <w:r w:rsidRPr="003A55FD">
            <w:rPr>
              <w:rStyle w:val="Textdelcontenidor"/>
              <w:i/>
              <w:iCs/>
              <w:sz w:val="16"/>
              <w:szCs w:val="16"/>
            </w:rPr>
            <w:t>Feu clic o toqueu aquí per escriure text.</w:t>
          </w:r>
        </w:p>
      </w:docPartBody>
    </w:docPart>
    <w:docPart>
      <w:docPartPr>
        <w:name w:val="E141C88F323E4914B2A534ED123E3D5A"/>
        <w:category>
          <w:name w:val="General"/>
          <w:gallery w:val="placeholder"/>
        </w:category>
        <w:types>
          <w:type w:val="bbPlcHdr"/>
        </w:types>
        <w:behaviors>
          <w:behavior w:val="content"/>
        </w:behaviors>
        <w:guid w:val="{3679B4CA-E091-429C-9C86-6005BD4703E3}"/>
      </w:docPartPr>
      <w:docPartBody>
        <w:p w:rsidR="00AA3250" w:rsidRDefault="00DE031D" w:rsidP="00DE031D">
          <w:pPr>
            <w:pStyle w:val="E141C88F323E4914B2A534ED123E3D5A"/>
          </w:pPr>
          <w:r w:rsidRPr="003A55FD">
            <w:rPr>
              <w:rStyle w:val="Textdelcontenidor"/>
              <w:i/>
              <w:iCs/>
              <w:sz w:val="16"/>
              <w:szCs w:val="16"/>
            </w:rPr>
            <w:t>Feu clic o toqueu aquí per escriure text.</w:t>
          </w:r>
        </w:p>
      </w:docPartBody>
    </w:docPart>
    <w:docPart>
      <w:docPartPr>
        <w:name w:val="0E6F0C63B84B45C89D98D01CD7DA51CA"/>
        <w:category>
          <w:name w:val="General"/>
          <w:gallery w:val="placeholder"/>
        </w:category>
        <w:types>
          <w:type w:val="bbPlcHdr"/>
        </w:types>
        <w:behaviors>
          <w:behavior w:val="content"/>
        </w:behaviors>
        <w:guid w:val="{9FDA8F71-7F78-4FC0-891E-7965744BC20D}"/>
      </w:docPartPr>
      <w:docPartBody>
        <w:p w:rsidR="00AA3250" w:rsidRDefault="00DE031D" w:rsidP="00DE031D">
          <w:pPr>
            <w:pStyle w:val="0E6F0C63B84B45C89D98D01CD7DA51CA"/>
          </w:pPr>
          <w:r w:rsidRPr="003A55FD">
            <w:rPr>
              <w:rStyle w:val="Textdelcontenidor"/>
              <w:i/>
              <w:iCs/>
              <w:sz w:val="16"/>
              <w:szCs w:val="16"/>
            </w:rPr>
            <w:t>Feu clic o toqueu aquí per escriure text.</w:t>
          </w:r>
        </w:p>
      </w:docPartBody>
    </w:docPart>
    <w:docPart>
      <w:docPartPr>
        <w:name w:val="B03D08E3F4104D6194C5015D56536C5B"/>
        <w:category>
          <w:name w:val="General"/>
          <w:gallery w:val="placeholder"/>
        </w:category>
        <w:types>
          <w:type w:val="bbPlcHdr"/>
        </w:types>
        <w:behaviors>
          <w:behavior w:val="content"/>
        </w:behaviors>
        <w:guid w:val="{B47B76CB-C38D-43D8-8489-3B9D8C5256A5}"/>
      </w:docPartPr>
      <w:docPartBody>
        <w:p w:rsidR="00AA3250" w:rsidRDefault="00DE031D" w:rsidP="00DE031D">
          <w:pPr>
            <w:pStyle w:val="B03D08E3F4104D6194C5015D56536C5B"/>
          </w:pPr>
          <w:r w:rsidRPr="003A55FD">
            <w:rPr>
              <w:rStyle w:val="Textdelcontenidor"/>
              <w:i/>
              <w:iCs/>
              <w:sz w:val="16"/>
              <w:szCs w:val="16"/>
            </w:rPr>
            <w:t>Feu clic o toqueu aquí per escriure text.</w:t>
          </w:r>
        </w:p>
      </w:docPartBody>
    </w:docPart>
    <w:docPart>
      <w:docPartPr>
        <w:name w:val="6E568B8F5AF340D7BC816493854C1AD6"/>
        <w:category>
          <w:name w:val="General"/>
          <w:gallery w:val="placeholder"/>
        </w:category>
        <w:types>
          <w:type w:val="bbPlcHdr"/>
        </w:types>
        <w:behaviors>
          <w:behavior w:val="content"/>
        </w:behaviors>
        <w:guid w:val="{4B19EB51-3293-4F42-B032-5EEA1E37DF0C}"/>
      </w:docPartPr>
      <w:docPartBody>
        <w:p w:rsidR="00AA3250" w:rsidRDefault="00DE031D" w:rsidP="00DE031D">
          <w:pPr>
            <w:pStyle w:val="6E568B8F5AF340D7BC816493854C1AD6"/>
          </w:pPr>
          <w:r w:rsidRPr="003A55FD">
            <w:rPr>
              <w:rStyle w:val="Textdelcontenidor"/>
              <w:i/>
              <w:iCs/>
              <w:sz w:val="16"/>
              <w:szCs w:val="16"/>
            </w:rPr>
            <w:t>Feu clic o toqueu aquí per escriure text.</w:t>
          </w:r>
        </w:p>
      </w:docPartBody>
    </w:docPart>
    <w:docPart>
      <w:docPartPr>
        <w:name w:val="2D40CE05CD5B40238D89F38A8C5BB03B"/>
        <w:category>
          <w:name w:val="General"/>
          <w:gallery w:val="placeholder"/>
        </w:category>
        <w:types>
          <w:type w:val="bbPlcHdr"/>
        </w:types>
        <w:behaviors>
          <w:behavior w:val="content"/>
        </w:behaviors>
        <w:guid w:val="{5DDB8FBA-0585-4D36-BE9B-85E763F302E8}"/>
      </w:docPartPr>
      <w:docPartBody>
        <w:p w:rsidR="00AA3250" w:rsidRDefault="00DE031D" w:rsidP="00DE031D">
          <w:pPr>
            <w:pStyle w:val="2D40CE05CD5B40238D89F38A8C5BB03B"/>
          </w:pPr>
          <w:r w:rsidRPr="003A55FD">
            <w:rPr>
              <w:rStyle w:val="Textdelcontenidor"/>
              <w:i/>
              <w:iCs/>
              <w:sz w:val="16"/>
              <w:szCs w:val="16"/>
            </w:rPr>
            <w:t>Feu clic o toqueu aquí per escriure text.</w:t>
          </w:r>
        </w:p>
      </w:docPartBody>
    </w:docPart>
    <w:docPart>
      <w:docPartPr>
        <w:name w:val="87FCAFB3944C4786B24DE96701EC6D6B"/>
        <w:category>
          <w:name w:val="General"/>
          <w:gallery w:val="placeholder"/>
        </w:category>
        <w:types>
          <w:type w:val="bbPlcHdr"/>
        </w:types>
        <w:behaviors>
          <w:behavior w:val="content"/>
        </w:behaviors>
        <w:guid w:val="{ADB5F523-689F-46C5-8552-C24C343F7390}"/>
      </w:docPartPr>
      <w:docPartBody>
        <w:p w:rsidR="00AA3250" w:rsidRDefault="00DE031D" w:rsidP="00DE031D">
          <w:pPr>
            <w:pStyle w:val="87FCAFB3944C4786B24DE96701EC6D6B"/>
          </w:pPr>
          <w:r w:rsidRPr="003A55FD">
            <w:rPr>
              <w:rStyle w:val="Textdelcontenidor"/>
              <w:i/>
              <w:iCs/>
              <w:sz w:val="16"/>
              <w:szCs w:val="16"/>
            </w:rPr>
            <w:t>Feu clic o toqueu aquí per escriure text.</w:t>
          </w:r>
        </w:p>
      </w:docPartBody>
    </w:docPart>
    <w:docPart>
      <w:docPartPr>
        <w:name w:val="049C31FF2B5347D7B86B7BF138697228"/>
        <w:category>
          <w:name w:val="General"/>
          <w:gallery w:val="placeholder"/>
        </w:category>
        <w:types>
          <w:type w:val="bbPlcHdr"/>
        </w:types>
        <w:behaviors>
          <w:behavior w:val="content"/>
        </w:behaviors>
        <w:guid w:val="{5C66790B-4970-4501-9E61-C84FEE950454}"/>
      </w:docPartPr>
      <w:docPartBody>
        <w:p w:rsidR="00AA3250" w:rsidRDefault="00DE031D" w:rsidP="00DE031D">
          <w:pPr>
            <w:pStyle w:val="049C31FF2B5347D7B86B7BF138697228"/>
          </w:pPr>
          <w:r w:rsidRPr="003A55FD">
            <w:rPr>
              <w:rStyle w:val="Textdelcontenidor"/>
              <w:i/>
              <w:iCs/>
              <w:sz w:val="16"/>
              <w:szCs w:val="16"/>
            </w:rPr>
            <w:t>Feu clic o toqueu aquí per escriure text.</w:t>
          </w:r>
        </w:p>
      </w:docPartBody>
    </w:docPart>
    <w:docPart>
      <w:docPartPr>
        <w:name w:val="E582382589394D93A6EB6611CD901E6D"/>
        <w:category>
          <w:name w:val="General"/>
          <w:gallery w:val="placeholder"/>
        </w:category>
        <w:types>
          <w:type w:val="bbPlcHdr"/>
        </w:types>
        <w:behaviors>
          <w:behavior w:val="content"/>
        </w:behaviors>
        <w:guid w:val="{F3A65ED7-B847-4B5D-8DF9-6B37D1D7D2FC}"/>
      </w:docPartPr>
      <w:docPartBody>
        <w:p w:rsidR="00AA3250" w:rsidRDefault="00DE031D" w:rsidP="00DE031D">
          <w:pPr>
            <w:pStyle w:val="E582382589394D93A6EB6611CD901E6D"/>
          </w:pPr>
          <w:r w:rsidRPr="003A55FD">
            <w:rPr>
              <w:rStyle w:val="Textdelcontenidor"/>
              <w:i/>
              <w:iCs/>
              <w:sz w:val="16"/>
              <w:szCs w:val="16"/>
            </w:rPr>
            <w:t>Feu clic o toqueu aquí per escriure text.</w:t>
          </w:r>
        </w:p>
      </w:docPartBody>
    </w:docPart>
    <w:docPart>
      <w:docPartPr>
        <w:name w:val="9DDFF623A0D94D5099A2CF77DEEB9A32"/>
        <w:category>
          <w:name w:val="General"/>
          <w:gallery w:val="placeholder"/>
        </w:category>
        <w:types>
          <w:type w:val="bbPlcHdr"/>
        </w:types>
        <w:behaviors>
          <w:behavior w:val="content"/>
        </w:behaviors>
        <w:guid w:val="{744E4C85-87F1-42C8-A2DB-F873C7626702}"/>
      </w:docPartPr>
      <w:docPartBody>
        <w:p w:rsidR="00642228" w:rsidRDefault="00337C72" w:rsidP="00337C72">
          <w:pPr>
            <w:pStyle w:val="9DDFF623A0D94D5099A2CF77DEEB9A32"/>
          </w:pPr>
          <w:r w:rsidRPr="003A55FD">
            <w:rPr>
              <w:rStyle w:val="Textdelcontenidor"/>
              <w:i/>
              <w:iCs/>
              <w:sz w:val="16"/>
              <w:szCs w:val="16"/>
            </w:rPr>
            <w:t>Feu clic o toqueu aquí per escriure text.</w:t>
          </w:r>
        </w:p>
      </w:docPartBody>
    </w:docPart>
    <w:docPart>
      <w:docPartPr>
        <w:name w:val="0CB63792C73C42E9AFC0F4688B8F5BFC"/>
        <w:category>
          <w:name w:val="General"/>
          <w:gallery w:val="placeholder"/>
        </w:category>
        <w:types>
          <w:type w:val="bbPlcHdr"/>
        </w:types>
        <w:behaviors>
          <w:behavior w:val="content"/>
        </w:behaviors>
        <w:guid w:val="{F53B805C-FB0E-433B-833A-972375870133}"/>
      </w:docPartPr>
      <w:docPartBody>
        <w:p w:rsidR="00642228" w:rsidRDefault="00337C72" w:rsidP="00337C72">
          <w:pPr>
            <w:pStyle w:val="0CB63792C73C42E9AFC0F4688B8F5BFC"/>
          </w:pPr>
          <w:r w:rsidRPr="003A55FD">
            <w:rPr>
              <w:rStyle w:val="Textdelcontenidor"/>
              <w:i/>
              <w:iCs/>
              <w:sz w:val="16"/>
              <w:szCs w:val="16"/>
            </w:rPr>
            <w:t>Feu clic o toqueu aquí per escriure text.</w:t>
          </w:r>
        </w:p>
      </w:docPartBody>
    </w:docPart>
    <w:docPart>
      <w:docPartPr>
        <w:name w:val="DB3AE16C2A8F4DCFACEA18EA64F7C560"/>
        <w:category>
          <w:name w:val="General"/>
          <w:gallery w:val="placeholder"/>
        </w:category>
        <w:types>
          <w:type w:val="bbPlcHdr"/>
        </w:types>
        <w:behaviors>
          <w:behavior w:val="content"/>
        </w:behaviors>
        <w:guid w:val="{7994B48E-E98B-4B60-A8DF-63175862CAE8}"/>
      </w:docPartPr>
      <w:docPartBody>
        <w:p w:rsidR="00642228" w:rsidRDefault="00337C72" w:rsidP="00337C72">
          <w:pPr>
            <w:pStyle w:val="DB3AE16C2A8F4DCFACEA18EA64F7C560"/>
          </w:pPr>
          <w:r w:rsidRPr="003A55FD">
            <w:rPr>
              <w:rStyle w:val="Textdelcontenidor"/>
              <w:i/>
              <w:iCs/>
              <w:sz w:val="16"/>
              <w:szCs w:val="16"/>
            </w:rPr>
            <w:t>Feu clic o toqueu aquí per escriure text.</w:t>
          </w:r>
        </w:p>
      </w:docPartBody>
    </w:docPart>
    <w:docPart>
      <w:docPartPr>
        <w:name w:val="A67CAE180A7345F4B09319F5D706CF73"/>
        <w:category>
          <w:name w:val="General"/>
          <w:gallery w:val="placeholder"/>
        </w:category>
        <w:types>
          <w:type w:val="bbPlcHdr"/>
        </w:types>
        <w:behaviors>
          <w:behavior w:val="content"/>
        </w:behaviors>
        <w:guid w:val="{04610B00-FD26-4CC3-8210-99ACC5F9DE3E}"/>
      </w:docPartPr>
      <w:docPartBody>
        <w:p w:rsidR="00642228" w:rsidRDefault="00337C72" w:rsidP="00337C72">
          <w:pPr>
            <w:pStyle w:val="A67CAE180A7345F4B09319F5D706CF73"/>
          </w:pPr>
          <w:r w:rsidRPr="003A55FD">
            <w:rPr>
              <w:rStyle w:val="Textdelcontenidor"/>
              <w:i/>
              <w:iCs/>
              <w:sz w:val="16"/>
              <w:szCs w:val="16"/>
            </w:rPr>
            <w:t>Feu clic o toqueu aquí per escriure text.</w:t>
          </w:r>
        </w:p>
      </w:docPartBody>
    </w:docPart>
    <w:docPart>
      <w:docPartPr>
        <w:name w:val="3AEBB3703E354039A6ABBD62469C7F5C"/>
        <w:category>
          <w:name w:val="General"/>
          <w:gallery w:val="placeholder"/>
        </w:category>
        <w:types>
          <w:type w:val="bbPlcHdr"/>
        </w:types>
        <w:behaviors>
          <w:behavior w:val="content"/>
        </w:behaviors>
        <w:guid w:val="{2DC0F0D9-8534-423D-9318-CD94B1B434E5}"/>
      </w:docPartPr>
      <w:docPartBody>
        <w:p w:rsidR="00642228" w:rsidRDefault="00337C72" w:rsidP="00337C72">
          <w:pPr>
            <w:pStyle w:val="3AEBB3703E354039A6ABBD62469C7F5C"/>
          </w:pPr>
          <w:r w:rsidRPr="003A55FD">
            <w:rPr>
              <w:rStyle w:val="Textdelcontenidor"/>
              <w:i/>
              <w:iCs/>
              <w:sz w:val="16"/>
              <w:szCs w:val="16"/>
            </w:rPr>
            <w:t>Feu clic o toqueu aquí per escriure text.</w:t>
          </w:r>
        </w:p>
      </w:docPartBody>
    </w:docPart>
    <w:docPart>
      <w:docPartPr>
        <w:name w:val="833B474F4F4441C0A7397679A2F7D813"/>
        <w:category>
          <w:name w:val="General"/>
          <w:gallery w:val="placeholder"/>
        </w:category>
        <w:types>
          <w:type w:val="bbPlcHdr"/>
        </w:types>
        <w:behaviors>
          <w:behavior w:val="content"/>
        </w:behaviors>
        <w:guid w:val="{202C9B9F-50A5-4233-8CDF-CF54D63EAAAB}"/>
      </w:docPartPr>
      <w:docPartBody>
        <w:p w:rsidR="00642228" w:rsidRDefault="00337C72" w:rsidP="00337C72">
          <w:pPr>
            <w:pStyle w:val="833B474F4F4441C0A7397679A2F7D813"/>
          </w:pPr>
          <w:r w:rsidRPr="003A55FD">
            <w:rPr>
              <w:rStyle w:val="Textdelcontenidor"/>
              <w:i/>
              <w:iCs/>
              <w:sz w:val="16"/>
              <w:szCs w:val="16"/>
            </w:rPr>
            <w:t>Feu clic o toqueu aquí per escriure text.</w:t>
          </w:r>
        </w:p>
      </w:docPartBody>
    </w:docPart>
    <w:docPart>
      <w:docPartPr>
        <w:name w:val="6F36AF57BCA74A56922D9609F3B8BD74"/>
        <w:category>
          <w:name w:val="General"/>
          <w:gallery w:val="placeholder"/>
        </w:category>
        <w:types>
          <w:type w:val="bbPlcHdr"/>
        </w:types>
        <w:behaviors>
          <w:behavior w:val="content"/>
        </w:behaviors>
        <w:guid w:val="{09784102-0657-476A-96C5-69C8C99C8A6C}"/>
      </w:docPartPr>
      <w:docPartBody>
        <w:p w:rsidR="00642228" w:rsidRDefault="00337C72" w:rsidP="00337C72">
          <w:pPr>
            <w:pStyle w:val="6F36AF57BCA74A56922D9609F3B8BD74"/>
          </w:pPr>
          <w:r w:rsidRPr="003A55FD">
            <w:rPr>
              <w:rStyle w:val="Textdelcontenidor"/>
              <w:i/>
              <w:iCs/>
              <w:sz w:val="16"/>
              <w:szCs w:val="16"/>
            </w:rPr>
            <w:t>Feu clic o toqueu aquí per escriure text.</w:t>
          </w:r>
        </w:p>
      </w:docPartBody>
    </w:docPart>
    <w:docPart>
      <w:docPartPr>
        <w:name w:val="D3D66ACD061F404DB2B100BBE697E91F"/>
        <w:category>
          <w:name w:val="General"/>
          <w:gallery w:val="placeholder"/>
        </w:category>
        <w:types>
          <w:type w:val="bbPlcHdr"/>
        </w:types>
        <w:behaviors>
          <w:behavior w:val="content"/>
        </w:behaviors>
        <w:guid w:val="{B29B793D-0C8C-4099-8B5B-66F7C18EFFED}"/>
      </w:docPartPr>
      <w:docPartBody>
        <w:p w:rsidR="00642228" w:rsidRDefault="00337C72" w:rsidP="00337C72">
          <w:pPr>
            <w:pStyle w:val="D3D66ACD061F404DB2B100BBE697E91F"/>
          </w:pPr>
          <w:r w:rsidRPr="003A55FD">
            <w:rPr>
              <w:rStyle w:val="Textdelcontenidor"/>
              <w:i/>
              <w:iCs/>
              <w:sz w:val="16"/>
              <w:szCs w:val="16"/>
            </w:rPr>
            <w:t>Feu clic o toqueu aquí per escriure text.</w:t>
          </w:r>
        </w:p>
      </w:docPartBody>
    </w:docPart>
    <w:docPart>
      <w:docPartPr>
        <w:name w:val="624E758D0CDA4BCEBF071071875330C1"/>
        <w:category>
          <w:name w:val="General"/>
          <w:gallery w:val="placeholder"/>
        </w:category>
        <w:types>
          <w:type w:val="bbPlcHdr"/>
        </w:types>
        <w:behaviors>
          <w:behavior w:val="content"/>
        </w:behaviors>
        <w:guid w:val="{8E903C24-9C55-4924-9389-3117A0B55F70}"/>
      </w:docPartPr>
      <w:docPartBody>
        <w:p w:rsidR="00642228" w:rsidRDefault="00337C72" w:rsidP="00337C72">
          <w:pPr>
            <w:pStyle w:val="624E758D0CDA4BCEBF071071875330C1"/>
          </w:pPr>
          <w:r w:rsidRPr="003A55FD">
            <w:rPr>
              <w:rStyle w:val="Textdelcontenidor"/>
              <w:i/>
              <w:iCs/>
              <w:sz w:val="16"/>
              <w:szCs w:val="16"/>
            </w:rPr>
            <w:t>Feu clic o toqueu aquí per escriure text.</w:t>
          </w:r>
        </w:p>
      </w:docPartBody>
    </w:docPart>
    <w:docPart>
      <w:docPartPr>
        <w:name w:val="DD6D1809419F447C8ACA478D084F5656"/>
        <w:category>
          <w:name w:val="General"/>
          <w:gallery w:val="placeholder"/>
        </w:category>
        <w:types>
          <w:type w:val="bbPlcHdr"/>
        </w:types>
        <w:behaviors>
          <w:behavior w:val="content"/>
        </w:behaviors>
        <w:guid w:val="{2448F975-68C8-44D0-8B49-C9F066EC505B}"/>
      </w:docPartPr>
      <w:docPartBody>
        <w:p w:rsidR="00642228" w:rsidRDefault="00337C72" w:rsidP="00337C72">
          <w:pPr>
            <w:pStyle w:val="DD6D1809419F447C8ACA478D084F5656"/>
          </w:pPr>
          <w:r w:rsidRPr="003A55FD">
            <w:rPr>
              <w:rStyle w:val="Textdelcontenidor"/>
              <w:i/>
              <w:iCs/>
              <w:sz w:val="16"/>
              <w:szCs w:val="16"/>
            </w:rPr>
            <w:t>Feu clic o toqueu aquí per escriure text.</w:t>
          </w:r>
        </w:p>
      </w:docPartBody>
    </w:docPart>
    <w:docPart>
      <w:docPartPr>
        <w:name w:val="B418347AADE945A08536845F519FF536"/>
        <w:category>
          <w:name w:val="General"/>
          <w:gallery w:val="placeholder"/>
        </w:category>
        <w:types>
          <w:type w:val="bbPlcHdr"/>
        </w:types>
        <w:behaviors>
          <w:behavior w:val="content"/>
        </w:behaviors>
        <w:guid w:val="{709CD3C4-EA9F-41D5-9518-CFA2BF7B2095}"/>
      </w:docPartPr>
      <w:docPartBody>
        <w:p w:rsidR="00642228" w:rsidRDefault="00337C72" w:rsidP="00337C72">
          <w:pPr>
            <w:pStyle w:val="B418347AADE945A08536845F519FF536"/>
          </w:pPr>
          <w:r w:rsidRPr="003A55FD">
            <w:rPr>
              <w:rStyle w:val="Textdelcontenidor"/>
              <w:i/>
              <w:iCs/>
              <w:sz w:val="16"/>
              <w:szCs w:val="16"/>
            </w:rPr>
            <w:t>Feu clic o toqueu aquí per escriure text.</w:t>
          </w:r>
        </w:p>
      </w:docPartBody>
    </w:docPart>
    <w:docPart>
      <w:docPartPr>
        <w:name w:val="31AB437415144A26B83E0D08B087E99E"/>
        <w:category>
          <w:name w:val="General"/>
          <w:gallery w:val="placeholder"/>
        </w:category>
        <w:types>
          <w:type w:val="bbPlcHdr"/>
        </w:types>
        <w:behaviors>
          <w:behavior w:val="content"/>
        </w:behaviors>
        <w:guid w:val="{F9376DCF-78CC-45DF-811D-DEAD791EA418}"/>
      </w:docPartPr>
      <w:docPartBody>
        <w:p w:rsidR="00642228" w:rsidRDefault="00337C72" w:rsidP="00337C72">
          <w:pPr>
            <w:pStyle w:val="31AB437415144A26B83E0D08B087E99E"/>
          </w:pPr>
          <w:r w:rsidRPr="003A55FD">
            <w:rPr>
              <w:rStyle w:val="Textdelcontenidor"/>
              <w:i/>
              <w:iCs/>
              <w:sz w:val="16"/>
              <w:szCs w:val="16"/>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4B"/>
    <w:rsid w:val="00005CAB"/>
    <w:rsid w:val="00014210"/>
    <w:rsid w:val="0003373E"/>
    <w:rsid w:val="0005298C"/>
    <w:rsid w:val="000A4374"/>
    <w:rsid w:val="000C4CC3"/>
    <w:rsid w:val="001117F6"/>
    <w:rsid w:val="00163C7E"/>
    <w:rsid w:val="00167C12"/>
    <w:rsid w:val="001710F6"/>
    <w:rsid w:val="001D27BC"/>
    <w:rsid w:val="002A7C8E"/>
    <w:rsid w:val="00333817"/>
    <w:rsid w:val="003363D4"/>
    <w:rsid w:val="00337C72"/>
    <w:rsid w:val="00365B2D"/>
    <w:rsid w:val="003856CA"/>
    <w:rsid w:val="003D2CC4"/>
    <w:rsid w:val="00434AB7"/>
    <w:rsid w:val="004F1088"/>
    <w:rsid w:val="004F5B75"/>
    <w:rsid w:val="005403A9"/>
    <w:rsid w:val="005B733A"/>
    <w:rsid w:val="005E6E31"/>
    <w:rsid w:val="00642228"/>
    <w:rsid w:val="00670BA2"/>
    <w:rsid w:val="006C7254"/>
    <w:rsid w:val="006F116A"/>
    <w:rsid w:val="0074773E"/>
    <w:rsid w:val="00776E76"/>
    <w:rsid w:val="00783FB9"/>
    <w:rsid w:val="007E6D78"/>
    <w:rsid w:val="00827371"/>
    <w:rsid w:val="00842F63"/>
    <w:rsid w:val="008743E3"/>
    <w:rsid w:val="008767A6"/>
    <w:rsid w:val="008A32C9"/>
    <w:rsid w:val="008C2A4B"/>
    <w:rsid w:val="00957F35"/>
    <w:rsid w:val="009969B9"/>
    <w:rsid w:val="009A68E9"/>
    <w:rsid w:val="009B5A0C"/>
    <w:rsid w:val="009C7459"/>
    <w:rsid w:val="009D7DB4"/>
    <w:rsid w:val="00A20861"/>
    <w:rsid w:val="00A62D3C"/>
    <w:rsid w:val="00AA3250"/>
    <w:rsid w:val="00AC7560"/>
    <w:rsid w:val="00AE76AB"/>
    <w:rsid w:val="00B12925"/>
    <w:rsid w:val="00B13C8B"/>
    <w:rsid w:val="00B31F0F"/>
    <w:rsid w:val="00B50CA8"/>
    <w:rsid w:val="00C235DD"/>
    <w:rsid w:val="00D0510F"/>
    <w:rsid w:val="00D54B34"/>
    <w:rsid w:val="00D6312A"/>
    <w:rsid w:val="00D936AD"/>
    <w:rsid w:val="00DA217E"/>
    <w:rsid w:val="00DE031D"/>
    <w:rsid w:val="00E044C2"/>
    <w:rsid w:val="00E3267A"/>
    <w:rsid w:val="00E67E83"/>
    <w:rsid w:val="00E92678"/>
    <w:rsid w:val="00EA0700"/>
    <w:rsid w:val="00F51C1E"/>
    <w:rsid w:val="00F6787B"/>
    <w:rsid w:val="00F76488"/>
    <w:rsid w:val="00FE6A48"/>
  </w:rsids>
  <m:mathPr>
    <m:mathFont m:val="Cambria Math"/>
    <m:brkBin m:val="before"/>
    <m:brkBinSub m:val="--"/>
    <m:smallFrac m:val="0"/>
    <m:dispDef/>
    <m:lMargin m:val="0"/>
    <m:rMargin m:val="0"/>
    <m:defJc m:val="centerGroup"/>
    <m:wrapIndent m:val="1440"/>
    <m:intLim m:val="subSup"/>
    <m:naryLim m:val="undOvr"/>
  </m:mathPr>
  <w:themeFontLang w:val="ca-E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8C2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337C72"/>
    <w:rPr>
      <w:color w:val="666666"/>
    </w:rPr>
  </w:style>
  <w:style w:type="paragraph" w:customStyle="1" w:styleId="B9A1324B991B4BC8BCB0A438EF325B88">
    <w:name w:val="B9A1324B991B4BC8BCB0A438EF325B88"/>
    <w:rsid w:val="008767A6"/>
  </w:style>
  <w:style w:type="paragraph" w:customStyle="1" w:styleId="6358684F10804B6AA32288607E1D671E">
    <w:name w:val="6358684F10804B6AA32288607E1D671E"/>
    <w:rsid w:val="008767A6"/>
  </w:style>
  <w:style w:type="character" w:customStyle="1" w:styleId="Ttol1Car">
    <w:name w:val="Títol 1 Car"/>
    <w:basedOn w:val="Lletraperdefectedelpargraf"/>
    <w:link w:val="Ttol1"/>
    <w:uiPriority w:val="9"/>
    <w:rsid w:val="008C2A4B"/>
    <w:rPr>
      <w:rFonts w:asciiTheme="majorHAnsi" w:eastAsiaTheme="majorEastAsia" w:hAnsiTheme="majorHAnsi" w:cstheme="majorBidi"/>
      <w:color w:val="0F4761" w:themeColor="accent1" w:themeShade="BF"/>
      <w:sz w:val="40"/>
      <w:szCs w:val="40"/>
    </w:rPr>
  </w:style>
  <w:style w:type="paragraph" w:customStyle="1" w:styleId="19DB0967A8E64FE68B673F4B5267BC8E7">
    <w:name w:val="19DB0967A8E64FE68B673F4B5267BC8E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4F72AE1E556943E3BD34A5D456EFDDB77">
    <w:name w:val="4F72AE1E556943E3BD34A5D456EFDDB7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8F26D10EE241468CBA2890AF4594A5A57">
    <w:name w:val="8F26D10EE241468CBA2890AF4594A5A5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AF57EA8BDA004D85BDCCEFBA8BEBE1F77">
    <w:name w:val="AF57EA8BDA004D85BDCCEFBA8BEBE1F7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CD7176447F0B4E6CB0E62E63A5E7B16F7">
    <w:name w:val="CD7176447F0B4E6CB0E62E63A5E7B16F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2EBEAE5D29AD4D849C7404A480C2FD925">
    <w:name w:val="2EBEAE5D29AD4D849C7404A480C2FD925"/>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5C98AECD669A49DBA4B7AB959D14DC4F5">
    <w:name w:val="5C98AECD669A49DBA4B7AB959D14DC4F5"/>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B4A476F6A8A940C896D7A0D3B583EC487">
    <w:name w:val="B4A476F6A8A940C896D7A0D3B583EC487"/>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01FFDA94DB6D465381817494BACD69F77">
    <w:name w:val="01FFDA94DB6D465381817494BACD69F7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E1DF2DD351464C0E9864D7B3537490267">
    <w:name w:val="E1DF2DD351464C0E9864D7B353749026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04A952BB81E6434F942C15EC94DCA2E07">
    <w:name w:val="04A952BB81E6434F942C15EC94DCA2E0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4645C4D1CB94EE09654AEBD7AA287577">
    <w:name w:val="C4645C4D1CB94EE09654AEBD7AA28757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98E5252618C44BF96A25563B3D131827">
    <w:name w:val="498E5252618C44BF96A25563B3D13182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EAD40BB1CCC24F40A7262C4005134FE27">
    <w:name w:val="EAD40BB1CCC24F40A7262C4005134FE2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E5F021AC91E419784ACDDFBA6D14E657">
    <w:name w:val="CE5F021AC91E419784ACDDFBA6D14E65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4AADF6AF6EB43DDB979B9E291BF98DC7">
    <w:name w:val="C4AADF6AF6EB43DDB979B9E291BF98DC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800A6F8CC5BA452FA9738837FE34148C7">
    <w:name w:val="800A6F8CC5BA452FA9738837FE34148C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6B9A8C12F33842BB84C0DB190A62C4607">
    <w:name w:val="6B9A8C12F33842BB84C0DB190A62C460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0698729D84524476900BB6FDC3DB92297">
    <w:name w:val="0698729D84524476900BB6FDC3DB9229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BA619174D8364F349E48221D8677F1677">
    <w:name w:val="BA619174D8364F349E48221D8677F167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FFF7C902A8BF487B8B9F847F1E7CE9137">
    <w:name w:val="FFF7C902A8BF487B8B9F847F1E7CE913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F00930948B44F29A1767E877375469A7">
    <w:name w:val="4F00930948B44F29A1767E877375469A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42E148FFBDA47F8AAAB62A3222E89107">
    <w:name w:val="442E148FFBDA47F8AAAB62A3222E89107"/>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D4D433F706C4D1F871CB78ADE21ECC05">
    <w:name w:val="4D4D433F706C4D1F871CB78ADE21ECC0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65829634F66C4EB891DEADDF61FA00BE5">
    <w:name w:val="65829634F66C4EB891DEADDF61FA00BE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026A1C00562B4C22A737A369E256AD7F5">
    <w:name w:val="026A1C00562B4C22A737A369E256AD7F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6C1F81AA72544F4095E23EA3E11BBBBB5">
    <w:name w:val="6C1F81AA72544F4095E23EA3E11BBBBB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1006130C974340BD923DFA159EF7B8075">
    <w:name w:val="1006130C974340BD923DFA159EF7B807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83027E9C7A454571A2BD3CE75BD7FA2E5">
    <w:name w:val="83027E9C7A454571A2BD3CE75BD7FA2E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D0A98D89D8AB48A2AC12BF26AD3995025">
    <w:name w:val="D0A98D89D8AB48A2AC12BF26AD399502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F11AA1557B0B49FAA6E7D4FA0E1681175">
    <w:name w:val="F11AA1557B0B49FAA6E7D4FA0E1681175"/>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DA8F6F58927C409CA622187BEFD238018">
    <w:name w:val="DA8F6F58927C409CA622187BEFD238018"/>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5189869C2D2C400081D54BB6A994E4FD3">
    <w:name w:val="5189869C2D2C400081D54BB6A994E4FD3"/>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0786314E5C624BF7BDA9B3D586BFC84E3">
    <w:name w:val="0786314E5C624BF7BDA9B3D586BFC84E3"/>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08869434C34542229FD1DE16A32CB7404">
    <w:name w:val="08869434C34542229FD1DE16A32CB740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1A18FB3EEBE34BBA9DE742F9FED2117D4">
    <w:name w:val="1A18FB3EEBE34BBA9DE742F9FED2117D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CA0C729F2D4A45DAAA9C9D70DF0FFC454">
    <w:name w:val="CA0C729F2D4A45DAAA9C9D70DF0FFC45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56F7CE1E5C6A47D184655130DFAD00644">
    <w:name w:val="56F7CE1E5C6A47D184655130DFAD0064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37330EF3062B478DAB1CED00C25C30404">
    <w:name w:val="37330EF3062B478DAB1CED00C25C3040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19DF6063FFE84C2786F85A0FF4A3F87A4">
    <w:name w:val="19DF6063FFE84C2786F85A0FF4A3F87A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9142EF28729A4753A47E73545C6FB6C24">
    <w:name w:val="9142EF28729A4753A47E73545C6FB6C2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CFB072778F994617BF5B2A2529BBBCB24">
    <w:name w:val="CFB072778F994617BF5B2A2529BBBCB24"/>
    <w:rsid w:val="008C2A4B"/>
    <w:pPr>
      <w:keepNext/>
      <w:tabs>
        <w:tab w:val="left" w:pos="-720"/>
      </w:tabs>
      <w:suppressAutoHyphens/>
      <w:spacing w:before="90" w:after="54" w:line="240" w:lineRule="auto"/>
      <w:outlineLvl w:val="0"/>
    </w:pPr>
    <w:rPr>
      <w:rFonts w:ascii="Arial" w:eastAsia="Times New Roman" w:hAnsi="Arial" w:cs="Times New Roman"/>
      <w:kern w:val="0"/>
      <w:sz w:val="19"/>
      <w:szCs w:val="20"/>
      <w:lang w:eastAsia="es-ES"/>
      <w14:ligatures w14:val="none"/>
    </w:rPr>
  </w:style>
  <w:style w:type="paragraph" w:customStyle="1" w:styleId="591E479AE3734305A2722F0B46431BBB4">
    <w:name w:val="591E479AE3734305A2722F0B46431BBB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A994E45AFF6046E2982F477253A3651E4">
    <w:name w:val="A994E45AFF6046E2982F477253A3651E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6FEB1EA2AA71449E85249ACA2ACD77784">
    <w:name w:val="6FEB1EA2AA71449E85249ACA2ACD7778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07C2252FE8594BE39B36A06272620F224">
    <w:name w:val="07C2252FE8594BE39B36A06272620F22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DF1092A95024F4F9C025F841643B3E04">
    <w:name w:val="4DF1092A95024F4F9C025F841643B3E0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BC066B43CC864E72B9BD8B414580968B4">
    <w:name w:val="BC066B43CC864E72B9BD8B414580968B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3FB9046F02E949329D8E3465C05005194">
    <w:name w:val="3FB9046F02E949329D8E3465C0500519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9B265DB6E6BC46A9A6AE0B6308C027A24">
    <w:name w:val="9B265DB6E6BC46A9A6AE0B6308C027A2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ABF0A4A404FB46E5B1B7259A2D63570F4">
    <w:name w:val="ABF0A4A404FB46E5B1B7259A2D63570F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8CA326DB88A843AC89D0C35E2B34C83C4">
    <w:name w:val="8CA326DB88A843AC89D0C35E2B34C83C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FEFDEFF39C0748009797A4876B2192224">
    <w:name w:val="FEFDEFF39C0748009797A4876B219222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8D84A5DFD38340FE80C9976EA449DC2B4">
    <w:name w:val="8D84A5DFD38340FE80C9976EA449DC2B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0FA015EB6E0433A842DC2756F120A334">
    <w:name w:val="C0FA015EB6E0433A842DC2756F120A33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492DA0FB15284B32B217427F10B022064">
    <w:name w:val="492DA0FB15284B32B217427F10B02206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163A3256512C4B8298E7CB6A512C5AAA4">
    <w:name w:val="163A3256512C4B8298E7CB6A512C5AAA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CBD800DF7A64654961770A90B5019AE4">
    <w:name w:val="CCBD800DF7A64654961770A90B5019AE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A13D48A25E944264AED59BD86D9C1CEF4">
    <w:name w:val="A13D48A25E944264AED59BD86D9C1CEF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9A4BF07D7B74411AF3AE653A8B12F2A4">
    <w:name w:val="C9A4BF07D7B74411AF3AE653A8B12F2A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C8CC9531B20643F39A892535556580C84">
    <w:name w:val="C8CC9531B20643F39A892535556580C8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A1E6C73FF7B146F4B1FA4A535C86BF4E4">
    <w:name w:val="A1E6C73FF7B146F4B1FA4A535C86BF4E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A16EAF714D3749F8A0A202DD358B89394">
    <w:name w:val="A16EAF714D3749F8A0A202DD358B8939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F5071FC8E69C46CF907F1F9A902A46E54">
    <w:name w:val="F5071FC8E69C46CF907F1F9A902A46E5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01AE8A3454DD408BB7BDB3DF39B9CB274">
    <w:name w:val="01AE8A3454DD408BB7BDB3DF39B9CB274"/>
    <w:rsid w:val="008C2A4B"/>
    <w:pPr>
      <w:spacing w:after="0" w:line="240" w:lineRule="auto"/>
    </w:pPr>
    <w:rPr>
      <w:rFonts w:ascii="Times New Roman" w:eastAsia="Times New Roman" w:hAnsi="Times New Roman" w:cs="Times New Roman"/>
      <w:kern w:val="0"/>
      <w:sz w:val="20"/>
      <w:szCs w:val="20"/>
      <w:lang w:eastAsia="es-ES"/>
      <w14:ligatures w14:val="none"/>
    </w:rPr>
  </w:style>
  <w:style w:type="paragraph" w:customStyle="1" w:styleId="37B9BB39C65B48CAAABC4FA0FC1ECDEB">
    <w:name w:val="37B9BB39C65B48CAAABC4FA0FC1ECDEB"/>
  </w:style>
  <w:style w:type="paragraph" w:customStyle="1" w:styleId="8BAD52626E224B4D8C9D1007A20642AD">
    <w:name w:val="8BAD52626E224B4D8C9D1007A20642AD"/>
  </w:style>
  <w:style w:type="paragraph" w:customStyle="1" w:styleId="D1453174DB994BAA8C0F5276ADB146AC">
    <w:name w:val="D1453174DB994BAA8C0F5276ADB146AC"/>
  </w:style>
  <w:style w:type="paragraph" w:customStyle="1" w:styleId="AB8D271B535243CF97C922AD52182BF5">
    <w:name w:val="AB8D271B535243CF97C922AD52182BF5"/>
  </w:style>
  <w:style w:type="paragraph" w:customStyle="1" w:styleId="C6A91D8CF82D4E2EB6DD9EFCD5855E1D">
    <w:name w:val="C6A91D8CF82D4E2EB6DD9EFCD5855E1D"/>
  </w:style>
  <w:style w:type="paragraph" w:customStyle="1" w:styleId="8A0C461B80A641D8B3E4A5301DBBC018">
    <w:name w:val="8A0C461B80A641D8B3E4A5301DBBC018"/>
  </w:style>
  <w:style w:type="paragraph" w:customStyle="1" w:styleId="834CDF302CFB49FB96C9440CC3D4620D">
    <w:name w:val="834CDF302CFB49FB96C9440CC3D4620D"/>
    <w:rsid w:val="008743E3"/>
  </w:style>
  <w:style w:type="paragraph" w:customStyle="1" w:styleId="AE7DB0D02EFC4159BA2C054EB93B4094">
    <w:name w:val="AE7DB0D02EFC4159BA2C054EB93B4094"/>
    <w:rsid w:val="00434AB7"/>
  </w:style>
  <w:style w:type="paragraph" w:customStyle="1" w:styleId="7D3EECB8E62149438EA06F24BE5CDE9D">
    <w:name w:val="7D3EECB8E62149438EA06F24BE5CDE9D"/>
    <w:rsid w:val="00434AB7"/>
  </w:style>
  <w:style w:type="paragraph" w:customStyle="1" w:styleId="B39E317125A543E98E259F7E2D4F8A38">
    <w:name w:val="B39E317125A543E98E259F7E2D4F8A38"/>
    <w:rsid w:val="00B50CA8"/>
  </w:style>
  <w:style w:type="paragraph" w:customStyle="1" w:styleId="22E9DBE8388B4FD5AD3FDAC094296368">
    <w:name w:val="22E9DBE8388B4FD5AD3FDAC094296368"/>
    <w:rsid w:val="00B50CA8"/>
  </w:style>
  <w:style w:type="paragraph" w:customStyle="1" w:styleId="6E1BEA06915E405E93F81C1273EDDBF0">
    <w:name w:val="6E1BEA06915E405E93F81C1273EDDBF0"/>
    <w:rsid w:val="00B50CA8"/>
  </w:style>
  <w:style w:type="paragraph" w:customStyle="1" w:styleId="A08401963BC444FB8DB0CB6DE1053AD6">
    <w:name w:val="A08401963BC444FB8DB0CB6DE1053AD6"/>
    <w:rsid w:val="00B50CA8"/>
  </w:style>
  <w:style w:type="paragraph" w:customStyle="1" w:styleId="5D3113841EA149FAA640C4E615B087F4">
    <w:name w:val="5D3113841EA149FAA640C4E615B087F4"/>
    <w:rsid w:val="00DE031D"/>
  </w:style>
  <w:style w:type="paragraph" w:customStyle="1" w:styleId="E141C88F323E4914B2A534ED123E3D5A">
    <w:name w:val="E141C88F323E4914B2A534ED123E3D5A"/>
    <w:rsid w:val="00DE031D"/>
  </w:style>
  <w:style w:type="paragraph" w:customStyle="1" w:styleId="0E6F0C63B84B45C89D98D01CD7DA51CA">
    <w:name w:val="0E6F0C63B84B45C89D98D01CD7DA51CA"/>
    <w:rsid w:val="00DE031D"/>
  </w:style>
  <w:style w:type="paragraph" w:customStyle="1" w:styleId="B03D08E3F4104D6194C5015D56536C5B">
    <w:name w:val="B03D08E3F4104D6194C5015D56536C5B"/>
    <w:rsid w:val="00DE031D"/>
  </w:style>
  <w:style w:type="paragraph" w:customStyle="1" w:styleId="6E568B8F5AF340D7BC816493854C1AD6">
    <w:name w:val="6E568B8F5AF340D7BC816493854C1AD6"/>
    <w:rsid w:val="00DE031D"/>
  </w:style>
  <w:style w:type="paragraph" w:customStyle="1" w:styleId="D4D2B4D952F145F9893B7D4C11B101DC">
    <w:name w:val="D4D2B4D952F145F9893B7D4C11B101DC"/>
    <w:rsid w:val="00DE031D"/>
  </w:style>
  <w:style w:type="paragraph" w:customStyle="1" w:styleId="2D40CE05CD5B40238D89F38A8C5BB03B">
    <w:name w:val="2D40CE05CD5B40238D89F38A8C5BB03B"/>
    <w:rsid w:val="00DE031D"/>
  </w:style>
  <w:style w:type="paragraph" w:customStyle="1" w:styleId="87FCAFB3944C4786B24DE96701EC6D6B">
    <w:name w:val="87FCAFB3944C4786B24DE96701EC6D6B"/>
    <w:rsid w:val="00DE031D"/>
  </w:style>
  <w:style w:type="paragraph" w:customStyle="1" w:styleId="049C31FF2B5347D7B86B7BF138697228">
    <w:name w:val="049C31FF2B5347D7B86B7BF138697228"/>
    <w:rsid w:val="00DE031D"/>
  </w:style>
  <w:style w:type="paragraph" w:customStyle="1" w:styleId="E582382589394D93A6EB6611CD901E6D">
    <w:name w:val="E582382589394D93A6EB6611CD901E6D"/>
    <w:rsid w:val="00DE031D"/>
  </w:style>
  <w:style w:type="paragraph" w:customStyle="1" w:styleId="9DDFF623A0D94D5099A2CF77DEEB9A32">
    <w:name w:val="9DDFF623A0D94D5099A2CF77DEEB9A32"/>
    <w:rsid w:val="00337C72"/>
  </w:style>
  <w:style w:type="paragraph" w:customStyle="1" w:styleId="0CB63792C73C42E9AFC0F4688B8F5BFC">
    <w:name w:val="0CB63792C73C42E9AFC0F4688B8F5BFC"/>
    <w:rsid w:val="00337C72"/>
  </w:style>
  <w:style w:type="paragraph" w:customStyle="1" w:styleId="DB3AE16C2A8F4DCFACEA18EA64F7C560">
    <w:name w:val="DB3AE16C2A8F4DCFACEA18EA64F7C560"/>
    <w:rsid w:val="00337C72"/>
  </w:style>
  <w:style w:type="paragraph" w:customStyle="1" w:styleId="A67CAE180A7345F4B09319F5D706CF73">
    <w:name w:val="A67CAE180A7345F4B09319F5D706CF73"/>
    <w:rsid w:val="00337C72"/>
  </w:style>
  <w:style w:type="paragraph" w:customStyle="1" w:styleId="3AEBB3703E354039A6ABBD62469C7F5C">
    <w:name w:val="3AEBB3703E354039A6ABBD62469C7F5C"/>
    <w:rsid w:val="00337C72"/>
  </w:style>
  <w:style w:type="paragraph" w:customStyle="1" w:styleId="833B474F4F4441C0A7397679A2F7D813">
    <w:name w:val="833B474F4F4441C0A7397679A2F7D813"/>
    <w:rsid w:val="00337C72"/>
  </w:style>
  <w:style w:type="paragraph" w:customStyle="1" w:styleId="6F36AF57BCA74A56922D9609F3B8BD74">
    <w:name w:val="6F36AF57BCA74A56922D9609F3B8BD74"/>
    <w:rsid w:val="00337C72"/>
  </w:style>
  <w:style w:type="paragraph" w:customStyle="1" w:styleId="D3D66ACD061F404DB2B100BBE697E91F">
    <w:name w:val="D3D66ACD061F404DB2B100BBE697E91F"/>
    <w:rsid w:val="00337C72"/>
  </w:style>
  <w:style w:type="paragraph" w:customStyle="1" w:styleId="624E758D0CDA4BCEBF071071875330C1">
    <w:name w:val="624E758D0CDA4BCEBF071071875330C1"/>
    <w:rsid w:val="00337C72"/>
  </w:style>
  <w:style w:type="paragraph" w:customStyle="1" w:styleId="DD6D1809419F447C8ACA478D084F5656">
    <w:name w:val="DD6D1809419F447C8ACA478D084F5656"/>
    <w:rsid w:val="00337C72"/>
  </w:style>
  <w:style w:type="paragraph" w:customStyle="1" w:styleId="B418347AADE945A08536845F519FF536">
    <w:name w:val="B418347AADE945A08536845F519FF536"/>
    <w:rsid w:val="00337C72"/>
  </w:style>
  <w:style w:type="paragraph" w:customStyle="1" w:styleId="31AB437415144A26B83E0D08B087E99E">
    <w:name w:val="31AB437415144A26B83E0D08B087E99E"/>
    <w:rsid w:val="00337C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55412E1CB283409421A34478DDDF97" ma:contentTypeVersion="20" ma:contentTypeDescription="Crea un document nou" ma:contentTypeScope="" ma:versionID="0bb106d3b50d211994e91a4ce6fcdc85">
  <xsd:schema xmlns:xsd="http://www.w3.org/2001/XMLSchema" xmlns:xs="http://www.w3.org/2001/XMLSchema" xmlns:p="http://schemas.microsoft.com/office/2006/metadata/properties" xmlns:ns2="f69b56b8-898b-490f-9462-2519a8cd8150" xmlns:ns3="188728ef-15fc-4d26-85c3-a1c39defadea" targetNamespace="http://schemas.microsoft.com/office/2006/metadata/properties" ma:root="true" ma:fieldsID="612f316846a6872b53c0b14c1e3cfe26" ns2:_="" ns3:_="">
    <xsd:import namespace="f69b56b8-898b-490f-9462-2519a8cd8150"/>
    <xsd:import namespace="188728ef-15fc-4d26-85c3-a1c39defad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ie8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b56b8-898b-490f-9462-2519a8cd8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e8r" ma:index="20" nillable="true" ma:displayName="Número" ma:internalName="ie8r">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8728ef-15fc-4d26-85c3-a1c39defadea"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element name="TaxCatchAll" ma:index="24" nillable="true" ma:displayName="Taxonomy Catch All Column" ma:hidden="true" ma:list="{ddaf075c-ba80-4281-a247-42033ed6775e}" ma:internalName="TaxCatchAll" ma:showField="CatchAllData" ma:web="188728ef-15fc-4d26-85c3-a1c39defad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188728ef-15fc-4d26-85c3-a1c39defadea">
      <UserInfo>
        <DisplayName>Boada Comas, Montserrat</DisplayName>
        <AccountId>15</AccountId>
        <AccountType/>
      </UserInfo>
      <UserInfo>
        <DisplayName>M. Dolors Grillo Bosch</DisplayName>
        <AccountId>24</AccountId>
        <AccountType/>
      </UserInfo>
    </SharedWithUsers>
    <ie8r xmlns="f69b56b8-898b-490f-9462-2519a8cd8150" xsi:nil="true"/>
    <lcf76f155ced4ddcb4097134ff3c332f xmlns="f69b56b8-898b-490f-9462-2519a8cd8150">
      <Terms xmlns="http://schemas.microsoft.com/office/infopath/2007/PartnerControls"/>
    </lcf76f155ced4ddcb4097134ff3c332f>
    <TaxCatchAll xmlns="188728ef-15fc-4d26-85c3-a1c39defadea" xsi:nil="true"/>
  </documentManagement>
</p:properties>
</file>

<file path=customXml/itemProps1.xml><?xml version="1.0" encoding="utf-8"?>
<ds:datastoreItem xmlns:ds="http://schemas.openxmlformats.org/officeDocument/2006/customXml" ds:itemID="{B062D698-BB58-414B-B5EF-0110E9416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b56b8-898b-490f-9462-2519a8cd8150"/>
    <ds:schemaRef ds:uri="188728ef-15fc-4d26-85c3-a1c39defa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687BB-A882-475B-99C8-DF0A97FC1C0C}">
  <ds:schemaRefs>
    <ds:schemaRef ds:uri="http://schemas.openxmlformats.org/officeDocument/2006/bibliography"/>
  </ds:schemaRefs>
</ds:datastoreItem>
</file>

<file path=customXml/itemProps3.xml><?xml version="1.0" encoding="utf-8"?>
<ds:datastoreItem xmlns:ds="http://schemas.openxmlformats.org/officeDocument/2006/customXml" ds:itemID="{1231CF36-D901-44DD-9993-4169D209F722}">
  <ds:schemaRefs>
    <ds:schemaRef ds:uri="http://schemas.microsoft.com/sharepoint/v3/contenttype/forms"/>
  </ds:schemaRefs>
</ds:datastoreItem>
</file>

<file path=customXml/itemProps4.xml><?xml version="1.0" encoding="utf-8"?>
<ds:datastoreItem xmlns:ds="http://schemas.openxmlformats.org/officeDocument/2006/customXml" ds:itemID="{3798F73F-D257-48D1-91BA-DDF89E686350}">
  <ds:schemaRefs>
    <ds:schemaRef ds:uri="http://schemas.microsoft.com/office/2006/metadata/properties"/>
    <ds:schemaRef ds:uri="http://schemas.microsoft.com/office/infopath/2007/PartnerControls"/>
    <ds:schemaRef ds:uri="188728ef-15fc-4d26-85c3-a1c39defadea"/>
    <ds:schemaRef ds:uri="f69b56b8-898b-490f-9462-2519a8cd8150"/>
  </ds:schemaRefs>
</ds:datastoreItem>
</file>

<file path=docProps/app.xml><?xml version="1.0" encoding="utf-8"?>
<Properties xmlns="http://schemas.openxmlformats.org/officeDocument/2006/extended-properties" xmlns:vt="http://schemas.openxmlformats.org/officeDocument/2006/docPropsVTypes">
  <Template>agaur_diue_adreça.dot</Template>
  <TotalTime>172</TotalTime>
  <Pages>12</Pages>
  <Words>2198</Words>
  <Characters>12530</Characters>
  <Application>Microsoft Office Word</Application>
  <DocSecurity>0</DocSecurity>
  <Lines>104</Lines>
  <Paragraphs>29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AGAUR</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Darío Ezquerra</dc:creator>
  <cp:keywords/>
  <cp:lastModifiedBy>Claret Villalba, Margarida</cp:lastModifiedBy>
  <cp:revision>47</cp:revision>
  <cp:lastPrinted>2024-01-23T19:19:00Z</cp:lastPrinted>
  <dcterms:created xsi:type="dcterms:W3CDTF">2026-05-28T11:19:00Z</dcterms:created>
  <dcterms:modified xsi:type="dcterms:W3CDTF">2026-06-12T07:57:00Z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0x0101004755412E1CB283409421A34478DDDF97</vt:lpwstr>
  </property>
  <property fmtid="{D5CDD505-2E9C-101B-9397-08002B2CF9AE}" pid="3" name="ComplianceAssetId">
    <vt:lpwstr/>
  </property>
  <property fmtid="{D5CDD505-2E9C-101B-9397-08002B2CF9AE}" pid="4" name="MediaServiceImageTags">
    <vt:lpwstr/>
  </property>
</Properties>
</file>